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7221B" w:rsidRDefault="009D4663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568" behindDoc="1" locked="0" layoutInCell="1" allowOverlap="1" wp14:anchorId="6D046788" wp14:editId="5A865C71">
                <wp:simplePos x="0" y="0"/>
                <wp:positionH relativeFrom="page">
                  <wp:posOffset>2892425</wp:posOffset>
                </wp:positionH>
                <wp:positionV relativeFrom="page">
                  <wp:posOffset>10021570</wp:posOffset>
                </wp:positionV>
                <wp:extent cx="1774825" cy="85090"/>
                <wp:effectExtent l="6350" t="1270" r="0" b="8890"/>
                <wp:wrapNone/>
                <wp:docPr id="1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4825" cy="85090"/>
                          <a:chOff x="4555" y="15782"/>
                          <a:chExt cx="2795" cy="134"/>
                        </a:xfrm>
                      </wpg:grpSpPr>
                      <wps:wsp>
                        <wps:cNvPr id="181" name="AutoShape 81"/>
                        <wps:cNvSpPr>
                          <a:spLocks/>
                        </wps:cNvSpPr>
                        <wps:spPr bwMode="auto">
                          <a:xfrm>
                            <a:off x="5797" y="15782"/>
                            <a:ext cx="1553" cy="134"/>
                          </a:xfrm>
                          <a:custGeom>
                            <a:avLst/>
                            <a:gdLst>
                              <a:gd name="T0" fmla="+- 0 5874 5798"/>
                              <a:gd name="T1" fmla="*/ T0 w 1553"/>
                              <a:gd name="T2" fmla="+- 0 15913 15782"/>
                              <a:gd name="T3" fmla="*/ 15913 h 134"/>
                              <a:gd name="T4" fmla="+- 0 5951 5798"/>
                              <a:gd name="T5" fmla="*/ T4 w 1553"/>
                              <a:gd name="T6" fmla="+- 0 15785 15782"/>
                              <a:gd name="T7" fmla="*/ 15785 h 134"/>
                              <a:gd name="T8" fmla="+- 0 5951 5798"/>
                              <a:gd name="T9" fmla="*/ T8 w 1553"/>
                              <a:gd name="T10" fmla="+- 0 15785 15782"/>
                              <a:gd name="T11" fmla="*/ 15785 h 134"/>
                              <a:gd name="T12" fmla="+- 0 6039 5798"/>
                              <a:gd name="T13" fmla="*/ T12 w 1553"/>
                              <a:gd name="T14" fmla="+- 0 15913 15782"/>
                              <a:gd name="T15" fmla="*/ 15913 h 134"/>
                              <a:gd name="T16" fmla="+- 0 6060 5798"/>
                              <a:gd name="T17" fmla="*/ T16 w 1553"/>
                              <a:gd name="T18" fmla="+- 0 15807 15782"/>
                              <a:gd name="T19" fmla="*/ 15807 h 134"/>
                              <a:gd name="T20" fmla="+- 0 6108 5798"/>
                              <a:gd name="T21" fmla="*/ T20 w 1553"/>
                              <a:gd name="T22" fmla="+- 0 15875 15782"/>
                              <a:gd name="T23" fmla="*/ 15875 h 134"/>
                              <a:gd name="T24" fmla="+- 0 6133 5798"/>
                              <a:gd name="T25" fmla="*/ T24 w 1553"/>
                              <a:gd name="T26" fmla="+- 0 15807 15782"/>
                              <a:gd name="T27" fmla="*/ 15807 h 134"/>
                              <a:gd name="T28" fmla="+- 0 6154 5798"/>
                              <a:gd name="T29" fmla="*/ T28 w 1553"/>
                              <a:gd name="T30" fmla="+- 0 15785 15782"/>
                              <a:gd name="T31" fmla="*/ 15785 h 134"/>
                              <a:gd name="T32" fmla="+- 0 6132 5798"/>
                              <a:gd name="T33" fmla="*/ T32 w 1553"/>
                              <a:gd name="T34" fmla="+- 0 15807 15782"/>
                              <a:gd name="T35" fmla="*/ 15807 h 134"/>
                              <a:gd name="T36" fmla="+- 0 6221 5798"/>
                              <a:gd name="T37" fmla="*/ T36 w 1553"/>
                              <a:gd name="T38" fmla="+- 0 15785 15782"/>
                              <a:gd name="T39" fmla="*/ 15785 h 134"/>
                              <a:gd name="T40" fmla="+- 0 6358 5798"/>
                              <a:gd name="T41" fmla="*/ T40 w 1553"/>
                              <a:gd name="T42" fmla="+- 0 15806 15782"/>
                              <a:gd name="T43" fmla="*/ 15806 h 134"/>
                              <a:gd name="T44" fmla="+- 0 6358 5798"/>
                              <a:gd name="T45" fmla="*/ T44 w 1553"/>
                              <a:gd name="T46" fmla="+- 0 15806 15782"/>
                              <a:gd name="T47" fmla="*/ 15806 h 134"/>
                              <a:gd name="T48" fmla="+- 0 6397 5798"/>
                              <a:gd name="T49" fmla="*/ T48 w 1553"/>
                              <a:gd name="T50" fmla="+- 0 15806 15782"/>
                              <a:gd name="T51" fmla="*/ 15806 h 134"/>
                              <a:gd name="T52" fmla="+- 0 6450 5798"/>
                              <a:gd name="T53" fmla="*/ T52 w 1553"/>
                              <a:gd name="T54" fmla="+- 0 15913 15782"/>
                              <a:gd name="T55" fmla="*/ 15913 h 134"/>
                              <a:gd name="T56" fmla="+- 0 6473 5798"/>
                              <a:gd name="T57" fmla="*/ T56 w 1553"/>
                              <a:gd name="T58" fmla="+- 0 15858 15782"/>
                              <a:gd name="T59" fmla="*/ 15858 h 134"/>
                              <a:gd name="T60" fmla="+- 0 6473 5798"/>
                              <a:gd name="T61" fmla="*/ T60 w 1553"/>
                              <a:gd name="T62" fmla="+- 0 15806 15782"/>
                              <a:gd name="T63" fmla="*/ 15806 h 134"/>
                              <a:gd name="T64" fmla="+- 0 6598 5798"/>
                              <a:gd name="T65" fmla="*/ T64 w 1553"/>
                              <a:gd name="T66" fmla="+- 0 15785 15782"/>
                              <a:gd name="T67" fmla="*/ 15785 h 134"/>
                              <a:gd name="T68" fmla="+- 0 6691 5798"/>
                              <a:gd name="T69" fmla="*/ T68 w 1553"/>
                              <a:gd name="T70" fmla="+- 0 15897 15782"/>
                              <a:gd name="T71" fmla="*/ 15897 h 134"/>
                              <a:gd name="T72" fmla="+- 0 6696 5798"/>
                              <a:gd name="T73" fmla="*/ T72 w 1553"/>
                              <a:gd name="T74" fmla="+- 0 15806 15782"/>
                              <a:gd name="T75" fmla="*/ 15806 h 134"/>
                              <a:gd name="T76" fmla="+- 0 6696 5798"/>
                              <a:gd name="T77" fmla="*/ T76 w 1553"/>
                              <a:gd name="T78" fmla="+- 0 15806 15782"/>
                              <a:gd name="T79" fmla="*/ 15806 h 134"/>
                              <a:gd name="T80" fmla="+- 0 6685 5798"/>
                              <a:gd name="T81" fmla="*/ T80 w 1553"/>
                              <a:gd name="T82" fmla="+- 0 15829 15782"/>
                              <a:gd name="T83" fmla="*/ 15829 h 134"/>
                              <a:gd name="T84" fmla="+- 0 6657 5798"/>
                              <a:gd name="T85" fmla="*/ T84 w 1553"/>
                              <a:gd name="T86" fmla="+- 0 15890 15782"/>
                              <a:gd name="T87" fmla="*/ 15890 h 134"/>
                              <a:gd name="T88" fmla="+- 0 6713 5798"/>
                              <a:gd name="T89" fmla="*/ T88 w 1553"/>
                              <a:gd name="T90" fmla="+- 0 15849 15782"/>
                              <a:gd name="T91" fmla="*/ 15849 h 134"/>
                              <a:gd name="T92" fmla="+- 0 6777 5798"/>
                              <a:gd name="T93" fmla="*/ T92 w 1553"/>
                              <a:gd name="T94" fmla="+- 0 15886 15782"/>
                              <a:gd name="T95" fmla="*/ 15886 h 134"/>
                              <a:gd name="T96" fmla="+- 0 6793 5798"/>
                              <a:gd name="T97" fmla="*/ T96 w 1553"/>
                              <a:gd name="T98" fmla="+- 0 15914 15782"/>
                              <a:gd name="T99" fmla="*/ 15914 h 134"/>
                              <a:gd name="T100" fmla="+- 0 6924 5798"/>
                              <a:gd name="T101" fmla="*/ T100 w 1553"/>
                              <a:gd name="T102" fmla="+- 0 15782 15782"/>
                              <a:gd name="T103" fmla="*/ 15782 h 134"/>
                              <a:gd name="T104" fmla="+- 0 6856 5798"/>
                              <a:gd name="T105" fmla="*/ T104 w 1553"/>
                              <a:gd name="T106" fmla="+- 0 15850 15782"/>
                              <a:gd name="T107" fmla="*/ 15850 h 134"/>
                              <a:gd name="T108" fmla="+- 0 6924 5798"/>
                              <a:gd name="T109" fmla="*/ T108 w 1553"/>
                              <a:gd name="T110" fmla="+- 0 15916 15782"/>
                              <a:gd name="T111" fmla="*/ 15916 h 134"/>
                              <a:gd name="T112" fmla="+- 0 6969 5798"/>
                              <a:gd name="T113" fmla="*/ T112 w 1553"/>
                              <a:gd name="T114" fmla="+- 0 15896 15782"/>
                              <a:gd name="T115" fmla="*/ 15896 h 134"/>
                              <a:gd name="T116" fmla="+- 0 6883 5798"/>
                              <a:gd name="T117" fmla="*/ T116 w 1553"/>
                              <a:gd name="T118" fmla="+- 0 15867 15782"/>
                              <a:gd name="T119" fmla="*/ 15867 h 134"/>
                              <a:gd name="T120" fmla="+- 0 6906 5798"/>
                              <a:gd name="T121" fmla="*/ T120 w 1553"/>
                              <a:gd name="T122" fmla="+- 0 15806 15782"/>
                              <a:gd name="T123" fmla="*/ 15806 h 134"/>
                              <a:gd name="T124" fmla="+- 0 6959 5798"/>
                              <a:gd name="T125" fmla="*/ T124 w 1553"/>
                              <a:gd name="T126" fmla="+- 0 15793 15782"/>
                              <a:gd name="T127" fmla="*/ 15793 h 134"/>
                              <a:gd name="T128" fmla="+- 0 6953 5798"/>
                              <a:gd name="T129" fmla="*/ T128 w 1553"/>
                              <a:gd name="T130" fmla="+- 0 15880 15782"/>
                              <a:gd name="T131" fmla="*/ 15880 h 134"/>
                              <a:gd name="T132" fmla="+- 0 6971 5798"/>
                              <a:gd name="T133" fmla="*/ T132 w 1553"/>
                              <a:gd name="T134" fmla="+- 0 15893 15782"/>
                              <a:gd name="T135" fmla="*/ 15893 h 134"/>
                              <a:gd name="T136" fmla="+- 0 6941 5798"/>
                              <a:gd name="T137" fmla="*/ T136 w 1553"/>
                              <a:gd name="T138" fmla="+- 0 15805 15782"/>
                              <a:gd name="T139" fmla="*/ 15805 h 134"/>
                              <a:gd name="T140" fmla="+- 0 7058 5798"/>
                              <a:gd name="T141" fmla="*/ T140 w 1553"/>
                              <a:gd name="T142" fmla="+- 0 15787 15782"/>
                              <a:gd name="T143" fmla="*/ 15787 h 134"/>
                              <a:gd name="T144" fmla="+- 0 7023 5798"/>
                              <a:gd name="T145" fmla="*/ T144 w 1553"/>
                              <a:gd name="T146" fmla="+- 0 15877 15782"/>
                              <a:gd name="T147" fmla="*/ 15877 h 134"/>
                              <a:gd name="T148" fmla="+- 0 7112 5798"/>
                              <a:gd name="T149" fmla="*/ T148 w 1553"/>
                              <a:gd name="T150" fmla="+- 0 15911 15782"/>
                              <a:gd name="T151" fmla="*/ 15911 h 134"/>
                              <a:gd name="T152" fmla="+- 0 7067 5798"/>
                              <a:gd name="T153" fmla="*/ T152 w 1553"/>
                              <a:gd name="T154" fmla="+- 0 15892 15782"/>
                              <a:gd name="T155" fmla="*/ 15892 h 134"/>
                              <a:gd name="T156" fmla="+- 0 7044 5798"/>
                              <a:gd name="T157" fmla="*/ T156 w 1553"/>
                              <a:gd name="T158" fmla="+- 0 15830 15782"/>
                              <a:gd name="T159" fmla="*/ 15830 h 134"/>
                              <a:gd name="T160" fmla="+- 0 7136 5798"/>
                              <a:gd name="T161" fmla="*/ T160 w 1553"/>
                              <a:gd name="T162" fmla="+- 0 15803 15782"/>
                              <a:gd name="T163" fmla="*/ 15803 h 134"/>
                              <a:gd name="T164" fmla="+- 0 7136 5798"/>
                              <a:gd name="T165" fmla="*/ T164 w 1553"/>
                              <a:gd name="T166" fmla="+- 0 15803 15782"/>
                              <a:gd name="T167" fmla="*/ 15803 h 134"/>
                              <a:gd name="T168" fmla="+- 0 7126 5798"/>
                              <a:gd name="T169" fmla="*/ T168 w 1553"/>
                              <a:gd name="T170" fmla="+- 0 15830 15782"/>
                              <a:gd name="T171" fmla="*/ 15830 h 134"/>
                              <a:gd name="T172" fmla="+- 0 7103 5798"/>
                              <a:gd name="T173" fmla="*/ T172 w 1553"/>
                              <a:gd name="T174" fmla="+- 0 15892 15782"/>
                              <a:gd name="T175" fmla="*/ 15892 h 134"/>
                              <a:gd name="T176" fmla="+- 0 7153 5798"/>
                              <a:gd name="T177" fmla="*/ T176 w 1553"/>
                              <a:gd name="T178" fmla="+- 0 15850 15782"/>
                              <a:gd name="T179" fmla="*/ 15850 h 134"/>
                              <a:gd name="T180" fmla="+- 0 7247 5798"/>
                              <a:gd name="T181" fmla="*/ T180 w 1553"/>
                              <a:gd name="T182" fmla="+- 0 15785 15782"/>
                              <a:gd name="T183" fmla="*/ 15785 h 134"/>
                              <a:gd name="T184" fmla="+- 0 7234 5798"/>
                              <a:gd name="T185" fmla="*/ T184 w 1553"/>
                              <a:gd name="T186" fmla="+- 0 15807 15782"/>
                              <a:gd name="T187" fmla="*/ 15807 h 134"/>
                              <a:gd name="T188" fmla="+- 0 7235 5798"/>
                              <a:gd name="T189" fmla="*/ T188 w 1553"/>
                              <a:gd name="T190" fmla="+- 0 15807 15782"/>
                              <a:gd name="T191" fmla="*/ 15807 h 134"/>
                              <a:gd name="T192" fmla="+- 0 7281 5798"/>
                              <a:gd name="T193" fmla="*/ T192 w 1553"/>
                              <a:gd name="T194" fmla="+- 0 15875 15782"/>
                              <a:gd name="T195" fmla="*/ 15875 h 134"/>
                              <a:gd name="T196" fmla="+- 0 7328 5798"/>
                              <a:gd name="T197" fmla="*/ T196 w 1553"/>
                              <a:gd name="T198" fmla="+- 0 15913 15782"/>
                              <a:gd name="T199" fmla="*/ 15913 h 134"/>
                              <a:gd name="T200" fmla="+- 0 7316 5798"/>
                              <a:gd name="T201" fmla="*/ T200 w 1553"/>
                              <a:gd name="T202" fmla="+- 0 15785 15782"/>
                              <a:gd name="T203" fmla="*/ 15785 h 134"/>
                              <a:gd name="T204" fmla="+- 0 7350 5798"/>
                              <a:gd name="T205" fmla="*/ T204 w 1553"/>
                              <a:gd name="T206" fmla="+- 0 15807 15782"/>
                              <a:gd name="T207" fmla="*/ 15807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553" h="134">
                                <a:moveTo>
                                  <a:pt x="22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131"/>
                                </a:lnTo>
                                <a:lnTo>
                                  <a:pt x="76" y="131"/>
                                </a:lnTo>
                                <a:lnTo>
                                  <a:pt x="76" y="110"/>
                                </a:lnTo>
                                <a:lnTo>
                                  <a:pt x="22" y="110"/>
                                </a:lnTo>
                                <a:lnTo>
                                  <a:pt x="22" y="3"/>
                                </a:lnTo>
                                <a:close/>
                                <a:moveTo>
                                  <a:pt x="153" y="3"/>
                                </a:moveTo>
                                <a:lnTo>
                                  <a:pt x="130" y="3"/>
                                </a:lnTo>
                                <a:lnTo>
                                  <a:pt x="130" y="131"/>
                                </a:lnTo>
                                <a:lnTo>
                                  <a:pt x="153" y="131"/>
                                </a:lnTo>
                                <a:lnTo>
                                  <a:pt x="153" y="3"/>
                                </a:lnTo>
                                <a:close/>
                                <a:moveTo>
                                  <a:pt x="254" y="3"/>
                                </a:moveTo>
                                <a:lnTo>
                                  <a:pt x="219" y="3"/>
                                </a:lnTo>
                                <a:lnTo>
                                  <a:pt x="219" y="131"/>
                                </a:lnTo>
                                <a:lnTo>
                                  <a:pt x="241" y="131"/>
                                </a:lnTo>
                                <a:lnTo>
                                  <a:pt x="241" y="25"/>
                                </a:lnTo>
                                <a:lnTo>
                                  <a:pt x="262" y="25"/>
                                </a:lnTo>
                                <a:lnTo>
                                  <a:pt x="254" y="3"/>
                                </a:lnTo>
                                <a:close/>
                                <a:moveTo>
                                  <a:pt x="262" y="25"/>
                                </a:moveTo>
                                <a:lnTo>
                                  <a:pt x="241" y="25"/>
                                </a:lnTo>
                                <a:lnTo>
                                  <a:pt x="280" y="131"/>
                                </a:lnTo>
                                <a:lnTo>
                                  <a:pt x="296" y="131"/>
                                </a:lnTo>
                                <a:lnTo>
                                  <a:pt x="310" y="93"/>
                                </a:lnTo>
                                <a:lnTo>
                                  <a:pt x="288" y="93"/>
                                </a:lnTo>
                                <a:lnTo>
                                  <a:pt x="262" y="25"/>
                                </a:lnTo>
                                <a:close/>
                                <a:moveTo>
                                  <a:pt x="356" y="25"/>
                                </a:moveTo>
                                <a:lnTo>
                                  <a:pt x="335" y="25"/>
                                </a:lnTo>
                                <a:lnTo>
                                  <a:pt x="335" y="131"/>
                                </a:lnTo>
                                <a:lnTo>
                                  <a:pt x="356" y="131"/>
                                </a:lnTo>
                                <a:lnTo>
                                  <a:pt x="356" y="25"/>
                                </a:lnTo>
                                <a:close/>
                                <a:moveTo>
                                  <a:pt x="356" y="3"/>
                                </a:moveTo>
                                <a:lnTo>
                                  <a:pt x="322" y="3"/>
                                </a:lnTo>
                                <a:lnTo>
                                  <a:pt x="288" y="93"/>
                                </a:lnTo>
                                <a:lnTo>
                                  <a:pt x="310" y="93"/>
                                </a:lnTo>
                                <a:lnTo>
                                  <a:pt x="334" y="25"/>
                                </a:lnTo>
                                <a:lnTo>
                                  <a:pt x="356" y="25"/>
                                </a:lnTo>
                                <a:lnTo>
                                  <a:pt x="356" y="3"/>
                                </a:lnTo>
                                <a:close/>
                                <a:moveTo>
                                  <a:pt x="445" y="3"/>
                                </a:moveTo>
                                <a:lnTo>
                                  <a:pt x="423" y="3"/>
                                </a:lnTo>
                                <a:lnTo>
                                  <a:pt x="423" y="131"/>
                                </a:lnTo>
                                <a:lnTo>
                                  <a:pt x="445" y="131"/>
                                </a:lnTo>
                                <a:lnTo>
                                  <a:pt x="445" y="3"/>
                                </a:lnTo>
                                <a:close/>
                                <a:moveTo>
                                  <a:pt x="560" y="24"/>
                                </a:moveTo>
                                <a:lnTo>
                                  <a:pt x="537" y="24"/>
                                </a:lnTo>
                                <a:lnTo>
                                  <a:pt x="537" y="131"/>
                                </a:lnTo>
                                <a:lnTo>
                                  <a:pt x="560" y="131"/>
                                </a:lnTo>
                                <a:lnTo>
                                  <a:pt x="560" y="24"/>
                                </a:lnTo>
                                <a:close/>
                                <a:moveTo>
                                  <a:pt x="599" y="3"/>
                                </a:moveTo>
                                <a:lnTo>
                                  <a:pt x="498" y="3"/>
                                </a:lnTo>
                                <a:lnTo>
                                  <a:pt x="498" y="24"/>
                                </a:lnTo>
                                <a:lnTo>
                                  <a:pt x="599" y="24"/>
                                </a:lnTo>
                                <a:lnTo>
                                  <a:pt x="599" y="3"/>
                                </a:lnTo>
                                <a:close/>
                                <a:moveTo>
                                  <a:pt x="736" y="3"/>
                                </a:moveTo>
                                <a:lnTo>
                                  <a:pt x="652" y="3"/>
                                </a:lnTo>
                                <a:lnTo>
                                  <a:pt x="652" y="131"/>
                                </a:lnTo>
                                <a:lnTo>
                                  <a:pt x="740" y="131"/>
                                </a:lnTo>
                                <a:lnTo>
                                  <a:pt x="740" y="110"/>
                                </a:lnTo>
                                <a:lnTo>
                                  <a:pt x="675" y="110"/>
                                </a:lnTo>
                                <a:lnTo>
                                  <a:pt x="675" y="76"/>
                                </a:lnTo>
                                <a:lnTo>
                                  <a:pt x="733" y="76"/>
                                </a:lnTo>
                                <a:lnTo>
                                  <a:pt x="733" y="55"/>
                                </a:lnTo>
                                <a:lnTo>
                                  <a:pt x="675" y="55"/>
                                </a:lnTo>
                                <a:lnTo>
                                  <a:pt x="675" y="24"/>
                                </a:lnTo>
                                <a:lnTo>
                                  <a:pt x="736" y="24"/>
                                </a:lnTo>
                                <a:lnTo>
                                  <a:pt x="736" y="3"/>
                                </a:lnTo>
                                <a:close/>
                                <a:moveTo>
                                  <a:pt x="850" y="3"/>
                                </a:moveTo>
                                <a:lnTo>
                                  <a:pt x="800" y="3"/>
                                </a:lnTo>
                                <a:lnTo>
                                  <a:pt x="800" y="131"/>
                                </a:lnTo>
                                <a:lnTo>
                                  <a:pt x="847" y="131"/>
                                </a:lnTo>
                                <a:lnTo>
                                  <a:pt x="871" y="127"/>
                                </a:lnTo>
                                <a:lnTo>
                                  <a:pt x="893" y="115"/>
                                </a:lnTo>
                                <a:lnTo>
                                  <a:pt x="897" y="110"/>
                                </a:lnTo>
                                <a:lnTo>
                                  <a:pt x="822" y="110"/>
                                </a:lnTo>
                                <a:lnTo>
                                  <a:pt x="822" y="24"/>
                                </a:lnTo>
                                <a:lnTo>
                                  <a:pt x="898" y="24"/>
                                </a:lnTo>
                                <a:lnTo>
                                  <a:pt x="895" y="19"/>
                                </a:lnTo>
                                <a:lnTo>
                                  <a:pt x="874" y="7"/>
                                </a:lnTo>
                                <a:lnTo>
                                  <a:pt x="850" y="3"/>
                                </a:lnTo>
                                <a:close/>
                                <a:moveTo>
                                  <a:pt x="898" y="24"/>
                                </a:moveTo>
                                <a:lnTo>
                                  <a:pt x="843" y="24"/>
                                </a:lnTo>
                                <a:lnTo>
                                  <a:pt x="862" y="26"/>
                                </a:lnTo>
                                <a:lnTo>
                                  <a:pt x="878" y="34"/>
                                </a:lnTo>
                                <a:lnTo>
                                  <a:pt x="887" y="47"/>
                                </a:lnTo>
                                <a:lnTo>
                                  <a:pt x="891" y="67"/>
                                </a:lnTo>
                                <a:lnTo>
                                  <a:pt x="887" y="87"/>
                                </a:lnTo>
                                <a:lnTo>
                                  <a:pt x="876" y="100"/>
                                </a:lnTo>
                                <a:lnTo>
                                  <a:pt x="859" y="108"/>
                                </a:lnTo>
                                <a:lnTo>
                                  <a:pt x="839" y="110"/>
                                </a:lnTo>
                                <a:lnTo>
                                  <a:pt x="897" y="110"/>
                                </a:lnTo>
                                <a:lnTo>
                                  <a:pt x="909" y="95"/>
                                </a:lnTo>
                                <a:lnTo>
                                  <a:pt x="915" y="67"/>
                                </a:lnTo>
                                <a:lnTo>
                                  <a:pt x="909" y="39"/>
                                </a:lnTo>
                                <a:lnTo>
                                  <a:pt x="898" y="24"/>
                                </a:lnTo>
                                <a:close/>
                                <a:moveTo>
                                  <a:pt x="994" y="104"/>
                                </a:moveTo>
                                <a:lnTo>
                                  <a:pt x="979" y="104"/>
                                </a:lnTo>
                                <a:lnTo>
                                  <a:pt x="972" y="111"/>
                                </a:lnTo>
                                <a:lnTo>
                                  <a:pt x="972" y="126"/>
                                </a:lnTo>
                                <a:lnTo>
                                  <a:pt x="979" y="132"/>
                                </a:lnTo>
                                <a:lnTo>
                                  <a:pt x="995" y="132"/>
                                </a:lnTo>
                                <a:lnTo>
                                  <a:pt x="1001" y="126"/>
                                </a:lnTo>
                                <a:lnTo>
                                  <a:pt x="1001" y="110"/>
                                </a:lnTo>
                                <a:lnTo>
                                  <a:pt x="994" y="104"/>
                                </a:lnTo>
                                <a:close/>
                                <a:moveTo>
                                  <a:pt x="1126" y="0"/>
                                </a:moveTo>
                                <a:lnTo>
                                  <a:pt x="1099" y="5"/>
                                </a:lnTo>
                                <a:lnTo>
                                  <a:pt x="1077" y="19"/>
                                </a:lnTo>
                                <a:lnTo>
                                  <a:pt x="1063" y="40"/>
                                </a:lnTo>
                                <a:lnTo>
                                  <a:pt x="1058" y="68"/>
                                </a:lnTo>
                                <a:lnTo>
                                  <a:pt x="1063" y="95"/>
                                </a:lnTo>
                                <a:lnTo>
                                  <a:pt x="1077" y="116"/>
                                </a:lnTo>
                                <a:lnTo>
                                  <a:pt x="1099" y="129"/>
                                </a:lnTo>
                                <a:lnTo>
                                  <a:pt x="1126" y="134"/>
                                </a:lnTo>
                                <a:lnTo>
                                  <a:pt x="1139" y="133"/>
                                </a:lnTo>
                                <a:lnTo>
                                  <a:pt x="1152" y="129"/>
                                </a:lnTo>
                                <a:lnTo>
                                  <a:pt x="1164" y="122"/>
                                </a:lnTo>
                                <a:lnTo>
                                  <a:pt x="1171" y="114"/>
                                </a:lnTo>
                                <a:lnTo>
                                  <a:pt x="1126" y="114"/>
                                </a:lnTo>
                                <a:lnTo>
                                  <a:pt x="1108" y="110"/>
                                </a:lnTo>
                                <a:lnTo>
                                  <a:pt x="1094" y="100"/>
                                </a:lnTo>
                                <a:lnTo>
                                  <a:pt x="1085" y="85"/>
                                </a:lnTo>
                                <a:lnTo>
                                  <a:pt x="1082" y="66"/>
                                </a:lnTo>
                                <a:lnTo>
                                  <a:pt x="1085" y="48"/>
                                </a:lnTo>
                                <a:lnTo>
                                  <a:pt x="1094" y="34"/>
                                </a:lnTo>
                                <a:lnTo>
                                  <a:pt x="1108" y="24"/>
                                </a:lnTo>
                                <a:lnTo>
                                  <a:pt x="1126" y="21"/>
                                </a:lnTo>
                                <a:lnTo>
                                  <a:pt x="1170" y="21"/>
                                </a:lnTo>
                                <a:lnTo>
                                  <a:pt x="1170" y="20"/>
                                </a:lnTo>
                                <a:lnTo>
                                  <a:pt x="1161" y="11"/>
                                </a:lnTo>
                                <a:lnTo>
                                  <a:pt x="1150" y="5"/>
                                </a:lnTo>
                                <a:lnTo>
                                  <a:pt x="1138" y="1"/>
                                </a:lnTo>
                                <a:lnTo>
                                  <a:pt x="1126" y="0"/>
                                </a:lnTo>
                                <a:close/>
                                <a:moveTo>
                                  <a:pt x="1155" y="98"/>
                                </a:moveTo>
                                <a:lnTo>
                                  <a:pt x="1146" y="109"/>
                                </a:lnTo>
                                <a:lnTo>
                                  <a:pt x="1136" y="114"/>
                                </a:lnTo>
                                <a:lnTo>
                                  <a:pt x="1171" y="114"/>
                                </a:lnTo>
                                <a:lnTo>
                                  <a:pt x="1173" y="111"/>
                                </a:lnTo>
                                <a:lnTo>
                                  <a:pt x="1155" y="98"/>
                                </a:lnTo>
                                <a:close/>
                                <a:moveTo>
                                  <a:pt x="1170" y="21"/>
                                </a:moveTo>
                                <a:lnTo>
                                  <a:pt x="1135" y="21"/>
                                </a:lnTo>
                                <a:lnTo>
                                  <a:pt x="1143" y="23"/>
                                </a:lnTo>
                                <a:lnTo>
                                  <a:pt x="1153" y="33"/>
                                </a:lnTo>
                                <a:lnTo>
                                  <a:pt x="1170" y="21"/>
                                </a:lnTo>
                                <a:close/>
                                <a:moveTo>
                                  <a:pt x="1287" y="0"/>
                                </a:moveTo>
                                <a:lnTo>
                                  <a:pt x="1260" y="5"/>
                                </a:lnTo>
                                <a:lnTo>
                                  <a:pt x="1239" y="19"/>
                                </a:lnTo>
                                <a:lnTo>
                                  <a:pt x="1225" y="40"/>
                                </a:lnTo>
                                <a:lnTo>
                                  <a:pt x="1220" y="68"/>
                                </a:lnTo>
                                <a:lnTo>
                                  <a:pt x="1225" y="95"/>
                                </a:lnTo>
                                <a:lnTo>
                                  <a:pt x="1239" y="116"/>
                                </a:lnTo>
                                <a:lnTo>
                                  <a:pt x="1260" y="129"/>
                                </a:lnTo>
                                <a:lnTo>
                                  <a:pt x="1287" y="134"/>
                                </a:lnTo>
                                <a:lnTo>
                                  <a:pt x="1314" y="129"/>
                                </a:lnTo>
                                <a:lnTo>
                                  <a:pt x="1336" y="115"/>
                                </a:lnTo>
                                <a:lnTo>
                                  <a:pt x="1337" y="114"/>
                                </a:lnTo>
                                <a:lnTo>
                                  <a:pt x="1287" y="114"/>
                                </a:lnTo>
                                <a:lnTo>
                                  <a:pt x="1269" y="110"/>
                                </a:lnTo>
                                <a:lnTo>
                                  <a:pt x="1255" y="100"/>
                                </a:lnTo>
                                <a:lnTo>
                                  <a:pt x="1246" y="85"/>
                                </a:lnTo>
                                <a:lnTo>
                                  <a:pt x="1243" y="66"/>
                                </a:lnTo>
                                <a:lnTo>
                                  <a:pt x="1246" y="48"/>
                                </a:lnTo>
                                <a:lnTo>
                                  <a:pt x="1255" y="34"/>
                                </a:lnTo>
                                <a:lnTo>
                                  <a:pt x="1269" y="24"/>
                                </a:lnTo>
                                <a:lnTo>
                                  <a:pt x="1287" y="21"/>
                                </a:lnTo>
                                <a:lnTo>
                                  <a:pt x="1338" y="21"/>
                                </a:lnTo>
                                <a:lnTo>
                                  <a:pt x="1336" y="18"/>
                                </a:lnTo>
                                <a:lnTo>
                                  <a:pt x="1314" y="5"/>
                                </a:lnTo>
                                <a:lnTo>
                                  <a:pt x="1287" y="0"/>
                                </a:lnTo>
                                <a:close/>
                                <a:moveTo>
                                  <a:pt x="1338" y="21"/>
                                </a:moveTo>
                                <a:lnTo>
                                  <a:pt x="1287" y="21"/>
                                </a:lnTo>
                                <a:lnTo>
                                  <a:pt x="1305" y="24"/>
                                </a:lnTo>
                                <a:lnTo>
                                  <a:pt x="1319" y="34"/>
                                </a:lnTo>
                                <a:lnTo>
                                  <a:pt x="1328" y="48"/>
                                </a:lnTo>
                                <a:lnTo>
                                  <a:pt x="1331" y="66"/>
                                </a:lnTo>
                                <a:lnTo>
                                  <a:pt x="1328" y="85"/>
                                </a:lnTo>
                                <a:lnTo>
                                  <a:pt x="1319" y="100"/>
                                </a:lnTo>
                                <a:lnTo>
                                  <a:pt x="1305" y="110"/>
                                </a:lnTo>
                                <a:lnTo>
                                  <a:pt x="1287" y="114"/>
                                </a:lnTo>
                                <a:lnTo>
                                  <a:pt x="1337" y="114"/>
                                </a:lnTo>
                                <a:lnTo>
                                  <a:pt x="1350" y="94"/>
                                </a:lnTo>
                                <a:lnTo>
                                  <a:pt x="1355" y="68"/>
                                </a:lnTo>
                                <a:lnTo>
                                  <a:pt x="1355" y="66"/>
                                </a:lnTo>
                                <a:lnTo>
                                  <a:pt x="1350" y="39"/>
                                </a:lnTo>
                                <a:lnTo>
                                  <a:pt x="1338" y="21"/>
                                </a:lnTo>
                                <a:close/>
                                <a:moveTo>
                                  <a:pt x="1449" y="3"/>
                                </a:moveTo>
                                <a:lnTo>
                                  <a:pt x="1415" y="3"/>
                                </a:lnTo>
                                <a:lnTo>
                                  <a:pt x="1415" y="131"/>
                                </a:lnTo>
                                <a:lnTo>
                                  <a:pt x="1436" y="131"/>
                                </a:lnTo>
                                <a:lnTo>
                                  <a:pt x="1436" y="25"/>
                                </a:lnTo>
                                <a:lnTo>
                                  <a:pt x="1457" y="25"/>
                                </a:lnTo>
                                <a:lnTo>
                                  <a:pt x="1449" y="3"/>
                                </a:lnTo>
                                <a:close/>
                                <a:moveTo>
                                  <a:pt x="1457" y="25"/>
                                </a:moveTo>
                                <a:lnTo>
                                  <a:pt x="1437" y="25"/>
                                </a:lnTo>
                                <a:lnTo>
                                  <a:pt x="1475" y="131"/>
                                </a:lnTo>
                                <a:lnTo>
                                  <a:pt x="1491" y="131"/>
                                </a:lnTo>
                                <a:lnTo>
                                  <a:pt x="1505" y="93"/>
                                </a:lnTo>
                                <a:lnTo>
                                  <a:pt x="1483" y="93"/>
                                </a:lnTo>
                                <a:lnTo>
                                  <a:pt x="1457" y="25"/>
                                </a:lnTo>
                                <a:close/>
                                <a:moveTo>
                                  <a:pt x="1552" y="25"/>
                                </a:moveTo>
                                <a:lnTo>
                                  <a:pt x="1530" y="25"/>
                                </a:lnTo>
                                <a:lnTo>
                                  <a:pt x="1530" y="131"/>
                                </a:lnTo>
                                <a:lnTo>
                                  <a:pt x="1552" y="131"/>
                                </a:lnTo>
                                <a:lnTo>
                                  <a:pt x="1552" y="25"/>
                                </a:lnTo>
                                <a:close/>
                                <a:moveTo>
                                  <a:pt x="1552" y="3"/>
                                </a:moveTo>
                                <a:lnTo>
                                  <a:pt x="1518" y="3"/>
                                </a:lnTo>
                                <a:lnTo>
                                  <a:pt x="1483" y="93"/>
                                </a:lnTo>
                                <a:lnTo>
                                  <a:pt x="1505" y="93"/>
                                </a:lnTo>
                                <a:lnTo>
                                  <a:pt x="1530" y="25"/>
                                </a:lnTo>
                                <a:lnTo>
                                  <a:pt x="1552" y="25"/>
                                </a:lnTo>
                                <a:lnTo>
                                  <a:pt x="155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82"/>
                        <wps:cNvSpPr>
                          <a:spLocks/>
                        </wps:cNvSpPr>
                        <wps:spPr bwMode="auto">
                          <a:xfrm>
                            <a:off x="5038" y="15782"/>
                            <a:ext cx="705" cy="134"/>
                          </a:xfrm>
                          <a:custGeom>
                            <a:avLst/>
                            <a:gdLst>
                              <a:gd name="T0" fmla="+- 0 5078 5038"/>
                              <a:gd name="T1" fmla="*/ T0 w 705"/>
                              <a:gd name="T2" fmla="+- 0 15787 15782"/>
                              <a:gd name="T3" fmla="*/ 15787 h 134"/>
                              <a:gd name="T4" fmla="+- 0 5043 5038"/>
                              <a:gd name="T5" fmla="*/ T4 w 705"/>
                              <a:gd name="T6" fmla="+- 0 15822 15782"/>
                              <a:gd name="T7" fmla="*/ 15822 h 134"/>
                              <a:gd name="T8" fmla="+- 0 5043 5038"/>
                              <a:gd name="T9" fmla="*/ T8 w 705"/>
                              <a:gd name="T10" fmla="+- 0 15877 15782"/>
                              <a:gd name="T11" fmla="*/ 15877 h 134"/>
                              <a:gd name="T12" fmla="+- 0 5078 5038"/>
                              <a:gd name="T13" fmla="*/ T12 w 705"/>
                              <a:gd name="T14" fmla="+- 0 15911 15782"/>
                              <a:gd name="T15" fmla="*/ 15911 h 134"/>
                              <a:gd name="T16" fmla="+- 0 5119 5038"/>
                              <a:gd name="T17" fmla="*/ T16 w 705"/>
                              <a:gd name="T18" fmla="+- 0 15915 15782"/>
                              <a:gd name="T19" fmla="*/ 15915 h 134"/>
                              <a:gd name="T20" fmla="+- 0 5143 5038"/>
                              <a:gd name="T21" fmla="*/ T20 w 705"/>
                              <a:gd name="T22" fmla="+- 0 15904 15782"/>
                              <a:gd name="T23" fmla="*/ 15904 h 134"/>
                              <a:gd name="T24" fmla="+- 0 5106 5038"/>
                              <a:gd name="T25" fmla="*/ T24 w 705"/>
                              <a:gd name="T26" fmla="+- 0 15896 15782"/>
                              <a:gd name="T27" fmla="*/ 15896 h 134"/>
                              <a:gd name="T28" fmla="+- 0 5074 5038"/>
                              <a:gd name="T29" fmla="*/ T28 w 705"/>
                              <a:gd name="T30" fmla="+- 0 15882 15782"/>
                              <a:gd name="T31" fmla="*/ 15882 h 134"/>
                              <a:gd name="T32" fmla="+- 0 5062 5038"/>
                              <a:gd name="T33" fmla="*/ T32 w 705"/>
                              <a:gd name="T34" fmla="+- 0 15848 15782"/>
                              <a:gd name="T35" fmla="*/ 15848 h 134"/>
                              <a:gd name="T36" fmla="+- 0 5074 5038"/>
                              <a:gd name="T37" fmla="*/ T36 w 705"/>
                              <a:gd name="T38" fmla="+- 0 15816 15782"/>
                              <a:gd name="T39" fmla="*/ 15816 h 134"/>
                              <a:gd name="T40" fmla="+- 0 5106 5038"/>
                              <a:gd name="T41" fmla="*/ T40 w 705"/>
                              <a:gd name="T42" fmla="+- 0 15803 15782"/>
                              <a:gd name="T43" fmla="*/ 15803 h 134"/>
                              <a:gd name="T44" fmla="+- 0 5150 5038"/>
                              <a:gd name="T45" fmla="*/ T44 w 705"/>
                              <a:gd name="T46" fmla="+- 0 15802 15782"/>
                              <a:gd name="T47" fmla="*/ 15802 h 134"/>
                              <a:gd name="T48" fmla="+- 0 5130 5038"/>
                              <a:gd name="T49" fmla="*/ T48 w 705"/>
                              <a:gd name="T50" fmla="+- 0 15787 15782"/>
                              <a:gd name="T51" fmla="*/ 15787 h 134"/>
                              <a:gd name="T52" fmla="+- 0 5106 5038"/>
                              <a:gd name="T53" fmla="*/ T52 w 705"/>
                              <a:gd name="T54" fmla="+- 0 15782 15782"/>
                              <a:gd name="T55" fmla="*/ 15782 h 134"/>
                              <a:gd name="T56" fmla="+- 0 5126 5038"/>
                              <a:gd name="T57" fmla="*/ T56 w 705"/>
                              <a:gd name="T58" fmla="+- 0 15891 15782"/>
                              <a:gd name="T59" fmla="*/ 15891 h 134"/>
                              <a:gd name="T60" fmla="+- 0 5151 5038"/>
                              <a:gd name="T61" fmla="*/ T60 w 705"/>
                              <a:gd name="T62" fmla="+- 0 15896 15782"/>
                              <a:gd name="T63" fmla="*/ 15896 h 134"/>
                              <a:gd name="T64" fmla="+- 0 5134 5038"/>
                              <a:gd name="T65" fmla="*/ T64 w 705"/>
                              <a:gd name="T66" fmla="+- 0 15880 15782"/>
                              <a:gd name="T67" fmla="*/ 15880 h 134"/>
                              <a:gd name="T68" fmla="+- 0 5115 5038"/>
                              <a:gd name="T69" fmla="*/ T68 w 705"/>
                              <a:gd name="T70" fmla="+- 0 15803 15782"/>
                              <a:gd name="T71" fmla="*/ 15803 h 134"/>
                              <a:gd name="T72" fmla="+- 0 5133 5038"/>
                              <a:gd name="T73" fmla="*/ T72 w 705"/>
                              <a:gd name="T74" fmla="+- 0 15815 15782"/>
                              <a:gd name="T75" fmla="*/ 15815 h 134"/>
                              <a:gd name="T76" fmla="+- 0 5267 5038"/>
                              <a:gd name="T77" fmla="*/ T76 w 705"/>
                              <a:gd name="T78" fmla="+- 0 15785 15782"/>
                              <a:gd name="T79" fmla="*/ 15785 h 134"/>
                              <a:gd name="T80" fmla="+- 0 5192 5038"/>
                              <a:gd name="T81" fmla="*/ T80 w 705"/>
                              <a:gd name="T82" fmla="+- 0 15913 15782"/>
                              <a:gd name="T83" fmla="*/ 15913 h 134"/>
                              <a:gd name="T84" fmla="+- 0 5229 5038"/>
                              <a:gd name="T85" fmla="*/ T84 w 705"/>
                              <a:gd name="T86" fmla="+- 0 15884 15782"/>
                              <a:gd name="T87" fmla="*/ 15884 h 134"/>
                              <a:gd name="T88" fmla="+- 0 5301 5038"/>
                              <a:gd name="T89" fmla="*/ T88 w 705"/>
                              <a:gd name="T90" fmla="+- 0 15864 15782"/>
                              <a:gd name="T91" fmla="*/ 15864 h 134"/>
                              <a:gd name="T92" fmla="+- 0 5257 5038"/>
                              <a:gd name="T93" fmla="*/ T92 w 705"/>
                              <a:gd name="T94" fmla="+- 0 15812 15782"/>
                              <a:gd name="T95" fmla="*/ 15812 h 134"/>
                              <a:gd name="T96" fmla="+- 0 5267 5038"/>
                              <a:gd name="T97" fmla="*/ T96 w 705"/>
                              <a:gd name="T98" fmla="+- 0 15785 15782"/>
                              <a:gd name="T99" fmla="*/ 15785 h 134"/>
                              <a:gd name="T100" fmla="+- 0 5284 5038"/>
                              <a:gd name="T101" fmla="*/ T100 w 705"/>
                              <a:gd name="T102" fmla="+- 0 15884 15782"/>
                              <a:gd name="T103" fmla="*/ 15884 h 134"/>
                              <a:gd name="T104" fmla="+- 0 5322 5038"/>
                              <a:gd name="T105" fmla="*/ T104 w 705"/>
                              <a:gd name="T106" fmla="+- 0 15913 15782"/>
                              <a:gd name="T107" fmla="*/ 15913 h 134"/>
                              <a:gd name="T108" fmla="+- 0 5279 5038"/>
                              <a:gd name="T109" fmla="*/ T108 w 705"/>
                              <a:gd name="T110" fmla="+- 0 15812 15782"/>
                              <a:gd name="T111" fmla="*/ 15812 h 134"/>
                              <a:gd name="T112" fmla="+- 0 5276 5038"/>
                              <a:gd name="T113" fmla="*/ T112 w 705"/>
                              <a:gd name="T114" fmla="+- 0 15864 15782"/>
                              <a:gd name="T115" fmla="*/ 15864 h 134"/>
                              <a:gd name="T116" fmla="+- 0 5279 5038"/>
                              <a:gd name="T117" fmla="*/ T116 w 705"/>
                              <a:gd name="T118" fmla="+- 0 15812 15782"/>
                              <a:gd name="T119" fmla="*/ 15812 h 134"/>
                              <a:gd name="T120" fmla="+- 0 5384 5038"/>
                              <a:gd name="T121" fmla="*/ T120 w 705"/>
                              <a:gd name="T122" fmla="+- 0 15806 15782"/>
                              <a:gd name="T123" fmla="*/ 15806 h 134"/>
                              <a:gd name="T124" fmla="+- 0 5406 5038"/>
                              <a:gd name="T125" fmla="*/ T124 w 705"/>
                              <a:gd name="T126" fmla="+- 0 15913 15782"/>
                              <a:gd name="T127" fmla="*/ 15913 h 134"/>
                              <a:gd name="T128" fmla="+- 0 5445 5038"/>
                              <a:gd name="T129" fmla="*/ T128 w 705"/>
                              <a:gd name="T130" fmla="+- 0 15785 15782"/>
                              <a:gd name="T131" fmla="*/ 15785 h 134"/>
                              <a:gd name="T132" fmla="+- 0 5344 5038"/>
                              <a:gd name="T133" fmla="*/ T132 w 705"/>
                              <a:gd name="T134" fmla="+- 0 15806 15782"/>
                              <a:gd name="T135" fmla="*/ 15806 h 134"/>
                              <a:gd name="T136" fmla="+- 0 5445 5038"/>
                              <a:gd name="T137" fmla="*/ T136 w 705"/>
                              <a:gd name="T138" fmla="+- 0 15785 15782"/>
                              <a:gd name="T139" fmla="*/ 15785 h 134"/>
                              <a:gd name="T140" fmla="+- 0 5499 5038"/>
                              <a:gd name="T141" fmla="*/ T140 w 705"/>
                              <a:gd name="T142" fmla="+- 0 15785 15782"/>
                              <a:gd name="T143" fmla="*/ 15785 h 134"/>
                              <a:gd name="T144" fmla="+- 0 5586 5038"/>
                              <a:gd name="T145" fmla="*/ T144 w 705"/>
                              <a:gd name="T146" fmla="+- 0 15913 15782"/>
                              <a:gd name="T147" fmla="*/ 15913 h 134"/>
                              <a:gd name="T148" fmla="+- 0 5521 5038"/>
                              <a:gd name="T149" fmla="*/ T148 w 705"/>
                              <a:gd name="T150" fmla="+- 0 15892 15782"/>
                              <a:gd name="T151" fmla="*/ 15892 h 134"/>
                              <a:gd name="T152" fmla="+- 0 5580 5038"/>
                              <a:gd name="T153" fmla="*/ T152 w 705"/>
                              <a:gd name="T154" fmla="+- 0 15858 15782"/>
                              <a:gd name="T155" fmla="*/ 15858 h 134"/>
                              <a:gd name="T156" fmla="+- 0 5521 5038"/>
                              <a:gd name="T157" fmla="*/ T156 w 705"/>
                              <a:gd name="T158" fmla="+- 0 15837 15782"/>
                              <a:gd name="T159" fmla="*/ 15837 h 134"/>
                              <a:gd name="T160" fmla="+- 0 5583 5038"/>
                              <a:gd name="T161" fmla="*/ T160 w 705"/>
                              <a:gd name="T162" fmla="+- 0 15806 15782"/>
                              <a:gd name="T163" fmla="*/ 15806 h 134"/>
                              <a:gd name="T164" fmla="+- 0 5691 5038"/>
                              <a:gd name="T165" fmla="*/ T164 w 705"/>
                              <a:gd name="T166" fmla="+- 0 15785 15782"/>
                              <a:gd name="T167" fmla="*/ 15785 h 134"/>
                              <a:gd name="T168" fmla="+- 0 5646 5038"/>
                              <a:gd name="T169" fmla="*/ T168 w 705"/>
                              <a:gd name="T170" fmla="+- 0 15913 15782"/>
                              <a:gd name="T171" fmla="*/ 15913 h 134"/>
                              <a:gd name="T172" fmla="+- 0 5669 5038"/>
                              <a:gd name="T173" fmla="*/ T172 w 705"/>
                              <a:gd name="T174" fmla="+- 0 15859 15782"/>
                              <a:gd name="T175" fmla="*/ 15859 h 134"/>
                              <a:gd name="T176" fmla="+- 0 5709 5038"/>
                              <a:gd name="T177" fmla="*/ T176 w 705"/>
                              <a:gd name="T178" fmla="+- 0 15857 15782"/>
                              <a:gd name="T179" fmla="*/ 15857 h 134"/>
                              <a:gd name="T180" fmla="+- 0 5730 5038"/>
                              <a:gd name="T181" fmla="*/ T180 w 705"/>
                              <a:gd name="T182" fmla="+- 0 15845 15782"/>
                              <a:gd name="T183" fmla="*/ 15845 h 134"/>
                              <a:gd name="T184" fmla="+- 0 5669 5038"/>
                              <a:gd name="T185" fmla="*/ T184 w 705"/>
                              <a:gd name="T186" fmla="+- 0 15839 15782"/>
                              <a:gd name="T187" fmla="*/ 15839 h 134"/>
                              <a:gd name="T188" fmla="+- 0 5734 5038"/>
                              <a:gd name="T189" fmla="*/ T188 w 705"/>
                              <a:gd name="T190" fmla="+- 0 15805 15782"/>
                              <a:gd name="T191" fmla="*/ 15805 h 134"/>
                              <a:gd name="T192" fmla="+- 0 5724 5038"/>
                              <a:gd name="T193" fmla="*/ T192 w 705"/>
                              <a:gd name="T194" fmla="+- 0 15793 15782"/>
                              <a:gd name="T195" fmla="*/ 15793 h 134"/>
                              <a:gd name="T196" fmla="+- 0 5691 5038"/>
                              <a:gd name="T197" fmla="*/ T196 w 705"/>
                              <a:gd name="T198" fmla="+- 0 15785 15782"/>
                              <a:gd name="T199" fmla="*/ 15785 h 134"/>
                              <a:gd name="T200" fmla="+- 0 5686 5038"/>
                              <a:gd name="T201" fmla="*/ T200 w 705"/>
                              <a:gd name="T202" fmla="+- 0 15859 15782"/>
                              <a:gd name="T203" fmla="*/ 15859 h 134"/>
                              <a:gd name="T204" fmla="+- 0 5742 5038"/>
                              <a:gd name="T205" fmla="*/ T204 w 705"/>
                              <a:gd name="T206" fmla="+- 0 15913 15782"/>
                              <a:gd name="T207" fmla="*/ 15913 h 134"/>
                              <a:gd name="T208" fmla="+- 0 5734 5038"/>
                              <a:gd name="T209" fmla="*/ T208 w 705"/>
                              <a:gd name="T210" fmla="+- 0 15805 15782"/>
                              <a:gd name="T211" fmla="*/ 15805 h 134"/>
                              <a:gd name="T212" fmla="+- 0 5714 5038"/>
                              <a:gd name="T213" fmla="*/ T212 w 705"/>
                              <a:gd name="T214" fmla="+- 0 15807 15782"/>
                              <a:gd name="T215" fmla="*/ 15807 h 134"/>
                              <a:gd name="T216" fmla="+- 0 5699 5038"/>
                              <a:gd name="T217" fmla="*/ T216 w 705"/>
                              <a:gd name="T218" fmla="+- 0 15839 15782"/>
                              <a:gd name="T219" fmla="*/ 15839 h 134"/>
                              <a:gd name="T220" fmla="+- 0 5736 5038"/>
                              <a:gd name="T221" fmla="*/ T220 w 705"/>
                              <a:gd name="T222" fmla="+- 0 15835 15782"/>
                              <a:gd name="T223" fmla="*/ 15835 h 134"/>
                              <a:gd name="T224" fmla="+- 0 5734 5038"/>
                              <a:gd name="T225" fmla="*/ T224 w 705"/>
                              <a:gd name="T226" fmla="+- 0 15805 15782"/>
                              <a:gd name="T227" fmla="*/ 15805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705" h="134">
                                <a:moveTo>
                                  <a:pt x="68" y="0"/>
                                </a:moveTo>
                                <a:lnTo>
                                  <a:pt x="40" y="5"/>
                                </a:lnTo>
                                <a:lnTo>
                                  <a:pt x="19" y="19"/>
                                </a:lnTo>
                                <a:lnTo>
                                  <a:pt x="5" y="40"/>
                                </a:lnTo>
                                <a:lnTo>
                                  <a:pt x="0" y="68"/>
                                </a:lnTo>
                                <a:lnTo>
                                  <a:pt x="5" y="95"/>
                                </a:lnTo>
                                <a:lnTo>
                                  <a:pt x="19" y="116"/>
                                </a:lnTo>
                                <a:lnTo>
                                  <a:pt x="40" y="129"/>
                                </a:lnTo>
                                <a:lnTo>
                                  <a:pt x="68" y="134"/>
                                </a:lnTo>
                                <a:lnTo>
                                  <a:pt x="81" y="133"/>
                                </a:lnTo>
                                <a:lnTo>
                                  <a:pt x="94" y="129"/>
                                </a:lnTo>
                                <a:lnTo>
                                  <a:pt x="105" y="122"/>
                                </a:lnTo>
                                <a:lnTo>
                                  <a:pt x="113" y="114"/>
                                </a:lnTo>
                                <a:lnTo>
                                  <a:pt x="68" y="114"/>
                                </a:lnTo>
                                <a:lnTo>
                                  <a:pt x="50" y="110"/>
                                </a:lnTo>
                                <a:lnTo>
                                  <a:pt x="36" y="100"/>
                                </a:lnTo>
                                <a:lnTo>
                                  <a:pt x="27" y="85"/>
                                </a:lnTo>
                                <a:lnTo>
                                  <a:pt x="24" y="66"/>
                                </a:lnTo>
                                <a:lnTo>
                                  <a:pt x="27" y="48"/>
                                </a:lnTo>
                                <a:lnTo>
                                  <a:pt x="36" y="34"/>
                                </a:lnTo>
                                <a:lnTo>
                                  <a:pt x="50" y="24"/>
                                </a:lnTo>
                                <a:lnTo>
                                  <a:pt x="68" y="21"/>
                                </a:lnTo>
                                <a:lnTo>
                                  <a:pt x="112" y="21"/>
                                </a:lnTo>
                                <a:lnTo>
                                  <a:pt x="112" y="20"/>
                                </a:lnTo>
                                <a:lnTo>
                                  <a:pt x="102" y="11"/>
                                </a:lnTo>
                                <a:lnTo>
                                  <a:pt x="92" y="5"/>
                                </a:lnTo>
                                <a:lnTo>
                                  <a:pt x="80" y="1"/>
                                </a:lnTo>
                                <a:lnTo>
                                  <a:pt x="68" y="0"/>
                                </a:lnTo>
                                <a:close/>
                                <a:moveTo>
                                  <a:pt x="96" y="98"/>
                                </a:moveTo>
                                <a:lnTo>
                                  <a:pt x="88" y="109"/>
                                </a:lnTo>
                                <a:lnTo>
                                  <a:pt x="78" y="114"/>
                                </a:lnTo>
                                <a:lnTo>
                                  <a:pt x="113" y="114"/>
                                </a:lnTo>
                                <a:lnTo>
                                  <a:pt x="115" y="111"/>
                                </a:lnTo>
                                <a:lnTo>
                                  <a:pt x="96" y="98"/>
                                </a:lnTo>
                                <a:close/>
                                <a:moveTo>
                                  <a:pt x="112" y="21"/>
                                </a:moveTo>
                                <a:lnTo>
                                  <a:pt x="77" y="21"/>
                                </a:lnTo>
                                <a:lnTo>
                                  <a:pt x="85" y="23"/>
                                </a:lnTo>
                                <a:lnTo>
                                  <a:pt x="95" y="33"/>
                                </a:lnTo>
                                <a:lnTo>
                                  <a:pt x="112" y="21"/>
                                </a:lnTo>
                                <a:close/>
                                <a:moveTo>
                                  <a:pt x="229" y="3"/>
                                </a:moveTo>
                                <a:lnTo>
                                  <a:pt x="209" y="3"/>
                                </a:lnTo>
                                <a:lnTo>
                                  <a:pt x="154" y="131"/>
                                </a:lnTo>
                                <a:lnTo>
                                  <a:pt x="179" y="131"/>
                                </a:lnTo>
                                <a:lnTo>
                                  <a:pt x="191" y="102"/>
                                </a:lnTo>
                                <a:lnTo>
                                  <a:pt x="271" y="102"/>
                                </a:lnTo>
                                <a:lnTo>
                                  <a:pt x="263" y="82"/>
                                </a:lnTo>
                                <a:lnTo>
                                  <a:pt x="199" y="82"/>
                                </a:lnTo>
                                <a:lnTo>
                                  <a:pt x="219" y="30"/>
                                </a:lnTo>
                                <a:lnTo>
                                  <a:pt x="241" y="30"/>
                                </a:lnTo>
                                <a:lnTo>
                                  <a:pt x="229" y="3"/>
                                </a:lnTo>
                                <a:close/>
                                <a:moveTo>
                                  <a:pt x="271" y="102"/>
                                </a:moveTo>
                                <a:lnTo>
                                  <a:pt x="246" y="102"/>
                                </a:lnTo>
                                <a:lnTo>
                                  <a:pt x="258" y="131"/>
                                </a:lnTo>
                                <a:lnTo>
                                  <a:pt x="284" y="131"/>
                                </a:lnTo>
                                <a:lnTo>
                                  <a:pt x="271" y="102"/>
                                </a:lnTo>
                                <a:close/>
                                <a:moveTo>
                                  <a:pt x="241" y="30"/>
                                </a:moveTo>
                                <a:lnTo>
                                  <a:pt x="219" y="30"/>
                                </a:lnTo>
                                <a:lnTo>
                                  <a:pt x="238" y="82"/>
                                </a:lnTo>
                                <a:lnTo>
                                  <a:pt x="263" y="82"/>
                                </a:lnTo>
                                <a:lnTo>
                                  <a:pt x="241" y="30"/>
                                </a:lnTo>
                                <a:close/>
                                <a:moveTo>
                                  <a:pt x="368" y="24"/>
                                </a:moveTo>
                                <a:lnTo>
                                  <a:pt x="346" y="24"/>
                                </a:lnTo>
                                <a:lnTo>
                                  <a:pt x="346" y="131"/>
                                </a:lnTo>
                                <a:lnTo>
                                  <a:pt x="368" y="131"/>
                                </a:lnTo>
                                <a:lnTo>
                                  <a:pt x="368" y="24"/>
                                </a:lnTo>
                                <a:close/>
                                <a:moveTo>
                                  <a:pt x="407" y="3"/>
                                </a:moveTo>
                                <a:lnTo>
                                  <a:pt x="306" y="3"/>
                                </a:lnTo>
                                <a:lnTo>
                                  <a:pt x="306" y="24"/>
                                </a:lnTo>
                                <a:lnTo>
                                  <a:pt x="407" y="24"/>
                                </a:lnTo>
                                <a:lnTo>
                                  <a:pt x="407" y="3"/>
                                </a:lnTo>
                                <a:close/>
                                <a:moveTo>
                                  <a:pt x="545" y="3"/>
                                </a:moveTo>
                                <a:lnTo>
                                  <a:pt x="461" y="3"/>
                                </a:lnTo>
                                <a:lnTo>
                                  <a:pt x="461" y="131"/>
                                </a:lnTo>
                                <a:lnTo>
                                  <a:pt x="548" y="131"/>
                                </a:lnTo>
                                <a:lnTo>
                                  <a:pt x="548" y="110"/>
                                </a:lnTo>
                                <a:lnTo>
                                  <a:pt x="483" y="110"/>
                                </a:lnTo>
                                <a:lnTo>
                                  <a:pt x="483" y="76"/>
                                </a:lnTo>
                                <a:lnTo>
                                  <a:pt x="542" y="76"/>
                                </a:lnTo>
                                <a:lnTo>
                                  <a:pt x="542" y="55"/>
                                </a:lnTo>
                                <a:lnTo>
                                  <a:pt x="483" y="55"/>
                                </a:lnTo>
                                <a:lnTo>
                                  <a:pt x="483" y="24"/>
                                </a:lnTo>
                                <a:lnTo>
                                  <a:pt x="545" y="24"/>
                                </a:lnTo>
                                <a:lnTo>
                                  <a:pt x="545" y="3"/>
                                </a:lnTo>
                                <a:close/>
                                <a:moveTo>
                                  <a:pt x="653" y="3"/>
                                </a:moveTo>
                                <a:lnTo>
                                  <a:pt x="608" y="3"/>
                                </a:lnTo>
                                <a:lnTo>
                                  <a:pt x="608" y="131"/>
                                </a:lnTo>
                                <a:lnTo>
                                  <a:pt x="631" y="131"/>
                                </a:lnTo>
                                <a:lnTo>
                                  <a:pt x="631" y="77"/>
                                </a:lnTo>
                                <a:lnTo>
                                  <a:pt x="672" y="77"/>
                                </a:lnTo>
                                <a:lnTo>
                                  <a:pt x="671" y="75"/>
                                </a:lnTo>
                                <a:lnTo>
                                  <a:pt x="683" y="71"/>
                                </a:lnTo>
                                <a:lnTo>
                                  <a:pt x="692" y="63"/>
                                </a:lnTo>
                                <a:lnTo>
                                  <a:pt x="696" y="57"/>
                                </a:lnTo>
                                <a:lnTo>
                                  <a:pt x="631" y="57"/>
                                </a:lnTo>
                                <a:lnTo>
                                  <a:pt x="631" y="23"/>
                                </a:lnTo>
                                <a:lnTo>
                                  <a:pt x="696" y="23"/>
                                </a:lnTo>
                                <a:lnTo>
                                  <a:pt x="696" y="22"/>
                                </a:lnTo>
                                <a:lnTo>
                                  <a:pt x="686" y="11"/>
                                </a:lnTo>
                                <a:lnTo>
                                  <a:pt x="670" y="5"/>
                                </a:lnTo>
                                <a:lnTo>
                                  <a:pt x="653" y="3"/>
                                </a:lnTo>
                                <a:close/>
                                <a:moveTo>
                                  <a:pt x="672" y="77"/>
                                </a:moveTo>
                                <a:lnTo>
                                  <a:pt x="648" y="77"/>
                                </a:lnTo>
                                <a:lnTo>
                                  <a:pt x="677" y="131"/>
                                </a:lnTo>
                                <a:lnTo>
                                  <a:pt x="704" y="131"/>
                                </a:lnTo>
                                <a:lnTo>
                                  <a:pt x="672" y="77"/>
                                </a:lnTo>
                                <a:close/>
                                <a:moveTo>
                                  <a:pt x="696" y="23"/>
                                </a:moveTo>
                                <a:lnTo>
                                  <a:pt x="662" y="23"/>
                                </a:lnTo>
                                <a:lnTo>
                                  <a:pt x="676" y="25"/>
                                </a:lnTo>
                                <a:lnTo>
                                  <a:pt x="676" y="56"/>
                                </a:lnTo>
                                <a:lnTo>
                                  <a:pt x="661" y="57"/>
                                </a:lnTo>
                                <a:lnTo>
                                  <a:pt x="696" y="57"/>
                                </a:lnTo>
                                <a:lnTo>
                                  <a:pt x="698" y="53"/>
                                </a:lnTo>
                                <a:lnTo>
                                  <a:pt x="700" y="40"/>
                                </a:lnTo>
                                <a:lnTo>
                                  <a:pt x="696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AutoShape 83"/>
                        <wps:cNvSpPr>
                          <a:spLocks/>
                        </wps:cNvSpPr>
                        <wps:spPr bwMode="auto">
                          <a:xfrm>
                            <a:off x="4555" y="15785"/>
                            <a:ext cx="425" cy="131"/>
                          </a:xfrm>
                          <a:custGeom>
                            <a:avLst/>
                            <a:gdLst>
                              <a:gd name="T0" fmla="+- 0 4555 4555"/>
                              <a:gd name="T1" fmla="*/ T0 w 425"/>
                              <a:gd name="T2" fmla="+- 0 15785 15785"/>
                              <a:gd name="T3" fmla="*/ 15785 h 131"/>
                              <a:gd name="T4" fmla="+- 0 4643 4555"/>
                              <a:gd name="T5" fmla="*/ T4 w 425"/>
                              <a:gd name="T6" fmla="+- 0 15913 15785"/>
                              <a:gd name="T7" fmla="*/ 15913 h 131"/>
                              <a:gd name="T8" fmla="+- 0 4578 4555"/>
                              <a:gd name="T9" fmla="*/ T8 w 425"/>
                              <a:gd name="T10" fmla="+- 0 15892 15785"/>
                              <a:gd name="T11" fmla="*/ 15892 h 131"/>
                              <a:gd name="T12" fmla="+- 0 4636 4555"/>
                              <a:gd name="T13" fmla="*/ T12 w 425"/>
                              <a:gd name="T14" fmla="+- 0 15858 15785"/>
                              <a:gd name="T15" fmla="*/ 15858 h 131"/>
                              <a:gd name="T16" fmla="+- 0 4578 4555"/>
                              <a:gd name="T17" fmla="*/ T16 w 425"/>
                              <a:gd name="T18" fmla="+- 0 15837 15785"/>
                              <a:gd name="T19" fmla="*/ 15837 h 131"/>
                              <a:gd name="T20" fmla="+- 0 4640 4555"/>
                              <a:gd name="T21" fmla="*/ T20 w 425"/>
                              <a:gd name="T22" fmla="+- 0 15806 15785"/>
                              <a:gd name="T23" fmla="*/ 15806 h 131"/>
                              <a:gd name="T24" fmla="+- 0 4753 4555"/>
                              <a:gd name="T25" fmla="*/ T24 w 425"/>
                              <a:gd name="T26" fmla="+- 0 15785 15785"/>
                              <a:gd name="T27" fmla="*/ 15785 h 131"/>
                              <a:gd name="T28" fmla="+- 0 4703 4555"/>
                              <a:gd name="T29" fmla="*/ T28 w 425"/>
                              <a:gd name="T30" fmla="+- 0 15913 15785"/>
                              <a:gd name="T31" fmla="*/ 15913 h 131"/>
                              <a:gd name="T32" fmla="+- 0 4774 4555"/>
                              <a:gd name="T33" fmla="*/ T32 w 425"/>
                              <a:gd name="T34" fmla="+- 0 15909 15785"/>
                              <a:gd name="T35" fmla="*/ 15909 h 131"/>
                              <a:gd name="T36" fmla="+- 0 4800 4555"/>
                              <a:gd name="T37" fmla="*/ T36 w 425"/>
                              <a:gd name="T38" fmla="+- 0 15892 15785"/>
                              <a:gd name="T39" fmla="*/ 15892 h 131"/>
                              <a:gd name="T40" fmla="+- 0 4726 4555"/>
                              <a:gd name="T41" fmla="*/ T40 w 425"/>
                              <a:gd name="T42" fmla="+- 0 15806 15785"/>
                              <a:gd name="T43" fmla="*/ 15806 h 131"/>
                              <a:gd name="T44" fmla="+- 0 4798 4555"/>
                              <a:gd name="T45" fmla="*/ T44 w 425"/>
                              <a:gd name="T46" fmla="+- 0 15801 15785"/>
                              <a:gd name="T47" fmla="*/ 15801 h 131"/>
                              <a:gd name="T48" fmla="+- 0 4753 4555"/>
                              <a:gd name="T49" fmla="*/ T48 w 425"/>
                              <a:gd name="T50" fmla="+- 0 15785 15785"/>
                              <a:gd name="T51" fmla="*/ 15785 h 131"/>
                              <a:gd name="T52" fmla="+- 0 4746 4555"/>
                              <a:gd name="T53" fmla="*/ T52 w 425"/>
                              <a:gd name="T54" fmla="+- 0 15806 15785"/>
                              <a:gd name="T55" fmla="*/ 15806 h 131"/>
                              <a:gd name="T56" fmla="+- 0 4781 4555"/>
                              <a:gd name="T57" fmla="*/ T56 w 425"/>
                              <a:gd name="T58" fmla="+- 0 15816 15785"/>
                              <a:gd name="T59" fmla="*/ 15816 h 131"/>
                              <a:gd name="T60" fmla="+- 0 4794 4555"/>
                              <a:gd name="T61" fmla="*/ T60 w 425"/>
                              <a:gd name="T62" fmla="+- 0 15849 15785"/>
                              <a:gd name="T63" fmla="*/ 15849 h 131"/>
                              <a:gd name="T64" fmla="+- 0 4779 4555"/>
                              <a:gd name="T65" fmla="*/ T64 w 425"/>
                              <a:gd name="T66" fmla="+- 0 15882 15785"/>
                              <a:gd name="T67" fmla="*/ 15882 h 131"/>
                              <a:gd name="T68" fmla="+- 0 4743 4555"/>
                              <a:gd name="T69" fmla="*/ T68 w 425"/>
                              <a:gd name="T70" fmla="+- 0 15892 15785"/>
                              <a:gd name="T71" fmla="*/ 15892 h 131"/>
                              <a:gd name="T72" fmla="+- 0 4812 4555"/>
                              <a:gd name="T73" fmla="*/ T72 w 425"/>
                              <a:gd name="T74" fmla="+- 0 15877 15785"/>
                              <a:gd name="T75" fmla="*/ 15877 h 131"/>
                              <a:gd name="T76" fmla="+- 0 4813 4555"/>
                              <a:gd name="T77" fmla="*/ T76 w 425"/>
                              <a:gd name="T78" fmla="+- 0 15821 15785"/>
                              <a:gd name="T79" fmla="*/ 15821 h 131"/>
                              <a:gd name="T80" fmla="+- 0 4899 4555"/>
                              <a:gd name="T81" fmla="*/ T80 w 425"/>
                              <a:gd name="T82" fmla="+- 0 15785 15785"/>
                              <a:gd name="T83" fmla="*/ 15785 h 131"/>
                              <a:gd name="T84" fmla="+- 0 4877 4555"/>
                              <a:gd name="T85" fmla="*/ T84 w 425"/>
                              <a:gd name="T86" fmla="+- 0 15866 15785"/>
                              <a:gd name="T87" fmla="*/ 15866 h 131"/>
                              <a:gd name="T88" fmla="+- 0 4892 4555"/>
                              <a:gd name="T89" fmla="*/ T88 w 425"/>
                              <a:gd name="T90" fmla="+- 0 15903 15785"/>
                              <a:gd name="T91" fmla="*/ 15903 h 131"/>
                              <a:gd name="T92" fmla="+- 0 4928 4555"/>
                              <a:gd name="T93" fmla="*/ T92 w 425"/>
                              <a:gd name="T94" fmla="+- 0 15916 15785"/>
                              <a:gd name="T95" fmla="*/ 15916 h 131"/>
                              <a:gd name="T96" fmla="+- 0 4965 4555"/>
                              <a:gd name="T97" fmla="*/ T96 w 425"/>
                              <a:gd name="T98" fmla="+- 0 15903 15785"/>
                              <a:gd name="T99" fmla="*/ 15903 h 131"/>
                              <a:gd name="T100" fmla="+- 0 4928 4555"/>
                              <a:gd name="T101" fmla="*/ T100 w 425"/>
                              <a:gd name="T102" fmla="+- 0 15895 15785"/>
                              <a:gd name="T103" fmla="*/ 15895 h 131"/>
                              <a:gd name="T104" fmla="+- 0 4906 4555"/>
                              <a:gd name="T105" fmla="*/ T104 w 425"/>
                              <a:gd name="T106" fmla="+- 0 15885 15785"/>
                              <a:gd name="T107" fmla="*/ 15885 h 131"/>
                              <a:gd name="T108" fmla="+- 0 4900 4555"/>
                              <a:gd name="T109" fmla="*/ T108 w 425"/>
                              <a:gd name="T110" fmla="+- 0 15866 15785"/>
                              <a:gd name="T111" fmla="*/ 15866 h 131"/>
                              <a:gd name="T112" fmla="+- 0 4979 4555"/>
                              <a:gd name="T113" fmla="*/ T112 w 425"/>
                              <a:gd name="T114" fmla="+- 0 15785 15785"/>
                              <a:gd name="T115" fmla="*/ 15785 h 131"/>
                              <a:gd name="T116" fmla="+- 0 4957 4555"/>
                              <a:gd name="T117" fmla="*/ T116 w 425"/>
                              <a:gd name="T118" fmla="+- 0 15866 15785"/>
                              <a:gd name="T119" fmla="*/ 15866 h 131"/>
                              <a:gd name="T120" fmla="+- 0 4951 4555"/>
                              <a:gd name="T121" fmla="*/ T120 w 425"/>
                              <a:gd name="T122" fmla="+- 0 15885 15785"/>
                              <a:gd name="T123" fmla="*/ 15885 h 131"/>
                              <a:gd name="T124" fmla="+- 0 4928 4555"/>
                              <a:gd name="T125" fmla="*/ T124 w 425"/>
                              <a:gd name="T126" fmla="+- 0 15895 15785"/>
                              <a:gd name="T127" fmla="*/ 15895 h 131"/>
                              <a:gd name="T128" fmla="+- 0 4975 4555"/>
                              <a:gd name="T129" fmla="*/ T128 w 425"/>
                              <a:gd name="T130" fmla="+- 0 15887 15785"/>
                              <a:gd name="T131" fmla="*/ 15887 h 131"/>
                              <a:gd name="T132" fmla="+- 0 4979 4555"/>
                              <a:gd name="T133" fmla="*/ T132 w 425"/>
                              <a:gd name="T134" fmla="+- 0 15785 15785"/>
                              <a:gd name="T135" fmla="*/ 15785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25" h="131">
                                <a:moveTo>
                                  <a:pt x="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"/>
                                </a:lnTo>
                                <a:lnTo>
                                  <a:pt x="88" y="128"/>
                                </a:lnTo>
                                <a:lnTo>
                                  <a:pt x="88" y="107"/>
                                </a:lnTo>
                                <a:lnTo>
                                  <a:pt x="23" y="107"/>
                                </a:lnTo>
                                <a:lnTo>
                                  <a:pt x="23" y="73"/>
                                </a:lnTo>
                                <a:lnTo>
                                  <a:pt x="81" y="73"/>
                                </a:lnTo>
                                <a:lnTo>
                                  <a:pt x="81" y="52"/>
                                </a:lnTo>
                                <a:lnTo>
                                  <a:pt x="23" y="52"/>
                                </a:lnTo>
                                <a:lnTo>
                                  <a:pt x="23" y="21"/>
                                </a:lnTo>
                                <a:lnTo>
                                  <a:pt x="85" y="21"/>
                                </a:lnTo>
                                <a:lnTo>
                                  <a:pt x="85" y="0"/>
                                </a:lnTo>
                                <a:close/>
                                <a:moveTo>
                                  <a:pt x="198" y="0"/>
                                </a:moveTo>
                                <a:lnTo>
                                  <a:pt x="148" y="0"/>
                                </a:lnTo>
                                <a:lnTo>
                                  <a:pt x="148" y="128"/>
                                </a:lnTo>
                                <a:lnTo>
                                  <a:pt x="195" y="128"/>
                                </a:lnTo>
                                <a:lnTo>
                                  <a:pt x="219" y="124"/>
                                </a:lnTo>
                                <a:lnTo>
                                  <a:pt x="241" y="112"/>
                                </a:lnTo>
                                <a:lnTo>
                                  <a:pt x="245" y="107"/>
                                </a:lnTo>
                                <a:lnTo>
                                  <a:pt x="171" y="107"/>
                                </a:lnTo>
                                <a:lnTo>
                                  <a:pt x="171" y="21"/>
                                </a:lnTo>
                                <a:lnTo>
                                  <a:pt x="247" y="21"/>
                                </a:lnTo>
                                <a:lnTo>
                                  <a:pt x="243" y="16"/>
                                </a:lnTo>
                                <a:lnTo>
                                  <a:pt x="222" y="4"/>
                                </a:lnTo>
                                <a:lnTo>
                                  <a:pt x="198" y="0"/>
                                </a:lnTo>
                                <a:close/>
                                <a:moveTo>
                                  <a:pt x="247" y="21"/>
                                </a:moveTo>
                                <a:lnTo>
                                  <a:pt x="191" y="21"/>
                                </a:lnTo>
                                <a:lnTo>
                                  <a:pt x="210" y="23"/>
                                </a:lnTo>
                                <a:lnTo>
                                  <a:pt x="226" y="31"/>
                                </a:lnTo>
                                <a:lnTo>
                                  <a:pt x="236" y="44"/>
                                </a:lnTo>
                                <a:lnTo>
                                  <a:pt x="239" y="64"/>
                                </a:lnTo>
                                <a:lnTo>
                                  <a:pt x="235" y="84"/>
                                </a:lnTo>
                                <a:lnTo>
                                  <a:pt x="224" y="97"/>
                                </a:lnTo>
                                <a:lnTo>
                                  <a:pt x="208" y="105"/>
                                </a:lnTo>
                                <a:lnTo>
                                  <a:pt x="188" y="107"/>
                                </a:lnTo>
                                <a:lnTo>
                                  <a:pt x="245" y="107"/>
                                </a:lnTo>
                                <a:lnTo>
                                  <a:pt x="257" y="92"/>
                                </a:lnTo>
                                <a:lnTo>
                                  <a:pt x="263" y="64"/>
                                </a:lnTo>
                                <a:lnTo>
                                  <a:pt x="258" y="36"/>
                                </a:lnTo>
                                <a:lnTo>
                                  <a:pt x="247" y="21"/>
                                </a:lnTo>
                                <a:close/>
                                <a:moveTo>
                                  <a:pt x="344" y="0"/>
                                </a:moveTo>
                                <a:lnTo>
                                  <a:pt x="322" y="0"/>
                                </a:lnTo>
                                <a:lnTo>
                                  <a:pt x="322" y="81"/>
                                </a:lnTo>
                                <a:lnTo>
                                  <a:pt x="326" y="102"/>
                                </a:lnTo>
                                <a:lnTo>
                                  <a:pt x="337" y="118"/>
                                </a:lnTo>
                                <a:lnTo>
                                  <a:pt x="353" y="128"/>
                                </a:lnTo>
                                <a:lnTo>
                                  <a:pt x="373" y="131"/>
                                </a:lnTo>
                                <a:lnTo>
                                  <a:pt x="393" y="128"/>
                                </a:lnTo>
                                <a:lnTo>
                                  <a:pt x="410" y="118"/>
                                </a:lnTo>
                                <a:lnTo>
                                  <a:pt x="415" y="110"/>
                                </a:lnTo>
                                <a:lnTo>
                                  <a:pt x="373" y="110"/>
                                </a:lnTo>
                                <a:lnTo>
                                  <a:pt x="359" y="107"/>
                                </a:lnTo>
                                <a:lnTo>
                                  <a:pt x="351" y="100"/>
                                </a:lnTo>
                                <a:lnTo>
                                  <a:pt x="346" y="90"/>
                                </a:lnTo>
                                <a:lnTo>
                                  <a:pt x="345" y="81"/>
                                </a:lnTo>
                                <a:lnTo>
                                  <a:pt x="344" y="0"/>
                                </a:lnTo>
                                <a:close/>
                                <a:moveTo>
                                  <a:pt x="424" y="0"/>
                                </a:moveTo>
                                <a:lnTo>
                                  <a:pt x="402" y="0"/>
                                </a:lnTo>
                                <a:lnTo>
                                  <a:pt x="402" y="81"/>
                                </a:lnTo>
                                <a:lnTo>
                                  <a:pt x="400" y="90"/>
                                </a:lnTo>
                                <a:lnTo>
                                  <a:pt x="396" y="100"/>
                                </a:lnTo>
                                <a:lnTo>
                                  <a:pt x="387" y="107"/>
                                </a:lnTo>
                                <a:lnTo>
                                  <a:pt x="373" y="110"/>
                                </a:lnTo>
                                <a:lnTo>
                                  <a:pt x="415" y="110"/>
                                </a:lnTo>
                                <a:lnTo>
                                  <a:pt x="420" y="102"/>
                                </a:lnTo>
                                <a:lnTo>
                                  <a:pt x="424" y="81"/>
                                </a:lnTo>
                                <a:lnTo>
                                  <a:pt x="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7FC72835" id="Group 80" o:spid="_x0000_s1026" style="position:absolute;margin-left:227.75pt;margin-top:789.1pt;width:139.75pt;height:6.7pt;z-index:-7912;mso-position-horizontal-relative:page;mso-position-vertical-relative:page" coordorigin="4555,15782" coordsize="2795,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">
                <v:shape id="AutoShape 81" o:spid="_x0000_s1027" style="position:absolute;left:5797;top:15782;width:1553;height:134;visibility:visible;mso-wrap-style:square;v-text-anchor:top" coordsize="1553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BfEsMA&#10;AADcAAAADwAAAGRycy9kb3ducmV2LnhtbERPS2vCQBC+C/6HZQRvZqMHH9FViigUCoWmtdDbmB2z&#10;odnZkN1q8u/dguBtPr7nbHadrcWVWl85VjBNUhDEhdMVlwq+Po+TJQgfkDXWjklBTx522+Fgg5l2&#10;N/6gax5KEUPYZ6jAhNBkUvrCkEWfuIY4chfXWgwRtqXULd5iuK3lLE3n0mLFscFgQ3tDxW/+ZxWU&#10;qV9d+q4/LMyPzN/r79Ph/HZUajzqXtYgAnXhKX64X3Wcv5zC/zPxAr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BfEsMAAADcAAAADwAAAAAAAAAAAAAAAACYAgAAZHJzL2Rv&#10;d25yZXYueG1sUEsFBgAAAAAEAAQA9QAAAIgDAAAAAA==&#10;" path="m22,3l,3,,131r76,l76,110r-54,l22,3xm153,3r-23,l130,131r23,l153,3xm254,3r-35,l219,131r22,l241,25r21,l254,3xm262,25r-21,l280,131r16,l310,93r-22,l262,25xm356,25r-21,l335,131r21,l356,25xm356,3r-34,l288,93r22,l334,25r22,l356,3xm445,3r-22,l423,131r22,l445,3xm560,24r-23,l537,131r23,l560,24xm599,3l498,3r,21l599,24r,-21xm736,3r-84,l652,131r88,l740,110r-65,l675,76r58,l733,55r-58,l675,24r61,l736,3xm850,3r-50,l800,131r47,l871,127r22,-12l897,110r-75,l822,24r76,l895,19,874,7,850,3xm898,24r-55,l862,26r16,8l887,47r4,20l887,87r-11,13l859,108r-20,2l897,110,909,95r6,-28l909,39,898,24xm994,104r-15,l972,111r,15l979,132r16,l1001,126r,-16l994,104xm1126,r-27,5l1077,19r-14,21l1058,68r5,27l1077,116r22,13l1126,134r13,-1l1152,129r12,-7l1171,114r-45,l1108,110r-14,-10l1085,85r-3,-19l1085,48r9,-14l1108,24r18,-3l1170,21r,-1l1161,11,1150,5,1138,1,1126,xm1155,98r-9,11l1136,114r35,l1173,111,1155,98xm1170,21r-35,l1143,23r10,10l1170,21xm1287,r-27,5l1239,19r-14,21l1220,68r5,27l1239,116r21,13l1287,134r27,-5l1336,115r1,-1l1287,114r-18,-4l1255,100r-9,-15l1243,66r3,-18l1255,34r14,-10l1287,21r51,l1336,18,1314,5,1287,xm1338,21r-51,l1305,24r14,10l1328,48r3,18l1328,85r-9,15l1305,110r-18,4l1337,114r13,-20l1355,68r,-2l1350,39,1338,21xm1449,3r-34,l1415,131r21,l1436,25r21,l1449,3xm1457,25r-20,l1475,131r16,l1505,93r-22,l1457,25xm1552,25r-22,l1530,131r22,l1552,25xm1552,3r-34,l1483,93r22,l1530,25r22,l1552,3xe" fillcolor="#231f20" stroked="f">
                  <v:path arrowok="t" o:connecttype="custom" o:connectlocs="76,15913;153,15785;153,15785;241,15913;262,15807;310,15875;335,15807;356,15785;334,15807;423,15785;560,15806;560,15806;599,15806;652,15913;675,15858;675,15806;800,15785;893,15897;898,15806;898,15806;887,15829;859,15890;915,15849;979,15886;995,15914;1126,15782;1058,15850;1126,15916;1171,15896;1085,15867;1108,15806;1161,15793;1155,15880;1173,15893;1143,15805;1260,15787;1225,15877;1314,15911;1269,15892;1246,15830;1338,15803;1338,15803;1328,15830;1305,15892;1355,15850;1449,15785;1436,15807;1437,15807;1483,15875;1530,15913;1518,15785;1552,15807" o:connectangles="0,0,0,0,0,0,0,0,0,0,0,0,0,0,0,0,0,0,0,0,0,0,0,0,0,0,0,0,0,0,0,0,0,0,0,0,0,0,0,0,0,0,0,0,0,0,0,0,0,0,0,0"/>
                </v:shape>
                <v:shape id="AutoShape 82" o:spid="_x0000_s1028" style="position:absolute;left:5038;top:15782;width:705;height:134;visibility:visible;mso-wrap-style:square;v-text-anchor:top" coordsize="70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WBzMIA&#10;AADcAAAADwAAAGRycy9kb3ducmV2LnhtbERP32vCMBB+H/g/hBv4NtOJ22pnFBWE+Tg3GHs7mrPp&#10;2lxKEm39740g7O0+vp+3WA22FWfyoXas4HmSgSAuna65UvD9tXvKQYSIrLF1TAouFGC1HD0ssNCu&#10;5086H2IlUgiHAhWYGLtCylAashgmriNO3NF5izFBX0ntsU/htpXTLHuVFmtODQY72hoqm8PJKrA/&#10;zYv+3fd/jdnI0+yt1Lnxc6XGj8P6HUSkIf6L7+4PnebnU7g9ky6Q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YHMwgAAANwAAAAPAAAAAAAAAAAAAAAAAJgCAABkcnMvZG93&#10;bnJldi54bWxQSwUGAAAAAAQABAD1AAAAhwMAAAAA&#10;" path="m68,l40,5,19,19,5,40,,68,5,95r14,21l40,129r28,5l81,133r13,-4l105,122r8,-8l68,114,50,110,36,100,27,85,24,66,27,48,36,34,50,24,68,21r44,l112,20,102,11,92,5,80,1,68,xm96,98r-8,11l78,114r35,l115,111,96,98xm112,21r-35,l85,23,95,33,112,21xm229,3r-20,l154,131r25,l191,102r80,l263,82r-64,l219,30r22,l229,3xm271,102r-25,l258,131r26,l271,102xm241,30r-22,l238,82r25,l241,30xm368,24r-22,l346,131r22,l368,24xm407,3l306,3r,21l407,24r,-21xm545,3r-84,l461,131r87,l548,110r-65,l483,76r59,l542,55r-59,l483,24r62,l545,3xm653,3r-45,l608,131r23,l631,77r41,l671,75r12,-4l692,63r4,-6l631,57r,-34l696,23r,-1l686,11,670,5,653,3xm672,77r-24,l677,131r27,l672,77xm696,23r-34,l676,25r,31l661,57r35,l698,53r2,-13l696,23xe" fillcolor="#ed1c24" stroked="f">
                  <v:path arrowok="t" o:connecttype="custom" o:connectlocs="40,15787;5,15822;5,15877;40,15911;81,15915;105,15904;68,15896;36,15882;24,15848;36,15816;68,15803;112,15802;92,15787;68,15782;88,15891;113,15896;96,15880;77,15803;95,15815;229,15785;154,15913;191,15884;263,15864;219,15812;229,15785;246,15884;284,15913;241,15812;238,15864;241,15812;346,15806;368,15913;407,15785;306,15806;407,15785;461,15785;548,15913;483,15892;542,15858;483,15837;545,15806;653,15785;608,15913;631,15859;671,15857;692,15845;631,15839;696,15805;686,15793;653,15785;648,15859;704,15913;696,15805;676,15807;661,15839;698,15835;696,15805" o:connectangles="0,0,0,0,0,0,0,0,0,0,0,0,0,0,0,0,0,0,0,0,0,0,0,0,0,0,0,0,0,0,0,0,0,0,0,0,0,0,0,0,0,0,0,0,0,0,0,0,0,0,0,0,0,0,0,0,0"/>
                </v:shape>
                <v:shape id="AutoShape 83" o:spid="_x0000_s1029" style="position:absolute;left:4555;top:15785;width:425;height:131;visibility:visible;mso-wrap-style:square;v-text-anchor:top" coordsize="425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Clk8IA&#10;AADcAAAADwAAAGRycy9kb3ducmV2LnhtbERPTWvCQBC9F/wPywi91Y2WVo1uRAoVKT3UqPchOybB&#10;7GzITmP8991Cobd5vM9ZbwbXqJ66UHs2MJ0koIgLb2suDZyO708LUEGQLTaeycCdAmyy0cMaU+tv&#10;fKA+l1LFEA4pGqhE2lTrUFTkMEx8Sxy5i+8cSoRdqW2HtxjuGj1LklftsObYUGFLbxUV1/zbGSg+&#10;5sv8ZS472p3v+y89BDk0n8Y8joftCpTQIP/iP/fexvmLZ/h9Jl6gs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wKWTwgAAANwAAAAPAAAAAAAAAAAAAAAAAJgCAABkcnMvZG93&#10;bnJldi54bWxQSwUGAAAAAAQABAD1AAAAhwMAAAAA&#10;" path="m85,l,,,128r88,l88,107r-65,l23,73r58,l81,52r-58,l23,21r62,l85,xm198,l148,r,128l195,128r24,-4l241,112r4,-5l171,107r,-86l247,21r-4,-5l222,4,198,xm247,21r-56,l210,23r16,8l236,44r3,20l235,84,224,97r-16,8l188,107r57,l257,92r6,-28l258,36,247,21xm344,l322,r,81l326,102r11,16l353,128r20,3l393,128r17,-10l415,110r-42,l359,107r-8,-7l346,90r-1,-9l344,xm424,l402,r,81l400,90r-4,10l387,107r-14,3l415,110r5,-8l424,81,424,xe" fillcolor="#231f20" stroked="f">
                  <v:path arrowok="t" o:connecttype="custom" o:connectlocs="0,15785;88,15913;23,15892;81,15858;23,15837;85,15806;198,15785;148,15913;219,15909;245,15892;171,15806;243,15801;198,15785;191,15806;226,15816;239,15849;224,15882;188,15892;257,15877;258,15821;344,15785;322,15866;337,15903;373,15916;410,15903;373,15895;351,15885;345,15866;424,15785;402,15866;396,15885;373,15895;420,15887;424,15785" o:connectangles="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592" behindDoc="1" locked="0" layoutInCell="1" allowOverlap="1" wp14:anchorId="1C32EE1C" wp14:editId="2517215D">
                <wp:simplePos x="0" y="0"/>
                <wp:positionH relativeFrom="page">
                  <wp:posOffset>2603500</wp:posOffset>
                </wp:positionH>
                <wp:positionV relativeFrom="page">
                  <wp:posOffset>9843770</wp:posOffset>
                </wp:positionV>
                <wp:extent cx="2363470" cy="85090"/>
                <wp:effectExtent l="3175" t="4445" r="5080" b="5715"/>
                <wp:wrapNone/>
                <wp:docPr id="1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3470" cy="85090"/>
                          <a:chOff x="4100" y="15502"/>
                          <a:chExt cx="3722" cy="134"/>
                        </a:xfrm>
                      </wpg:grpSpPr>
                      <wps:wsp>
                        <wps:cNvPr id="177" name="AutoShape 77"/>
                        <wps:cNvSpPr>
                          <a:spLocks/>
                        </wps:cNvSpPr>
                        <wps:spPr bwMode="auto">
                          <a:xfrm>
                            <a:off x="7009" y="15502"/>
                            <a:ext cx="812" cy="134"/>
                          </a:xfrm>
                          <a:custGeom>
                            <a:avLst/>
                            <a:gdLst>
                              <a:gd name="T0" fmla="+- 0 7010 7010"/>
                              <a:gd name="T1" fmla="*/ T0 w 812"/>
                              <a:gd name="T2" fmla="+- 0 15613 15502"/>
                              <a:gd name="T3" fmla="*/ 15613 h 134"/>
                              <a:gd name="T4" fmla="+- 0 7032 7010"/>
                              <a:gd name="T5" fmla="*/ T4 w 812"/>
                              <a:gd name="T6" fmla="+- 0 15634 15502"/>
                              <a:gd name="T7" fmla="*/ 15634 h 134"/>
                              <a:gd name="T8" fmla="+- 0 7032 7010"/>
                              <a:gd name="T9" fmla="*/ T8 w 812"/>
                              <a:gd name="T10" fmla="+- 0 15606 15502"/>
                              <a:gd name="T11" fmla="*/ 15606 h 134"/>
                              <a:gd name="T12" fmla="+- 0 7115 7010"/>
                              <a:gd name="T13" fmla="*/ T12 w 812"/>
                              <a:gd name="T14" fmla="+- 0 15521 15502"/>
                              <a:gd name="T15" fmla="*/ 15521 h 134"/>
                              <a:gd name="T16" fmla="+- 0 7101 7010"/>
                              <a:gd name="T17" fmla="*/ T16 w 812"/>
                              <a:gd name="T18" fmla="+- 0 15597 15502"/>
                              <a:gd name="T19" fmla="*/ 15597 h 134"/>
                              <a:gd name="T20" fmla="+- 0 7163 7010"/>
                              <a:gd name="T21" fmla="*/ T20 w 812"/>
                              <a:gd name="T22" fmla="+- 0 15636 15502"/>
                              <a:gd name="T23" fmla="*/ 15636 h 134"/>
                              <a:gd name="T24" fmla="+- 0 7201 7010"/>
                              <a:gd name="T25" fmla="*/ T24 w 812"/>
                              <a:gd name="T26" fmla="+- 0 15624 15502"/>
                              <a:gd name="T27" fmla="*/ 15624 h 134"/>
                              <a:gd name="T28" fmla="+- 0 7145 7010"/>
                              <a:gd name="T29" fmla="*/ T28 w 812"/>
                              <a:gd name="T30" fmla="+- 0 15612 15502"/>
                              <a:gd name="T31" fmla="*/ 15612 h 134"/>
                              <a:gd name="T32" fmla="+- 0 7120 7010"/>
                              <a:gd name="T33" fmla="*/ T32 w 812"/>
                              <a:gd name="T34" fmla="+- 0 15568 15502"/>
                              <a:gd name="T35" fmla="*/ 15568 h 134"/>
                              <a:gd name="T36" fmla="+- 0 7145 7010"/>
                              <a:gd name="T37" fmla="*/ T36 w 812"/>
                              <a:gd name="T38" fmla="+- 0 15526 15502"/>
                              <a:gd name="T39" fmla="*/ 15526 h 134"/>
                              <a:gd name="T40" fmla="+- 0 7208 7010"/>
                              <a:gd name="T41" fmla="*/ T40 w 812"/>
                              <a:gd name="T42" fmla="+- 0 15522 15502"/>
                              <a:gd name="T43" fmla="*/ 15522 h 134"/>
                              <a:gd name="T44" fmla="+- 0 7176 7010"/>
                              <a:gd name="T45" fmla="*/ T44 w 812"/>
                              <a:gd name="T46" fmla="+- 0 15503 15502"/>
                              <a:gd name="T47" fmla="*/ 15503 h 134"/>
                              <a:gd name="T48" fmla="+- 0 7184 7010"/>
                              <a:gd name="T49" fmla="*/ T48 w 812"/>
                              <a:gd name="T50" fmla="+- 0 15611 15502"/>
                              <a:gd name="T51" fmla="*/ 15611 h 134"/>
                              <a:gd name="T52" fmla="+- 0 7211 7010"/>
                              <a:gd name="T53" fmla="*/ T52 w 812"/>
                              <a:gd name="T54" fmla="+- 0 15613 15502"/>
                              <a:gd name="T55" fmla="*/ 15613 h 134"/>
                              <a:gd name="T56" fmla="+- 0 7172 7010"/>
                              <a:gd name="T57" fmla="*/ T56 w 812"/>
                              <a:gd name="T58" fmla="+- 0 15523 15502"/>
                              <a:gd name="T59" fmla="*/ 15523 h 134"/>
                              <a:gd name="T60" fmla="+- 0 7207 7010"/>
                              <a:gd name="T61" fmla="*/ T60 w 812"/>
                              <a:gd name="T62" fmla="+- 0 15523 15502"/>
                              <a:gd name="T63" fmla="*/ 15523 h 134"/>
                              <a:gd name="T64" fmla="+- 0 7276 7010"/>
                              <a:gd name="T65" fmla="*/ T64 w 812"/>
                              <a:gd name="T66" fmla="+- 0 15521 15502"/>
                              <a:gd name="T67" fmla="*/ 15521 h 134"/>
                              <a:gd name="T68" fmla="+- 0 7262 7010"/>
                              <a:gd name="T69" fmla="*/ T68 w 812"/>
                              <a:gd name="T70" fmla="+- 0 15597 15502"/>
                              <a:gd name="T71" fmla="*/ 15597 h 134"/>
                              <a:gd name="T72" fmla="+- 0 7324 7010"/>
                              <a:gd name="T73" fmla="*/ T72 w 812"/>
                              <a:gd name="T74" fmla="+- 0 15636 15502"/>
                              <a:gd name="T75" fmla="*/ 15636 h 134"/>
                              <a:gd name="T76" fmla="+- 0 7374 7010"/>
                              <a:gd name="T77" fmla="*/ T76 w 812"/>
                              <a:gd name="T78" fmla="+- 0 15616 15502"/>
                              <a:gd name="T79" fmla="*/ 15616 h 134"/>
                              <a:gd name="T80" fmla="+- 0 7293 7010"/>
                              <a:gd name="T81" fmla="*/ T80 w 812"/>
                              <a:gd name="T82" fmla="+- 0 15602 15502"/>
                              <a:gd name="T83" fmla="*/ 15602 h 134"/>
                              <a:gd name="T84" fmla="+- 0 7284 7010"/>
                              <a:gd name="T85" fmla="*/ T84 w 812"/>
                              <a:gd name="T86" fmla="+- 0 15550 15502"/>
                              <a:gd name="T87" fmla="*/ 15550 h 134"/>
                              <a:gd name="T88" fmla="+- 0 7324 7010"/>
                              <a:gd name="T89" fmla="*/ T88 w 812"/>
                              <a:gd name="T90" fmla="+- 0 15523 15502"/>
                              <a:gd name="T91" fmla="*/ 15523 h 134"/>
                              <a:gd name="T92" fmla="+- 0 7352 7010"/>
                              <a:gd name="T93" fmla="*/ T92 w 812"/>
                              <a:gd name="T94" fmla="+- 0 15507 15502"/>
                              <a:gd name="T95" fmla="*/ 15507 h 134"/>
                              <a:gd name="T96" fmla="+- 0 7324 7010"/>
                              <a:gd name="T97" fmla="*/ T96 w 812"/>
                              <a:gd name="T98" fmla="+- 0 15523 15502"/>
                              <a:gd name="T99" fmla="*/ 15523 h 134"/>
                              <a:gd name="T100" fmla="+- 0 7365 7010"/>
                              <a:gd name="T101" fmla="*/ T100 w 812"/>
                              <a:gd name="T102" fmla="+- 0 15550 15502"/>
                              <a:gd name="T103" fmla="*/ 15550 h 134"/>
                              <a:gd name="T104" fmla="+- 0 7356 7010"/>
                              <a:gd name="T105" fmla="*/ T104 w 812"/>
                              <a:gd name="T106" fmla="+- 0 15602 15502"/>
                              <a:gd name="T107" fmla="*/ 15602 h 134"/>
                              <a:gd name="T108" fmla="+- 0 7374 7010"/>
                              <a:gd name="T109" fmla="*/ T108 w 812"/>
                              <a:gd name="T110" fmla="+- 0 15616 15502"/>
                              <a:gd name="T111" fmla="*/ 15616 h 134"/>
                              <a:gd name="T112" fmla="+- 0 7392 7010"/>
                              <a:gd name="T113" fmla="*/ T112 w 812"/>
                              <a:gd name="T114" fmla="+- 0 15568 15502"/>
                              <a:gd name="T115" fmla="*/ 15568 h 134"/>
                              <a:gd name="T116" fmla="+- 0 7472 7010"/>
                              <a:gd name="T117" fmla="*/ T116 w 812"/>
                              <a:gd name="T118" fmla="+- 0 15606 15502"/>
                              <a:gd name="T119" fmla="*/ 15606 h 134"/>
                              <a:gd name="T120" fmla="+- 0 7450 7010"/>
                              <a:gd name="T121" fmla="*/ T120 w 812"/>
                              <a:gd name="T122" fmla="+- 0 15628 15502"/>
                              <a:gd name="T123" fmla="*/ 15628 h 134"/>
                              <a:gd name="T124" fmla="+- 0 7478 7010"/>
                              <a:gd name="T125" fmla="*/ T124 w 812"/>
                              <a:gd name="T126" fmla="+- 0 15628 15502"/>
                              <a:gd name="T127" fmla="*/ 15628 h 134"/>
                              <a:gd name="T128" fmla="+- 0 7565 7010"/>
                              <a:gd name="T129" fmla="*/ T128 w 812"/>
                              <a:gd name="T130" fmla="+- 0 15505 15502"/>
                              <a:gd name="T131" fmla="*/ 15505 h 134"/>
                              <a:gd name="T132" fmla="+- 0 7546 7010"/>
                              <a:gd name="T133" fmla="*/ T132 w 812"/>
                              <a:gd name="T134" fmla="+- 0 15607 15502"/>
                              <a:gd name="T135" fmla="*/ 15607 h 134"/>
                              <a:gd name="T136" fmla="+- 0 7593 7010"/>
                              <a:gd name="T137" fmla="*/ T136 w 812"/>
                              <a:gd name="T138" fmla="+- 0 15636 15502"/>
                              <a:gd name="T139" fmla="*/ 15636 h 134"/>
                              <a:gd name="T140" fmla="+- 0 7636 7010"/>
                              <a:gd name="T141" fmla="*/ T140 w 812"/>
                              <a:gd name="T142" fmla="+- 0 15615 15502"/>
                              <a:gd name="T143" fmla="*/ 15615 h 134"/>
                              <a:gd name="T144" fmla="+- 0 7571 7010"/>
                              <a:gd name="T145" fmla="*/ T144 w 812"/>
                              <a:gd name="T146" fmla="+- 0 15605 15502"/>
                              <a:gd name="T147" fmla="*/ 15605 h 134"/>
                              <a:gd name="T148" fmla="+- 0 7565 7010"/>
                              <a:gd name="T149" fmla="*/ T148 w 812"/>
                              <a:gd name="T150" fmla="+- 0 15505 15502"/>
                              <a:gd name="T151" fmla="*/ 15505 h 134"/>
                              <a:gd name="T152" fmla="+- 0 7622 7010"/>
                              <a:gd name="T153" fmla="*/ T152 w 812"/>
                              <a:gd name="T154" fmla="+- 0 15586 15502"/>
                              <a:gd name="T155" fmla="*/ 15586 h 134"/>
                              <a:gd name="T156" fmla="+- 0 7607 7010"/>
                              <a:gd name="T157" fmla="*/ T156 w 812"/>
                              <a:gd name="T158" fmla="+- 0 15612 15502"/>
                              <a:gd name="T159" fmla="*/ 15612 h 134"/>
                              <a:gd name="T160" fmla="+- 0 7641 7010"/>
                              <a:gd name="T161" fmla="*/ T160 w 812"/>
                              <a:gd name="T162" fmla="+- 0 15607 15502"/>
                              <a:gd name="T163" fmla="*/ 15607 h 134"/>
                              <a:gd name="T164" fmla="+- 0 7733 7010"/>
                              <a:gd name="T165" fmla="*/ T164 w 812"/>
                              <a:gd name="T166" fmla="+- 0 15505 15502"/>
                              <a:gd name="T167" fmla="*/ 15505 h 134"/>
                              <a:gd name="T168" fmla="+- 0 7733 7010"/>
                              <a:gd name="T169" fmla="*/ T168 w 812"/>
                              <a:gd name="T170" fmla="+- 0 15633 15502"/>
                              <a:gd name="T171" fmla="*/ 15633 h 134"/>
                              <a:gd name="T172" fmla="+- 0 7758 7010"/>
                              <a:gd name="T173" fmla="*/ T172 w 812"/>
                              <a:gd name="T174" fmla="+- 0 15564 15502"/>
                              <a:gd name="T175" fmla="*/ 15564 h 134"/>
                              <a:gd name="T176" fmla="+- 0 7733 7010"/>
                              <a:gd name="T177" fmla="*/ T176 w 812"/>
                              <a:gd name="T178" fmla="+- 0 15505 15502"/>
                              <a:gd name="T179" fmla="*/ 15505 h 134"/>
                              <a:gd name="T180" fmla="+- 0 7790 7010"/>
                              <a:gd name="T181" fmla="*/ T180 w 812"/>
                              <a:gd name="T182" fmla="+- 0 15633 15502"/>
                              <a:gd name="T183" fmla="*/ 15633 h 134"/>
                              <a:gd name="T184" fmla="+- 0 7817 7010"/>
                              <a:gd name="T185" fmla="*/ T184 w 812"/>
                              <a:gd name="T186" fmla="+- 0 15505 15502"/>
                              <a:gd name="T187" fmla="*/ 15505 h 134"/>
                              <a:gd name="T188" fmla="+- 0 7763 7010"/>
                              <a:gd name="T189" fmla="*/ T188 w 812"/>
                              <a:gd name="T190" fmla="+- 0 15559 15502"/>
                              <a:gd name="T191" fmla="*/ 15559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812" h="134">
                                <a:moveTo>
                                  <a:pt x="22" y="104"/>
                                </a:moveTo>
                                <a:lnTo>
                                  <a:pt x="6" y="104"/>
                                </a:lnTo>
                                <a:lnTo>
                                  <a:pt x="0" y="111"/>
                                </a:lnTo>
                                <a:lnTo>
                                  <a:pt x="0" y="126"/>
                                </a:lnTo>
                                <a:lnTo>
                                  <a:pt x="6" y="132"/>
                                </a:lnTo>
                                <a:lnTo>
                                  <a:pt x="22" y="132"/>
                                </a:lnTo>
                                <a:lnTo>
                                  <a:pt x="28" y="126"/>
                                </a:lnTo>
                                <a:lnTo>
                                  <a:pt x="28" y="110"/>
                                </a:lnTo>
                                <a:lnTo>
                                  <a:pt x="22" y="104"/>
                                </a:lnTo>
                                <a:close/>
                                <a:moveTo>
                                  <a:pt x="153" y="0"/>
                                </a:moveTo>
                                <a:lnTo>
                                  <a:pt x="126" y="5"/>
                                </a:lnTo>
                                <a:lnTo>
                                  <a:pt x="105" y="19"/>
                                </a:lnTo>
                                <a:lnTo>
                                  <a:pt x="91" y="40"/>
                                </a:lnTo>
                                <a:lnTo>
                                  <a:pt x="86" y="68"/>
                                </a:lnTo>
                                <a:lnTo>
                                  <a:pt x="91" y="95"/>
                                </a:lnTo>
                                <a:lnTo>
                                  <a:pt x="105" y="116"/>
                                </a:lnTo>
                                <a:lnTo>
                                  <a:pt x="126" y="129"/>
                                </a:lnTo>
                                <a:lnTo>
                                  <a:pt x="153" y="134"/>
                                </a:lnTo>
                                <a:lnTo>
                                  <a:pt x="167" y="133"/>
                                </a:lnTo>
                                <a:lnTo>
                                  <a:pt x="180" y="129"/>
                                </a:lnTo>
                                <a:lnTo>
                                  <a:pt x="191" y="122"/>
                                </a:lnTo>
                                <a:lnTo>
                                  <a:pt x="199" y="114"/>
                                </a:lnTo>
                                <a:lnTo>
                                  <a:pt x="153" y="114"/>
                                </a:lnTo>
                                <a:lnTo>
                                  <a:pt x="135" y="110"/>
                                </a:lnTo>
                                <a:lnTo>
                                  <a:pt x="122" y="100"/>
                                </a:lnTo>
                                <a:lnTo>
                                  <a:pt x="113" y="85"/>
                                </a:lnTo>
                                <a:lnTo>
                                  <a:pt x="110" y="66"/>
                                </a:lnTo>
                                <a:lnTo>
                                  <a:pt x="113" y="48"/>
                                </a:lnTo>
                                <a:lnTo>
                                  <a:pt x="122" y="34"/>
                                </a:lnTo>
                                <a:lnTo>
                                  <a:pt x="135" y="24"/>
                                </a:lnTo>
                                <a:lnTo>
                                  <a:pt x="153" y="21"/>
                                </a:lnTo>
                                <a:lnTo>
                                  <a:pt x="197" y="21"/>
                                </a:lnTo>
                                <a:lnTo>
                                  <a:pt x="198" y="20"/>
                                </a:lnTo>
                                <a:lnTo>
                                  <a:pt x="188" y="11"/>
                                </a:lnTo>
                                <a:lnTo>
                                  <a:pt x="177" y="5"/>
                                </a:lnTo>
                                <a:lnTo>
                                  <a:pt x="166" y="1"/>
                                </a:lnTo>
                                <a:lnTo>
                                  <a:pt x="153" y="0"/>
                                </a:lnTo>
                                <a:close/>
                                <a:moveTo>
                                  <a:pt x="182" y="98"/>
                                </a:moveTo>
                                <a:lnTo>
                                  <a:pt x="174" y="109"/>
                                </a:lnTo>
                                <a:lnTo>
                                  <a:pt x="164" y="114"/>
                                </a:lnTo>
                                <a:lnTo>
                                  <a:pt x="199" y="114"/>
                                </a:lnTo>
                                <a:lnTo>
                                  <a:pt x="201" y="111"/>
                                </a:lnTo>
                                <a:lnTo>
                                  <a:pt x="182" y="98"/>
                                </a:lnTo>
                                <a:close/>
                                <a:moveTo>
                                  <a:pt x="197" y="21"/>
                                </a:moveTo>
                                <a:lnTo>
                                  <a:pt x="162" y="21"/>
                                </a:lnTo>
                                <a:lnTo>
                                  <a:pt x="171" y="23"/>
                                </a:lnTo>
                                <a:lnTo>
                                  <a:pt x="180" y="33"/>
                                </a:lnTo>
                                <a:lnTo>
                                  <a:pt x="197" y="21"/>
                                </a:lnTo>
                                <a:close/>
                                <a:moveTo>
                                  <a:pt x="314" y="0"/>
                                </a:moveTo>
                                <a:lnTo>
                                  <a:pt x="287" y="5"/>
                                </a:lnTo>
                                <a:lnTo>
                                  <a:pt x="266" y="19"/>
                                </a:lnTo>
                                <a:lnTo>
                                  <a:pt x="252" y="40"/>
                                </a:lnTo>
                                <a:lnTo>
                                  <a:pt x="247" y="68"/>
                                </a:lnTo>
                                <a:lnTo>
                                  <a:pt x="252" y="95"/>
                                </a:lnTo>
                                <a:lnTo>
                                  <a:pt x="266" y="116"/>
                                </a:lnTo>
                                <a:lnTo>
                                  <a:pt x="287" y="129"/>
                                </a:lnTo>
                                <a:lnTo>
                                  <a:pt x="314" y="134"/>
                                </a:lnTo>
                                <a:lnTo>
                                  <a:pt x="342" y="129"/>
                                </a:lnTo>
                                <a:lnTo>
                                  <a:pt x="363" y="115"/>
                                </a:lnTo>
                                <a:lnTo>
                                  <a:pt x="364" y="114"/>
                                </a:lnTo>
                                <a:lnTo>
                                  <a:pt x="314" y="114"/>
                                </a:lnTo>
                                <a:lnTo>
                                  <a:pt x="297" y="110"/>
                                </a:lnTo>
                                <a:lnTo>
                                  <a:pt x="283" y="100"/>
                                </a:lnTo>
                                <a:lnTo>
                                  <a:pt x="274" y="85"/>
                                </a:lnTo>
                                <a:lnTo>
                                  <a:pt x="271" y="66"/>
                                </a:lnTo>
                                <a:lnTo>
                                  <a:pt x="274" y="48"/>
                                </a:lnTo>
                                <a:lnTo>
                                  <a:pt x="283" y="34"/>
                                </a:lnTo>
                                <a:lnTo>
                                  <a:pt x="297" y="24"/>
                                </a:lnTo>
                                <a:lnTo>
                                  <a:pt x="314" y="21"/>
                                </a:lnTo>
                                <a:lnTo>
                                  <a:pt x="365" y="21"/>
                                </a:lnTo>
                                <a:lnTo>
                                  <a:pt x="363" y="18"/>
                                </a:lnTo>
                                <a:lnTo>
                                  <a:pt x="342" y="5"/>
                                </a:lnTo>
                                <a:lnTo>
                                  <a:pt x="314" y="0"/>
                                </a:lnTo>
                                <a:close/>
                                <a:moveTo>
                                  <a:pt x="365" y="21"/>
                                </a:moveTo>
                                <a:lnTo>
                                  <a:pt x="314" y="21"/>
                                </a:lnTo>
                                <a:lnTo>
                                  <a:pt x="332" y="24"/>
                                </a:lnTo>
                                <a:lnTo>
                                  <a:pt x="346" y="34"/>
                                </a:lnTo>
                                <a:lnTo>
                                  <a:pt x="355" y="48"/>
                                </a:lnTo>
                                <a:lnTo>
                                  <a:pt x="358" y="66"/>
                                </a:lnTo>
                                <a:lnTo>
                                  <a:pt x="355" y="85"/>
                                </a:lnTo>
                                <a:lnTo>
                                  <a:pt x="346" y="100"/>
                                </a:lnTo>
                                <a:lnTo>
                                  <a:pt x="332" y="110"/>
                                </a:lnTo>
                                <a:lnTo>
                                  <a:pt x="314" y="114"/>
                                </a:lnTo>
                                <a:lnTo>
                                  <a:pt x="364" y="114"/>
                                </a:lnTo>
                                <a:lnTo>
                                  <a:pt x="377" y="94"/>
                                </a:lnTo>
                                <a:lnTo>
                                  <a:pt x="382" y="68"/>
                                </a:lnTo>
                                <a:lnTo>
                                  <a:pt x="382" y="66"/>
                                </a:lnTo>
                                <a:lnTo>
                                  <a:pt x="377" y="39"/>
                                </a:lnTo>
                                <a:lnTo>
                                  <a:pt x="365" y="21"/>
                                </a:lnTo>
                                <a:close/>
                                <a:moveTo>
                                  <a:pt x="462" y="104"/>
                                </a:moveTo>
                                <a:lnTo>
                                  <a:pt x="446" y="104"/>
                                </a:lnTo>
                                <a:lnTo>
                                  <a:pt x="440" y="111"/>
                                </a:lnTo>
                                <a:lnTo>
                                  <a:pt x="440" y="126"/>
                                </a:lnTo>
                                <a:lnTo>
                                  <a:pt x="446" y="132"/>
                                </a:lnTo>
                                <a:lnTo>
                                  <a:pt x="462" y="132"/>
                                </a:lnTo>
                                <a:lnTo>
                                  <a:pt x="468" y="126"/>
                                </a:lnTo>
                                <a:lnTo>
                                  <a:pt x="468" y="110"/>
                                </a:lnTo>
                                <a:lnTo>
                                  <a:pt x="462" y="104"/>
                                </a:lnTo>
                                <a:close/>
                                <a:moveTo>
                                  <a:pt x="555" y="3"/>
                                </a:moveTo>
                                <a:lnTo>
                                  <a:pt x="532" y="3"/>
                                </a:lnTo>
                                <a:lnTo>
                                  <a:pt x="532" y="84"/>
                                </a:lnTo>
                                <a:lnTo>
                                  <a:pt x="536" y="105"/>
                                </a:lnTo>
                                <a:lnTo>
                                  <a:pt x="547" y="121"/>
                                </a:lnTo>
                                <a:lnTo>
                                  <a:pt x="563" y="131"/>
                                </a:lnTo>
                                <a:lnTo>
                                  <a:pt x="583" y="134"/>
                                </a:lnTo>
                                <a:lnTo>
                                  <a:pt x="604" y="131"/>
                                </a:lnTo>
                                <a:lnTo>
                                  <a:pt x="620" y="121"/>
                                </a:lnTo>
                                <a:lnTo>
                                  <a:pt x="626" y="113"/>
                                </a:lnTo>
                                <a:lnTo>
                                  <a:pt x="583" y="113"/>
                                </a:lnTo>
                                <a:lnTo>
                                  <a:pt x="570" y="110"/>
                                </a:lnTo>
                                <a:lnTo>
                                  <a:pt x="561" y="103"/>
                                </a:lnTo>
                                <a:lnTo>
                                  <a:pt x="556" y="93"/>
                                </a:lnTo>
                                <a:lnTo>
                                  <a:pt x="555" y="84"/>
                                </a:lnTo>
                                <a:lnTo>
                                  <a:pt x="555" y="3"/>
                                </a:lnTo>
                                <a:close/>
                                <a:moveTo>
                                  <a:pt x="635" y="3"/>
                                </a:moveTo>
                                <a:lnTo>
                                  <a:pt x="612" y="3"/>
                                </a:lnTo>
                                <a:lnTo>
                                  <a:pt x="612" y="84"/>
                                </a:lnTo>
                                <a:lnTo>
                                  <a:pt x="611" y="93"/>
                                </a:lnTo>
                                <a:lnTo>
                                  <a:pt x="606" y="103"/>
                                </a:lnTo>
                                <a:lnTo>
                                  <a:pt x="597" y="110"/>
                                </a:lnTo>
                                <a:lnTo>
                                  <a:pt x="583" y="113"/>
                                </a:lnTo>
                                <a:lnTo>
                                  <a:pt x="626" y="113"/>
                                </a:lnTo>
                                <a:lnTo>
                                  <a:pt x="631" y="105"/>
                                </a:lnTo>
                                <a:lnTo>
                                  <a:pt x="635" y="84"/>
                                </a:lnTo>
                                <a:lnTo>
                                  <a:pt x="635" y="3"/>
                                </a:lnTo>
                                <a:close/>
                                <a:moveTo>
                                  <a:pt x="723" y="3"/>
                                </a:moveTo>
                                <a:lnTo>
                                  <a:pt x="700" y="3"/>
                                </a:lnTo>
                                <a:lnTo>
                                  <a:pt x="700" y="131"/>
                                </a:lnTo>
                                <a:lnTo>
                                  <a:pt x="723" y="131"/>
                                </a:lnTo>
                                <a:lnTo>
                                  <a:pt x="723" y="68"/>
                                </a:lnTo>
                                <a:lnTo>
                                  <a:pt x="753" y="68"/>
                                </a:lnTo>
                                <a:lnTo>
                                  <a:pt x="748" y="62"/>
                                </a:lnTo>
                                <a:lnTo>
                                  <a:pt x="753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3"/>
                                </a:lnTo>
                                <a:close/>
                                <a:moveTo>
                                  <a:pt x="753" y="68"/>
                                </a:moveTo>
                                <a:lnTo>
                                  <a:pt x="724" y="68"/>
                                </a:lnTo>
                                <a:lnTo>
                                  <a:pt x="780" y="131"/>
                                </a:lnTo>
                                <a:lnTo>
                                  <a:pt x="811" y="131"/>
                                </a:lnTo>
                                <a:lnTo>
                                  <a:pt x="753" y="68"/>
                                </a:lnTo>
                                <a:close/>
                                <a:moveTo>
                                  <a:pt x="807" y="3"/>
                                </a:moveTo>
                                <a:lnTo>
                                  <a:pt x="777" y="3"/>
                                </a:lnTo>
                                <a:lnTo>
                                  <a:pt x="724" y="57"/>
                                </a:lnTo>
                                <a:lnTo>
                                  <a:pt x="753" y="57"/>
                                </a:lnTo>
                                <a:lnTo>
                                  <a:pt x="807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AutoShape 78"/>
                        <wps:cNvSpPr>
                          <a:spLocks/>
                        </wps:cNvSpPr>
                        <wps:spPr bwMode="auto">
                          <a:xfrm>
                            <a:off x="5805" y="15502"/>
                            <a:ext cx="1142" cy="134"/>
                          </a:xfrm>
                          <a:custGeom>
                            <a:avLst/>
                            <a:gdLst>
                              <a:gd name="T0" fmla="+- 0 5825 5806"/>
                              <a:gd name="T1" fmla="*/ T0 w 1142"/>
                              <a:gd name="T2" fmla="+- 0 15521 15502"/>
                              <a:gd name="T3" fmla="*/ 15521 h 134"/>
                              <a:gd name="T4" fmla="+- 0 5811 5806"/>
                              <a:gd name="T5" fmla="*/ T4 w 1142"/>
                              <a:gd name="T6" fmla="+- 0 15597 15502"/>
                              <a:gd name="T7" fmla="*/ 15597 h 134"/>
                              <a:gd name="T8" fmla="+- 0 5873 5806"/>
                              <a:gd name="T9" fmla="*/ T8 w 1142"/>
                              <a:gd name="T10" fmla="+- 0 15636 15502"/>
                              <a:gd name="T11" fmla="*/ 15636 h 134"/>
                              <a:gd name="T12" fmla="+- 0 5911 5806"/>
                              <a:gd name="T13" fmla="*/ T12 w 1142"/>
                              <a:gd name="T14" fmla="+- 0 15624 15502"/>
                              <a:gd name="T15" fmla="*/ 15624 h 134"/>
                              <a:gd name="T16" fmla="+- 0 5855 5806"/>
                              <a:gd name="T17" fmla="*/ T16 w 1142"/>
                              <a:gd name="T18" fmla="+- 0 15612 15502"/>
                              <a:gd name="T19" fmla="*/ 15612 h 134"/>
                              <a:gd name="T20" fmla="+- 0 5829 5806"/>
                              <a:gd name="T21" fmla="*/ T20 w 1142"/>
                              <a:gd name="T22" fmla="+- 0 15568 15502"/>
                              <a:gd name="T23" fmla="*/ 15568 h 134"/>
                              <a:gd name="T24" fmla="+- 0 5855 5806"/>
                              <a:gd name="T25" fmla="*/ T24 w 1142"/>
                              <a:gd name="T26" fmla="+- 0 15526 15502"/>
                              <a:gd name="T27" fmla="*/ 15526 h 134"/>
                              <a:gd name="T28" fmla="+- 0 5918 5806"/>
                              <a:gd name="T29" fmla="*/ T28 w 1142"/>
                              <a:gd name="T30" fmla="+- 0 15522 15502"/>
                              <a:gd name="T31" fmla="*/ 15522 h 134"/>
                              <a:gd name="T32" fmla="+- 0 5885 5806"/>
                              <a:gd name="T33" fmla="*/ T32 w 1142"/>
                              <a:gd name="T34" fmla="+- 0 15503 15502"/>
                              <a:gd name="T35" fmla="*/ 15503 h 134"/>
                              <a:gd name="T36" fmla="+- 0 5893 5806"/>
                              <a:gd name="T37" fmla="*/ T36 w 1142"/>
                              <a:gd name="T38" fmla="+- 0 15611 15502"/>
                              <a:gd name="T39" fmla="*/ 15611 h 134"/>
                              <a:gd name="T40" fmla="+- 0 5920 5806"/>
                              <a:gd name="T41" fmla="*/ T40 w 1142"/>
                              <a:gd name="T42" fmla="+- 0 15613 15502"/>
                              <a:gd name="T43" fmla="*/ 15613 h 134"/>
                              <a:gd name="T44" fmla="+- 0 5882 5806"/>
                              <a:gd name="T45" fmla="*/ T44 w 1142"/>
                              <a:gd name="T46" fmla="+- 0 15523 15502"/>
                              <a:gd name="T47" fmla="*/ 15523 h 134"/>
                              <a:gd name="T48" fmla="+- 0 5917 5806"/>
                              <a:gd name="T49" fmla="*/ T48 w 1142"/>
                              <a:gd name="T50" fmla="+- 0 15523 15502"/>
                              <a:gd name="T51" fmla="*/ 15523 h 134"/>
                              <a:gd name="T52" fmla="+- 0 5959 5806"/>
                              <a:gd name="T53" fmla="*/ T52 w 1142"/>
                              <a:gd name="T54" fmla="+- 0 15633 15502"/>
                              <a:gd name="T55" fmla="*/ 15633 h 134"/>
                              <a:gd name="T56" fmla="+- 0 6077 5806"/>
                              <a:gd name="T57" fmla="*/ T56 w 1142"/>
                              <a:gd name="T58" fmla="+- 0 15604 15502"/>
                              <a:gd name="T59" fmla="*/ 15604 h 134"/>
                              <a:gd name="T60" fmla="+- 0 6024 5806"/>
                              <a:gd name="T61" fmla="*/ T60 w 1142"/>
                              <a:gd name="T62" fmla="+- 0 15532 15502"/>
                              <a:gd name="T63" fmla="*/ 15532 h 134"/>
                              <a:gd name="T64" fmla="+- 0 6077 5806"/>
                              <a:gd name="T65" fmla="*/ T64 w 1142"/>
                              <a:gd name="T66" fmla="+- 0 15604 15502"/>
                              <a:gd name="T67" fmla="*/ 15604 h 134"/>
                              <a:gd name="T68" fmla="+- 0 6089 5806"/>
                              <a:gd name="T69" fmla="*/ T68 w 1142"/>
                              <a:gd name="T70" fmla="+- 0 15633 15502"/>
                              <a:gd name="T71" fmla="*/ 15633 h 134"/>
                              <a:gd name="T72" fmla="+- 0 6024 5806"/>
                              <a:gd name="T73" fmla="*/ T72 w 1142"/>
                              <a:gd name="T74" fmla="+- 0 15532 15502"/>
                              <a:gd name="T75" fmla="*/ 15532 h 134"/>
                              <a:gd name="T76" fmla="+- 0 6046 5806"/>
                              <a:gd name="T77" fmla="*/ T76 w 1142"/>
                              <a:gd name="T78" fmla="+- 0 15532 15502"/>
                              <a:gd name="T79" fmla="*/ 15532 h 134"/>
                              <a:gd name="T80" fmla="+- 0 6151 5806"/>
                              <a:gd name="T81" fmla="*/ T80 w 1142"/>
                              <a:gd name="T82" fmla="+- 0 15633 15502"/>
                              <a:gd name="T83" fmla="*/ 15633 h 134"/>
                              <a:gd name="T84" fmla="+- 0 6213 5806"/>
                              <a:gd name="T85" fmla="*/ T84 w 1142"/>
                              <a:gd name="T86" fmla="+- 0 15505 15502"/>
                              <a:gd name="T87" fmla="*/ 15505 h 134"/>
                              <a:gd name="T88" fmla="+- 0 6213 5806"/>
                              <a:gd name="T89" fmla="*/ T88 w 1142"/>
                              <a:gd name="T90" fmla="+- 0 15526 15502"/>
                              <a:gd name="T91" fmla="*/ 15526 h 134"/>
                              <a:gd name="T92" fmla="+- 0 6266 5806"/>
                              <a:gd name="T93" fmla="*/ T92 w 1142"/>
                              <a:gd name="T94" fmla="+- 0 15505 15502"/>
                              <a:gd name="T95" fmla="*/ 15505 h 134"/>
                              <a:gd name="T96" fmla="+- 0 6354 5806"/>
                              <a:gd name="T97" fmla="*/ T96 w 1142"/>
                              <a:gd name="T98" fmla="+- 0 15612 15502"/>
                              <a:gd name="T99" fmla="*/ 15612 h 134"/>
                              <a:gd name="T100" fmla="+- 0 6347 5806"/>
                              <a:gd name="T101" fmla="*/ T100 w 1142"/>
                              <a:gd name="T102" fmla="+- 0 15578 15502"/>
                              <a:gd name="T103" fmla="*/ 15578 h 134"/>
                              <a:gd name="T104" fmla="+- 0 6289 5806"/>
                              <a:gd name="T105" fmla="*/ T104 w 1142"/>
                              <a:gd name="T106" fmla="+- 0 15526 15502"/>
                              <a:gd name="T107" fmla="*/ 15526 h 134"/>
                              <a:gd name="T108" fmla="+- 0 6458 5806"/>
                              <a:gd name="T109" fmla="*/ T108 w 1142"/>
                              <a:gd name="T110" fmla="+- 0 15505 15502"/>
                              <a:gd name="T111" fmla="*/ 15505 h 134"/>
                              <a:gd name="T112" fmla="+- 0 6436 5806"/>
                              <a:gd name="T113" fmla="*/ T112 w 1142"/>
                              <a:gd name="T114" fmla="+- 0 15633 15502"/>
                              <a:gd name="T115" fmla="*/ 15633 h 134"/>
                              <a:gd name="T116" fmla="+- 0 6476 5806"/>
                              <a:gd name="T117" fmla="*/ T116 w 1142"/>
                              <a:gd name="T118" fmla="+- 0 15577 15502"/>
                              <a:gd name="T119" fmla="*/ 15577 h 134"/>
                              <a:gd name="T120" fmla="+- 0 6501 5806"/>
                              <a:gd name="T121" fmla="*/ T120 w 1142"/>
                              <a:gd name="T122" fmla="+- 0 15559 15502"/>
                              <a:gd name="T123" fmla="*/ 15559 h 134"/>
                              <a:gd name="T124" fmla="+- 0 6502 5806"/>
                              <a:gd name="T125" fmla="*/ T124 w 1142"/>
                              <a:gd name="T126" fmla="+- 0 15525 15502"/>
                              <a:gd name="T127" fmla="*/ 15525 h 134"/>
                              <a:gd name="T128" fmla="+- 0 6476 5806"/>
                              <a:gd name="T129" fmla="*/ T128 w 1142"/>
                              <a:gd name="T130" fmla="+- 0 15507 15502"/>
                              <a:gd name="T131" fmla="*/ 15507 h 134"/>
                              <a:gd name="T132" fmla="+- 0 6453 5806"/>
                              <a:gd name="T133" fmla="*/ T132 w 1142"/>
                              <a:gd name="T134" fmla="+- 0 15579 15502"/>
                              <a:gd name="T135" fmla="*/ 15579 h 134"/>
                              <a:gd name="T136" fmla="+- 0 6477 5806"/>
                              <a:gd name="T137" fmla="*/ T136 w 1142"/>
                              <a:gd name="T138" fmla="+- 0 15579 15502"/>
                              <a:gd name="T139" fmla="*/ 15579 h 134"/>
                              <a:gd name="T140" fmla="+- 0 6482 5806"/>
                              <a:gd name="T141" fmla="*/ T140 w 1142"/>
                              <a:gd name="T142" fmla="+- 0 15527 15502"/>
                              <a:gd name="T143" fmla="*/ 15527 h 134"/>
                              <a:gd name="T144" fmla="+- 0 6501 5806"/>
                              <a:gd name="T145" fmla="*/ T144 w 1142"/>
                              <a:gd name="T146" fmla="+- 0 15559 15502"/>
                              <a:gd name="T147" fmla="*/ 15559 h 134"/>
                              <a:gd name="T148" fmla="+- 0 6502 5806"/>
                              <a:gd name="T149" fmla="*/ T148 w 1142"/>
                              <a:gd name="T150" fmla="+- 0 15525 15502"/>
                              <a:gd name="T151" fmla="*/ 15525 h 134"/>
                              <a:gd name="T152" fmla="+- 0 6564 5806"/>
                              <a:gd name="T153" fmla="*/ T152 w 1142"/>
                              <a:gd name="T154" fmla="+- 0 15633 15502"/>
                              <a:gd name="T155" fmla="*/ 15633 h 134"/>
                              <a:gd name="T156" fmla="+- 0 6683 5806"/>
                              <a:gd name="T157" fmla="*/ T156 w 1142"/>
                              <a:gd name="T158" fmla="+- 0 15505 15502"/>
                              <a:gd name="T159" fmla="*/ 15505 h 134"/>
                              <a:gd name="T160" fmla="+- 0 6675 5806"/>
                              <a:gd name="T161" fmla="*/ T160 w 1142"/>
                              <a:gd name="T162" fmla="+- 0 15633 15502"/>
                              <a:gd name="T163" fmla="*/ 15633 h 134"/>
                              <a:gd name="T164" fmla="+- 0 6683 5806"/>
                              <a:gd name="T165" fmla="*/ T164 w 1142"/>
                              <a:gd name="T166" fmla="+- 0 15505 15502"/>
                              <a:gd name="T167" fmla="*/ 15505 h 134"/>
                              <a:gd name="T168" fmla="+- 0 6739 5806"/>
                              <a:gd name="T169" fmla="*/ T168 w 1142"/>
                              <a:gd name="T170" fmla="+- 0 15633 15502"/>
                              <a:gd name="T171" fmla="*/ 15633 h 134"/>
                              <a:gd name="T172" fmla="+- 0 6745 5806"/>
                              <a:gd name="T173" fmla="*/ T172 w 1142"/>
                              <a:gd name="T174" fmla="+- 0 15600 15502"/>
                              <a:gd name="T175" fmla="*/ 15600 h 134"/>
                              <a:gd name="T176" fmla="+- 0 6745 5806"/>
                              <a:gd name="T177" fmla="*/ T176 w 1142"/>
                              <a:gd name="T178" fmla="+- 0 15600 15502"/>
                              <a:gd name="T179" fmla="*/ 15600 h 134"/>
                              <a:gd name="T180" fmla="+- 0 6745 5806"/>
                              <a:gd name="T181" fmla="*/ T180 w 1142"/>
                              <a:gd name="T182" fmla="+- 0 15600 15502"/>
                              <a:gd name="T183" fmla="*/ 15600 h 134"/>
                              <a:gd name="T184" fmla="+- 0 6745 5806"/>
                              <a:gd name="T185" fmla="*/ T184 w 1142"/>
                              <a:gd name="T186" fmla="+- 0 15600 15502"/>
                              <a:gd name="T187" fmla="*/ 15600 h 134"/>
                              <a:gd name="T188" fmla="+- 0 6894 5806"/>
                              <a:gd name="T189" fmla="*/ T188 w 1142"/>
                              <a:gd name="T190" fmla="+- 0 15502 15502"/>
                              <a:gd name="T191" fmla="*/ 15502 h 134"/>
                              <a:gd name="T192" fmla="+- 0 6832 5806"/>
                              <a:gd name="T193" fmla="*/ T192 w 1142"/>
                              <a:gd name="T194" fmla="+- 0 15542 15502"/>
                              <a:gd name="T195" fmla="*/ 15542 h 134"/>
                              <a:gd name="T196" fmla="+- 0 6846 5806"/>
                              <a:gd name="T197" fmla="*/ T196 w 1142"/>
                              <a:gd name="T198" fmla="+- 0 15618 15502"/>
                              <a:gd name="T199" fmla="*/ 15618 h 134"/>
                              <a:gd name="T200" fmla="+- 0 6909 5806"/>
                              <a:gd name="T201" fmla="*/ T200 w 1142"/>
                              <a:gd name="T202" fmla="+- 0 15635 15502"/>
                              <a:gd name="T203" fmla="*/ 15635 h 134"/>
                              <a:gd name="T204" fmla="+- 0 6947 5806"/>
                              <a:gd name="T205" fmla="*/ T204 w 1142"/>
                              <a:gd name="T206" fmla="+- 0 15624 15502"/>
                              <a:gd name="T207" fmla="*/ 15624 h 134"/>
                              <a:gd name="T208" fmla="+- 0 6877 5806"/>
                              <a:gd name="T209" fmla="*/ T208 w 1142"/>
                              <a:gd name="T210" fmla="+- 0 15612 15502"/>
                              <a:gd name="T211" fmla="*/ 15612 h 134"/>
                              <a:gd name="T212" fmla="+- 0 6851 5806"/>
                              <a:gd name="T213" fmla="*/ T212 w 1142"/>
                              <a:gd name="T214" fmla="+- 0 15568 15502"/>
                              <a:gd name="T215" fmla="*/ 15568 h 134"/>
                              <a:gd name="T216" fmla="+- 0 6877 5806"/>
                              <a:gd name="T217" fmla="*/ T216 w 1142"/>
                              <a:gd name="T218" fmla="+- 0 15526 15502"/>
                              <a:gd name="T219" fmla="*/ 15526 h 134"/>
                              <a:gd name="T220" fmla="+- 0 6944 5806"/>
                              <a:gd name="T221" fmla="*/ T220 w 1142"/>
                              <a:gd name="T222" fmla="+- 0 15518 15502"/>
                              <a:gd name="T223" fmla="*/ 15518 h 134"/>
                              <a:gd name="T224" fmla="+- 0 6908 5806"/>
                              <a:gd name="T225" fmla="*/ T224 w 1142"/>
                              <a:gd name="T226" fmla="+- 0 15503 15502"/>
                              <a:gd name="T227" fmla="*/ 15503 h 134"/>
                              <a:gd name="T228" fmla="+- 0 6898 5806"/>
                              <a:gd name="T229" fmla="*/ T228 w 1142"/>
                              <a:gd name="T230" fmla="+- 0 15558 15502"/>
                              <a:gd name="T231" fmla="*/ 15558 h 134"/>
                              <a:gd name="T232" fmla="+- 0 6924 5806"/>
                              <a:gd name="T233" fmla="*/ T232 w 1142"/>
                              <a:gd name="T234" fmla="+- 0 15609 15502"/>
                              <a:gd name="T235" fmla="*/ 15609 h 134"/>
                              <a:gd name="T236" fmla="+- 0 6947 5806"/>
                              <a:gd name="T237" fmla="*/ T236 w 1142"/>
                              <a:gd name="T238" fmla="+- 0 15616 15502"/>
                              <a:gd name="T239" fmla="*/ 15616 h 134"/>
                              <a:gd name="T240" fmla="+- 0 6907 5806"/>
                              <a:gd name="T241" fmla="*/ T240 w 1142"/>
                              <a:gd name="T242" fmla="+- 0 15523 15502"/>
                              <a:gd name="T243" fmla="*/ 15523 h 134"/>
                              <a:gd name="T244" fmla="+- 0 6940 5806"/>
                              <a:gd name="T245" fmla="*/ T244 w 1142"/>
                              <a:gd name="T246" fmla="+- 0 15523 15502"/>
                              <a:gd name="T247" fmla="*/ 15523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142" h="134">
                                <a:moveTo>
                                  <a:pt x="67" y="0"/>
                                </a:moveTo>
                                <a:lnTo>
                                  <a:pt x="40" y="5"/>
                                </a:lnTo>
                                <a:lnTo>
                                  <a:pt x="19" y="19"/>
                                </a:lnTo>
                                <a:lnTo>
                                  <a:pt x="5" y="40"/>
                                </a:lnTo>
                                <a:lnTo>
                                  <a:pt x="0" y="68"/>
                                </a:lnTo>
                                <a:lnTo>
                                  <a:pt x="5" y="95"/>
                                </a:lnTo>
                                <a:lnTo>
                                  <a:pt x="19" y="116"/>
                                </a:lnTo>
                                <a:lnTo>
                                  <a:pt x="40" y="129"/>
                                </a:lnTo>
                                <a:lnTo>
                                  <a:pt x="67" y="134"/>
                                </a:lnTo>
                                <a:lnTo>
                                  <a:pt x="81" y="133"/>
                                </a:lnTo>
                                <a:lnTo>
                                  <a:pt x="93" y="129"/>
                                </a:lnTo>
                                <a:lnTo>
                                  <a:pt x="105" y="122"/>
                                </a:lnTo>
                                <a:lnTo>
                                  <a:pt x="112" y="114"/>
                                </a:lnTo>
                                <a:lnTo>
                                  <a:pt x="67" y="114"/>
                                </a:lnTo>
                                <a:lnTo>
                                  <a:pt x="49" y="110"/>
                                </a:lnTo>
                                <a:lnTo>
                                  <a:pt x="35" y="100"/>
                                </a:lnTo>
                                <a:lnTo>
                                  <a:pt x="26" y="85"/>
                                </a:lnTo>
                                <a:lnTo>
                                  <a:pt x="23" y="66"/>
                                </a:lnTo>
                                <a:lnTo>
                                  <a:pt x="26" y="48"/>
                                </a:lnTo>
                                <a:lnTo>
                                  <a:pt x="35" y="34"/>
                                </a:lnTo>
                                <a:lnTo>
                                  <a:pt x="49" y="24"/>
                                </a:lnTo>
                                <a:lnTo>
                                  <a:pt x="67" y="21"/>
                                </a:lnTo>
                                <a:lnTo>
                                  <a:pt x="111" y="21"/>
                                </a:lnTo>
                                <a:lnTo>
                                  <a:pt x="112" y="20"/>
                                </a:lnTo>
                                <a:lnTo>
                                  <a:pt x="102" y="11"/>
                                </a:lnTo>
                                <a:lnTo>
                                  <a:pt x="91" y="5"/>
                                </a:lnTo>
                                <a:lnTo>
                                  <a:pt x="79" y="1"/>
                                </a:lnTo>
                                <a:lnTo>
                                  <a:pt x="67" y="0"/>
                                </a:lnTo>
                                <a:close/>
                                <a:moveTo>
                                  <a:pt x="96" y="98"/>
                                </a:moveTo>
                                <a:lnTo>
                                  <a:pt x="87" y="109"/>
                                </a:lnTo>
                                <a:lnTo>
                                  <a:pt x="77" y="114"/>
                                </a:lnTo>
                                <a:lnTo>
                                  <a:pt x="112" y="114"/>
                                </a:lnTo>
                                <a:lnTo>
                                  <a:pt x="114" y="111"/>
                                </a:lnTo>
                                <a:lnTo>
                                  <a:pt x="96" y="98"/>
                                </a:lnTo>
                                <a:close/>
                                <a:moveTo>
                                  <a:pt x="111" y="21"/>
                                </a:moveTo>
                                <a:lnTo>
                                  <a:pt x="76" y="21"/>
                                </a:lnTo>
                                <a:lnTo>
                                  <a:pt x="85" y="23"/>
                                </a:lnTo>
                                <a:lnTo>
                                  <a:pt x="94" y="33"/>
                                </a:lnTo>
                                <a:lnTo>
                                  <a:pt x="111" y="21"/>
                                </a:lnTo>
                                <a:close/>
                                <a:moveTo>
                                  <a:pt x="228" y="3"/>
                                </a:moveTo>
                                <a:lnTo>
                                  <a:pt x="209" y="3"/>
                                </a:lnTo>
                                <a:lnTo>
                                  <a:pt x="153" y="131"/>
                                </a:lnTo>
                                <a:lnTo>
                                  <a:pt x="179" y="131"/>
                                </a:lnTo>
                                <a:lnTo>
                                  <a:pt x="190" y="102"/>
                                </a:lnTo>
                                <a:lnTo>
                                  <a:pt x="271" y="102"/>
                                </a:lnTo>
                                <a:lnTo>
                                  <a:pt x="262" y="82"/>
                                </a:lnTo>
                                <a:lnTo>
                                  <a:pt x="198" y="82"/>
                                </a:lnTo>
                                <a:lnTo>
                                  <a:pt x="218" y="30"/>
                                </a:lnTo>
                                <a:lnTo>
                                  <a:pt x="240" y="30"/>
                                </a:lnTo>
                                <a:lnTo>
                                  <a:pt x="228" y="3"/>
                                </a:lnTo>
                                <a:close/>
                                <a:moveTo>
                                  <a:pt x="271" y="102"/>
                                </a:moveTo>
                                <a:lnTo>
                                  <a:pt x="245" y="102"/>
                                </a:lnTo>
                                <a:lnTo>
                                  <a:pt x="257" y="131"/>
                                </a:lnTo>
                                <a:lnTo>
                                  <a:pt x="283" y="131"/>
                                </a:lnTo>
                                <a:lnTo>
                                  <a:pt x="271" y="102"/>
                                </a:lnTo>
                                <a:close/>
                                <a:moveTo>
                                  <a:pt x="240" y="30"/>
                                </a:moveTo>
                                <a:lnTo>
                                  <a:pt x="218" y="30"/>
                                </a:lnTo>
                                <a:lnTo>
                                  <a:pt x="238" y="82"/>
                                </a:lnTo>
                                <a:lnTo>
                                  <a:pt x="262" y="82"/>
                                </a:lnTo>
                                <a:lnTo>
                                  <a:pt x="240" y="30"/>
                                </a:lnTo>
                                <a:close/>
                                <a:moveTo>
                                  <a:pt x="368" y="24"/>
                                </a:moveTo>
                                <a:lnTo>
                                  <a:pt x="345" y="24"/>
                                </a:lnTo>
                                <a:lnTo>
                                  <a:pt x="345" y="131"/>
                                </a:lnTo>
                                <a:lnTo>
                                  <a:pt x="368" y="131"/>
                                </a:lnTo>
                                <a:lnTo>
                                  <a:pt x="368" y="24"/>
                                </a:lnTo>
                                <a:close/>
                                <a:moveTo>
                                  <a:pt x="407" y="3"/>
                                </a:moveTo>
                                <a:lnTo>
                                  <a:pt x="306" y="3"/>
                                </a:lnTo>
                                <a:lnTo>
                                  <a:pt x="306" y="24"/>
                                </a:lnTo>
                                <a:lnTo>
                                  <a:pt x="407" y="24"/>
                                </a:lnTo>
                                <a:lnTo>
                                  <a:pt x="407" y="3"/>
                                </a:lnTo>
                                <a:close/>
                                <a:moveTo>
                                  <a:pt x="544" y="3"/>
                                </a:moveTo>
                                <a:lnTo>
                                  <a:pt x="460" y="3"/>
                                </a:lnTo>
                                <a:lnTo>
                                  <a:pt x="460" y="131"/>
                                </a:lnTo>
                                <a:lnTo>
                                  <a:pt x="548" y="131"/>
                                </a:lnTo>
                                <a:lnTo>
                                  <a:pt x="548" y="110"/>
                                </a:lnTo>
                                <a:lnTo>
                                  <a:pt x="483" y="110"/>
                                </a:lnTo>
                                <a:lnTo>
                                  <a:pt x="483" y="76"/>
                                </a:lnTo>
                                <a:lnTo>
                                  <a:pt x="541" y="76"/>
                                </a:lnTo>
                                <a:lnTo>
                                  <a:pt x="541" y="55"/>
                                </a:lnTo>
                                <a:lnTo>
                                  <a:pt x="483" y="55"/>
                                </a:lnTo>
                                <a:lnTo>
                                  <a:pt x="483" y="24"/>
                                </a:lnTo>
                                <a:lnTo>
                                  <a:pt x="544" y="24"/>
                                </a:lnTo>
                                <a:lnTo>
                                  <a:pt x="544" y="3"/>
                                </a:lnTo>
                                <a:close/>
                                <a:moveTo>
                                  <a:pt x="652" y="3"/>
                                </a:moveTo>
                                <a:lnTo>
                                  <a:pt x="608" y="3"/>
                                </a:lnTo>
                                <a:lnTo>
                                  <a:pt x="608" y="131"/>
                                </a:lnTo>
                                <a:lnTo>
                                  <a:pt x="630" y="131"/>
                                </a:lnTo>
                                <a:lnTo>
                                  <a:pt x="630" y="77"/>
                                </a:lnTo>
                                <a:lnTo>
                                  <a:pt x="671" y="77"/>
                                </a:lnTo>
                                <a:lnTo>
                                  <a:pt x="670" y="75"/>
                                </a:lnTo>
                                <a:lnTo>
                                  <a:pt x="683" y="71"/>
                                </a:lnTo>
                                <a:lnTo>
                                  <a:pt x="692" y="63"/>
                                </a:lnTo>
                                <a:lnTo>
                                  <a:pt x="695" y="57"/>
                                </a:lnTo>
                                <a:lnTo>
                                  <a:pt x="630" y="57"/>
                                </a:lnTo>
                                <a:lnTo>
                                  <a:pt x="630" y="23"/>
                                </a:lnTo>
                                <a:lnTo>
                                  <a:pt x="696" y="23"/>
                                </a:lnTo>
                                <a:lnTo>
                                  <a:pt x="695" y="22"/>
                                </a:lnTo>
                                <a:lnTo>
                                  <a:pt x="685" y="11"/>
                                </a:lnTo>
                                <a:lnTo>
                                  <a:pt x="670" y="5"/>
                                </a:lnTo>
                                <a:lnTo>
                                  <a:pt x="652" y="3"/>
                                </a:lnTo>
                                <a:close/>
                                <a:moveTo>
                                  <a:pt x="671" y="77"/>
                                </a:moveTo>
                                <a:lnTo>
                                  <a:pt x="647" y="77"/>
                                </a:lnTo>
                                <a:lnTo>
                                  <a:pt x="676" y="131"/>
                                </a:lnTo>
                                <a:lnTo>
                                  <a:pt x="704" y="131"/>
                                </a:lnTo>
                                <a:lnTo>
                                  <a:pt x="671" y="77"/>
                                </a:lnTo>
                                <a:close/>
                                <a:moveTo>
                                  <a:pt x="696" y="23"/>
                                </a:moveTo>
                                <a:lnTo>
                                  <a:pt x="662" y="23"/>
                                </a:lnTo>
                                <a:lnTo>
                                  <a:pt x="676" y="25"/>
                                </a:lnTo>
                                <a:lnTo>
                                  <a:pt x="676" y="56"/>
                                </a:lnTo>
                                <a:lnTo>
                                  <a:pt x="661" y="57"/>
                                </a:lnTo>
                                <a:lnTo>
                                  <a:pt x="695" y="57"/>
                                </a:lnTo>
                                <a:lnTo>
                                  <a:pt x="698" y="53"/>
                                </a:lnTo>
                                <a:lnTo>
                                  <a:pt x="699" y="40"/>
                                </a:lnTo>
                                <a:lnTo>
                                  <a:pt x="696" y="23"/>
                                </a:lnTo>
                                <a:close/>
                                <a:moveTo>
                                  <a:pt x="781" y="3"/>
                                </a:moveTo>
                                <a:lnTo>
                                  <a:pt x="758" y="3"/>
                                </a:lnTo>
                                <a:lnTo>
                                  <a:pt x="758" y="131"/>
                                </a:lnTo>
                                <a:lnTo>
                                  <a:pt x="781" y="131"/>
                                </a:lnTo>
                                <a:lnTo>
                                  <a:pt x="781" y="3"/>
                                </a:lnTo>
                                <a:close/>
                                <a:moveTo>
                                  <a:pt x="877" y="3"/>
                                </a:moveTo>
                                <a:lnTo>
                                  <a:pt x="847" y="3"/>
                                </a:lnTo>
                                <a:lnTo>
                                  <a:pt x="847" y="131"/>
                                </a:lnTo>
                                <a:lnTo>
                                  <a:pt x="869" y="131"/>
                                </a:lnTo>
                                <a:lnTo>
                                  <a:pt x="869" y="33"/>
                                </a:lnTo>
                                <a:lnTo>
                                  <a:pt x="896" y="33"/>
                                </a:lnTo>
                                <a:lnTo>
                                  <a:pt x="877" y="3"/>
                                </a:lnTo>
                                <a:close/>
                                <a:moveTo>
                                  <a:pt x="896" y="33"/>
                                </a:moveTo>
                                <a:lnTo>
                                  <a:pt x="870" y="33"/>
                                </a:lnTo>
                                <a:lnTo>
                                  <a:pt x="933" y="131"/>
                                </a:lnTo>
                                <a:lnTo>
                                  <a:pt x="962" y="131"/>
                                </a:lnTo>
                                <a:lnTo>
                                  <a:pt x="962" y="98"/>
                                </a:lnTo>
                                <a:lnTo>
                                  <a:pt x="939" y="98"/>
                                </a:lnTo>
                                <a:lnTo>
                                  <a:pt x="896" y="33"/>
                                </a:lnTo>
                                <a:close/>
                                <a:moveTo>
                                  <a:pt x="939" y="98"/>
                                </a:moveTo>
                                <a:lnTo>
                                  <a:pt x="939" y="98"/>
                                </a:lnTo>
                                <a:close/>
                                <a:moveTo>
                                  <a:pt x="962" y="3"/>
                                </a:moveTo>
                                <a:lnTo>
                                  <a:pt x="939" y="3"/>
                                </a:lnTo>
                                <a:lnTo>
                                  <a:pt x="939" y="98"/>
                                </a:lnTo>
                                <a:lnTo>
                                  <a:pt x="962" y="98"/>
                                </a:lnTo>
                                <a:lnTo>
                                  <a:pt x="962" y="3"/>
                                </a:lnTo>
                                <a:close/>
                                <a:moveTo>
                                  <a:pt x="1088" y="0"/>
                                </a:moveTo>
                                <a:lnTo>
                                  <a:pt x="1061" y="5"/>
                                </a:lnTo>
                                <a:lnTo>
                                  <a:pt x="1040" y="19"/>
                                </a:lnTo>
                                <a:lnTo>
                                  <a:pt x="1026" y="40"/>
                                </a:lnTo>
                                <a:lnTo>
                                  <a:pt x="1021" y="68"/>
                                </a:lnTo>
                                <a:lnTo>
                                  <a:pt x="1026" y="95"/>
                                </a:lnTo>
                                <a:lnTo>
                                  <a:pt x="1040" y="116"/>
                                </a:lnTo>
                                <a:lnTo>
                                  <a:pt x="1061" y="129"/>
                                </a:lnTo>
                                <a:lnTo>
                                  <a:pt x="1088" y="134"/>
                                </a:lnTo>
                                <a:lnTo>
                                  <a:pt x="1103" y="133"/>
                                </a:lnTo>
                                <a:lnTo>
                                  <a:pt x="1116" y="131"/>
                                </a:lnTo>
                                <a:lnTo>
                                  <a:pt x="1129" y="127"/>
                                </a:lnTo>
                                <a:lnTo>
                                  <a:pt x="1141" y="122"/>
                                </a:lnTo>
                                <a:lnTo>
                                  <a:pt x="1141" y="114"/>
                                </a:lnTo>
                                <a:lnTo>
                                  <a:pt x="1088" y="114"/>
                                </a:lnTo>
                                <a:lnTo>
                                  <a:pt x="1071" y="110"/>
                                </a:lnTo>
                                <a:lnTo>
                                  <a:pt x="1057" y="100"/>
                                </a:lnTo>
                                <a:lnTo>
                                  <a:pt x="1048" y="85"/>
                                </a:lnTo>
                                <a:lnTo>
                                  <a:pt x="1045" y="66"/>
                                </a:lnTo>
                                <a:lnTo>
                                  <a:pt x="1048" y="48"/>
                                </a:lnTo>
                                <a:lnTo>
                                  <a:pt x="1057" y="34"/>
                                </a:lnTo>
                                <a:lnTo>
                                  <a:pt x="1071" y="24"/>
                                </a:lnTo>
                                <a:lnTo>
                                  <a:pt x="1088" y="21"/>
                                </a:lnTo>
                                <a:lnTo>
                                  <a:pt x="1134" y="21"/>
                                </a:lnTo>
                                <a:lnTo>
                                  <a:pt x="1138" y="16"/>
                                </a:lnTo>
                                <a:lnTo>
                                  <a:pt x="1128" y="9"/>
                                </a:lnTo>
                                <a:lnTo>
                                  <a:pt x="1116" y="4"/>
                                </a:lnTo>
                                <a:lnTo>
                                  <a:pt x="1102" y="1"/>
                                </a:lnTo>
                                <a:lnTo>
                                  <a:pt x="1088" y="0"/>
                                </a:lnTo>
                                <a:close/>
                                <a:moveTo>
                                  <a:pt x="1141" y="56"/>
                                </a:moveTo>
                                <a:lnTo>
                                  <a:pt x="1092" y="56"/>
                                </a:lnTo>
                                <a:lnTo>
                                  <a:pt x="1092" y="77"/>
                                </a:lnTo>
                                <a:lnTo>
                                  <a:pt x="1118" y="77"/>
                                </a:lnTo>
                                <a:lnTo>
                                  <a:pt x="1118" y="107"/>
                                </a:lnTo>
                                <a:lnTo>
                                  <a:pt x="1110" y="111"/>
                                </a:lnTo>
                                <a:lnTo>
                                  <a:pt x="1100" y="114"/>
                                </a:lnTo>
                                <a:lnTo>
                                  <a:pt x="1141" y="114"/>
                                </a:lnTo>
                                <a:lnTo>
                                  <a:pt x="1141" y="56"/>
                                </a:lnTo>
                                <a:close/>
                                <a:moveTo>
                                  <a:pt x="1134" y="21"/>
                                </a:moveTo>
                                <a:lnTo>
                                  <a:pt x="1101" y="21"/>
                                </a:lnTo>
                                <a:lnTo>
                                  <a:pt x="1114" y="25"/>
                                </a:lnTo>
                                <a:lnTo>
                                  <a:pt x="1122" y="33"/>
                                </a:lnTo>
                                <a:lnTo>
                                  <a:pt x="1134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79"/>
                        <wps:cNvSpPr>
                          <a:spLocks/>
                        </wps:cNvSpPr>
                        <wps:spPr bwMode="auto">
                          <a:xfrm>
                            <a:off x="4099" y="15505"/>
                            <a:ext cx="1660" cy="128"/>
                          </a:xfrm>
                          <a:custGeom>
                            <a:avLst/>
                            <a:gdLst>
                              <a:gd name="T0" fmla="+- 0 4122 4100"/>
                              <a:gd name="T1" fmla="*/ T0 w 1660"/>
                              <a:gd name="T2" fmla="+- 0 15633 15505"/>
                              <a:gd name="T3" fmla="*/ 15633 h 128"/>
                              <a:gd name="T4" fmla="+- 0 4188 4100"/>
                              <a:gd name="T5" fmla="*/ T4 w 1660"/>
                              <a:gd name="T6" fmla="+- 0 15633 15505"/>
                              <a:gd name="T7" fmla="*/ 15633 h 128"/>
                              <a:gd name="T8" fmla="+- 0 4218 4100"/>
                              <a:gd name="T9" fmla="*/ T8 w 1660"/>
                              <a:gd name="T10" fmla="+- 0 15505 15505"/>
                              <a:gd name="T11" fmla="*/ 15505 h 128"/>
                              <a:gd name="T12" fmla="+- 0 4303 4100"/>
                              <a:gd name="T13" fmla="*/ T12 w 1660"/>
                              <a:gd name="T14" fmla="+- 0 15633 15505"/>
                              <a:gd name="T15" fmla="*/ 15633 h 128"/>
                              <a:gd name="T16" fmla="+- 0 4238 4100"/>
                              <a:gd name="T17" fmla="*/ T16 w 1660"/>
                              <a:gd name="T18" fmla="+- 0 15535 15505"/>
                              <a:gd name="T19" fmla="*/ 15535 h 128"/>
                              <a:gd name="T20" fmla="+- 0 4280 4100"/>
                              <a:gd name="T21" fmla="*/ T20 w 1660"/>
                              <a:gd name="T22" fmla="+- 0 15600 15505"/>
                              <a:gd name="T23" fmla="*/ 15600 h 128"/>
                              <a:gd name="T24" fmla="+- 0 4303 4100"/>
                              <a:gd name="T25" fmla="*/ T24 w 1660"/>
                              <a:gd name="T26" fmla="+- 0 15600 15505"/>
                              <a:gd name="T27" fmla="*/ 15600 h 128"/>
                              <a:gd name="T28" fmla="+- 0 4369 4100"/>
                              <a:gd name="T29" fmla="*/ T28 w 1660"/>
                              <a:gd name="T30" fmla="+- 0 15633 15505"/>
                              <a:gd name="T31" fmla="*/ 15633 h 128"/>
                              <a:gd name="T32" fmla="+- 0 4466 4100"/>
                              <a:gd name="T33" fmla="*/ T32 w 1660"/>
                              <a:gd name="T34" fmla="+- 0 15612 15505"/>
                              <a:gd name="T35" fmla="*/ 15612 h 128"/>
                              <a:gd name="T36" fmla="+- 0 4464 4100"/>
                              <a:gd name="T37" fmla="*/ T36 w 1660"/>
                              <a:gd name="T38" fmla="+- 0 15521 15505"/>
                              <a:gd name="T39" fmla="*/ 15521 h 128"/>
                              <a:gd name="T40" fmla="+- 0 4413 4100"/>
                              <a:gd name="T41" fmla="*/ T40 w 1660"/>
                              <a:gd name="T42" fmla="+- 0 15526 15505"/>
                              <a:gd name="T43" fmla="*/ 15526 h 128"/>
                              <a:gd name="T44" fmla="+- 0 4460 4100"/>
                              <a:gd name="T45" fmla="*/ T44 w 1660"/>
                              <a:gd name="T46" fmla="+- 0 15569 15505"/>
                              <a:gd name="T47" fmla="*/ 15569 h 128"/>
                              <a:gd name="T48" fmla="+- 0 4409 4100"/>
                              <a:gd name="T49" fmla="*/ T48 w 1660"/>
                              <a:gd name="T50" fmla="+- 0 15612 15505"/>
                              <a:gd name="T51" fmla="*/ 15612 h 128"/>
                              <a:gd name="T52" fmla="+- 0 4479 4100"/>
                              <a:gd name="T53" fmla="*/ T52 w 1660"/>
                              <a:gd name="T54" fmla="+- 0 15541 15505"/>
                              <a:gd name="T55" fmla="*/ 15541 h 128"/>
                              <a:gd name="T56" fmla="+- 0 4544 4100"/>
                              <a:gd name="T57" fmla="*/ T56 w 1660"/>
                              <a:gd name="T58" fmla="+- 0 15633 15505"/>
                              <a:gd name="T59" fmla="*/ 15633 h 128"/>
                              <a:gd name="T60" fmla="+- 0 4566 4100"/>
                              <a:gd name="T61" fmla="*/ T60 w 1660"/>
                              <a:gd name="T62" fmla="+- 0 15578 15505"/>
                              <a:gd name="T63" fmla="*/ 15578 h 128"/>
                              <a:gd name="T64" fmla="+- 0 4566 4100"/>
                              <a:gd name="T65" fmla="*/ T64 w 1660"/>
                              <a:gd name="T66" fmla="+- 0 15526 15505"/>
                              <a:gd name="T67" fmla="*/ 15526 h 128"/>
                              <a:gd name="T68" fmla="+- 0 4691 4100"/>
                              <a:gd name="T69" fmla="*/ T68 w 1660"/>
                              <a:gd name="T70" fmla="+- 0 15505 15505"/>
                              <a:gd name="T71" fmla="*/ 15505 h 128"/>
                              <a:gd name="T72" fmla="+- 0 4730 4100"/>
                              <a:gd name="T73" fmla="*/ T72 w 1660"/>
                              <a:gd name="T74" fmla="+- 0 15580 15505"/>
                              <a:gd name="T75" fmla="*/ 15580 h 128"/>
                              <a:gd name="T76" fmla="+- 0 4777 4100"/>
                              <a:gd name="T77" fmla="*/ T76 w 1660"/>
                              <a:gd name="T78" fmla="+- 0 15561 15505"/>
                              <a:gd name="T79" fmla="*/ 15561 h 128"/>
                              <a:gd name="T80" fmla="+- 0 4777 4100"/>
                              <a:gd name="T81" fmla="*/ T80 w 1660"/>
                              <a:gd name="T82" fmla="+- 0 15525 15505"/>
                              <a:gd name="T83" fmla="*/ 15525 h 128"/>
                              <a:gd name="T84" fmla="+- 0 4777 4100"/>
                              <a:gd name="T85" fmla="*/ T84 w 1660"/>
                              <a:gd name="T86" fmla="+- 0 15525 15505"/>
                              <a:gd name="T87" fmla="*/ 15525 h 128"/>
                              <a:gd name="T88" fmla="+- 0 4741 4100"/>
                              <a:gd name="T89" fmla="*/ T88 w 1660"/>
                              <a:gd name="T90" fmla="+- 0 15561 15505"/>
                              <a:gd name="T91" fmla="*/ 15561 h 128"/>
                              <a:gd name="T92" fmla="+- 0 4924 4100"/>
                              <a:gd name="T93" fmla="*/ T92 w 1660"/>
                              <a:gd name="T94" fmla="+- 0 15505 15505"/>
                              <a:gd name="T95" fmla="*/ 15505 h 128"/>
                              <a:gd name="T96" fmla="+- 0 4927 4100"/>
                              <a:gd name="T97" fmla="*/ T96 w 1660"/>
                              <a:gd name="T98" fmla="+- 0 15612 15505"/>
                              <a:gd name="T99" fmla="*/ 15612 h 128"/>
                              <a:gd name="T100" fmla="+- 0 4920 4100"/>
                              <a:gd name="T101" fmla="*/ T100 w 1660"/>
                              <a:gd name="T102" fmla="+- 0 15557 15505"/>
                              <a:gd name="T103" fmla="*/ 15557 h 128"/>
                              <a:gd name="T104" fmla="+- 0 4924 4100"/>
                              <a:gd name="T105" fmla="*/ T104 w 1660"/>
                              <a:gd name="T106" fmla="+- 0 15505 15505"/>
                              <a:gd name="T107" fmla="*/ 15505 h 128"/>
                              <a:gd name="T108" fmla="+- 0 5010 4100"/>
                              <a:gd name="T109" fmla="*/ T108 w 1660"/>
                              <a:gd name="T110" fmla="+- 0 15633 15505"/>
                              <a:gd name="T111" fmla="*/ 15633 h 128"/>
                              <a:gd name="T112" fmla="+- 0 5036 4100"/>
                              <a:gd name="T113" fmla="*/ T112 w 1660"/>
                              <a:gd name="T114" fmla="+- 0 15535 15505"/>
                              <a:gd name="T115" fmla="*/ 15535 h 128"/>
                              <a:gd name="T116" fmla="+- 0 5102 4100"/>
                              <a:gd name="T117" fmla="*/ T116 w 1660"/>
                              <a:gd name="T118" fmla="+- 0 15600 15505"/>
                              <a:gd name="T119" fmla="*/ 15600 h 128"/>
                              <a:gd name="T120" fmla="+- 0 5079 4100"/>
                              <a:gd name="T121" fmla="*/ T120 w 1660"/>
                              <a:gd name="T122" fmla="+- 0 15600 15505"/>
                              <a:gd name="T123" fmla="*/ 15600 h 128"/>
                              <a:gd name="T124" fmla="+- 0 5102 4100"/>
                              <a:gd name="T125" fmla="*/ T124 w 1660"/>
                              <a:gd name="T126" fmla="+- 0 15505 15505"/>
                              <a:gd name="T127" fmla="*/ 15505 h 128"/>
                              <a:gd name="T128" fmla="+- 0 5102 4100"/>
                              <a:gd name="T129" fmla="*/ T128 w 1660"/>
                              <a:gd name="T130" fmla="+- 0 15505 15505"/>
                              <a:gd name="T131" fmla="*/ 15505 h 128"/>
                              <a:gd name="T132" fmla="+- 0 5216 4100"/>
                              <a:gd name="T133" fmla="*/ T132 w 1660"/>
                              <a:gd name="T134" fmla="+- 0 15633 15505"/>
                              <a:gd name="T135" fmla="*/ 15633 h 128"/>
                              <a:gd name="T136" fmla="+- 0 5191 4100"/>
                              <a:gd name="T137" fmla="*/ T136 w 1660"/>
                              <a:gd name="T138" fmla="+- 0 15612 15505"/>
                              <a:gd name="T139" fmla="*/ 15612 h 128"/>
                              <a:gd name="T140" fmla="+- 0 5243 4100"/>
                              <a:gd name="T141" fmla="*/ T140 w 1660"/>
                              <a:gd name="T142" fmla="+- 0 15509 15505"/>
                              <a:gd name="T143" fmla="*/ 15509 h 128"/>
                              <a:gd name="T144" fmla="+- 0 5231 4100"/>
                              <a:gd name="T145" fmla="*/ T144 w 1660"/>
                              <a:gd name="T146" fmla="+- 0 15528 15505"/>
                              <a:gd name="T147" fmla="*/ 15528 h 128"/>
                              <a:gd name="T148" fmla="+- 0 5255 4100"/>
                              <a:gd name="T149" fmla="*/ T148 w 1660"/>
                              <a:gd name="T150" fmla="+- 0 15589 15505"/>
                              <a:gd name="T151" fmla="*/ 15589 h 128"/>
                              <a:gd name="T152" fmla="+- 0 5265 4100"/>
                              <a:gd name="T153" fmla="*/ T152 w 1660"/>
                              <a:gd name="T154" fmla="+- 0 15612 15505"/>
                              <a:gd name="T155" fmla="*/ 15612 h 128"/>
                              <a:gd name="T156" fmla="+- 0 5267 4100"/>
                              <a:gd name="T157" fmla="*/ T156 w 1660"/>
                              <a:gd name="T158" fmla="+- 0 15526 15505"/>
                              <a:gd name="T159" fmla="*/ 15526 h 128"/>
                              <a:gd name="T160" fmla="+- 0 5430 4100"/>
                              <a:gd name="T161" fmla="*/ T160 w 1660"/>
                              <a:gd name="T162" fmla="+- 0 15633 15505"/>
                              <a:gd name="T163" fmla="*/ 15633 h 128"/>
                              <a:gd name="T164" fmla="+- 0 5424 4100"/>
                              <a:gd name="T165" fmla="*/ T164 w 1660"/>
                              <a:gd name="T166" fmla="+- 0 15578 15505"/>
                              <a:gd name="T167" fmla="*/ 15578 h 128"/>
                              <a:gd name="T168" fmla="+- 0 5427 4100"/>
                              <a:gd name="T169" fmla="*/ T168 w 1660"/>
                              <a:gd name="T170" fmla="+- 0 15526 15505"/>
                              <a:gd name="T171" fmla="*/ 15526 h 128"/>
                              <a:gd name="T172" fmla="+- 0 5490 4100"/>
                              <a:gd name="T173" fmla="*/ T172 w 1660"/>
                              <a:gd name="T174" fmla="+- 0 15633 15505"/>
                              <a:gd name="T175" fmla="*/ 15633 h 128"/>
                              <a:gd name="T176" fmla="+- 0 5520 4100"/>
                              <a:gd name="T177" fmla="*/ T176 w 1660"/>
                              <a:gd name="T178" fmla="+- 0 15505 15505"/>
                              <a:gd name="T179" fmla="*/ 15505 h 128"/>
                              <a:gd name="T180" fmla="+- 0 5605 4100"/>
                              <a:gd name="T181" fmla="*/ T180 w 1660"/>
                              <a:gd name="T182" fmla="+- 0 15633 15505"/>
                              <a:gd name="T183" fmla="*/ 15633 h 128"/>
                              <a:gd name="T184" fmla="+- 0 5540 4100"/>
                              <a:gd name="T185" fmla="*/ T184 w 1660"/>
                              <a:gd name="T186" fmla="+- 0 15535 15505"/>
                              <a:gd name="T187" fmla="*/ 15535 h 128"/>
                              <a:gd name="T188" fmla="+- 0 5582 4100"/>
                              <a:gd name="T189" fmla="*/ T188 w 1660"/>
                              <a:gd name="T190" fmla="+- 0 15600 15505"/>
                              <a:gd name="T191" fmla="*/ 15600 h 128"/>
                              <a:gd name="T192" fmla="+- 0 5605 4100"/>
                              <a:gd name="T193" fmla="*/ T192 w 1660"/>
                              <a:gd name="T194" fmla="+- 0 15600 15505"/>
                              <a:gd name="T195" fmla="*/ 15600 h 128"/>
                              <a:gd name="T196" fmla="+- 0 5697 4100"/>
                              <a:gd name="T197" fmla="*/ T196 w 1660"/>
                              <a:gd name="T198" fmla="+- 0 15633 15505"/>
                              <a:gd name="T199" fmla="*/ 15633 h 128"/>
                              <a:gd name="T200" fmla="+- 0 5658 4100"/>
                              <a:gd name="T201" fmla="*/ T200 w 1660"/>
                              <a:gd name="T202" fmla="+- 0 15505 15505"/>
                              <a:gd name="T203" fmla="*/ 15505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660" h="128"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"/>
                                </a:lnTo>
                                <a:lnTo>
                                  <a:pt x="22" y="128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118" y="0"/>
                                </a:moveTo>
                                <a:lnTo>
                                  <a:pt x="88" y="0"/>
                                </a:lnTo>
                                <a:lnTo>
                                  <a:pt x="88" y="128"/>
                                </a:lnTo>
                                <a:lnTo>
                                  <a:pt x="111" y="128"/>
                                </a:lnTo>
                                <a:lnTo>
                                  <a:pt x="111" y="30"/>
                                </a:lnTo>
                                <a:lnTo>
                                  <a:pt x="138" y="30"/>
                                </a:lnTo>
                                <a:lnTo>
                                  <a:pt x="118" y="0"/>
                                </a:lnTo>
                                <a:close/>
                                <a:moveTo>
                                  <a:pt x="138" y="30"/>
                                </a:moveTo>
                                <a:lnTo>
                                  <a:pt x="111" y="30"/>
                                </a:lnTo>
                                <a:lnTo>
                                  <a:pt x="174" y="128"/>
                                </a:lnTo>
                                <a:lnTo>
                                  <a:pt x="203" y="128"/>
                                </a:lnTo>
                                <a:lnTo>
                                  <a:pt x="203" y="95"/>
                                </a:lnTo>
                                <a:lnTo>
                                  <a:pt x="180" y="95"/>
                                </a:lnTo>
                                <a:lnTo>
                                  <a:pt x="138" y="30"/>
                                </a:lnTo>
                                <a:close/>
                                <a:moveTo>
                                  <a:pt x="180" y="95"/>
                                </a:moveTo>
                                <a:lnTo>
                                  <a:pt x="180" y="95"/>
                                </a:lnTo>
                                <a:close/>
                                <a:moveTo>
                                  <a:pt x="203" y="0"/>
                                </a:moveTo>
                                <a:lnTo>
                                  <a:pt x="180" y="0"/>
                                </a:lnTo>
                                <a:lnTo>
                                  <a:pt x="180" y="95"/>
                                </a:lnTo>
                                <a:lnTo>
                                  <a:pt x="203" y="95"/>
                                </a:lnTo>
                                <a:lnTo>
                                  <a:pt x="203" y="0"/>
                                </a:lnTo>
                                <a:close/>
                                <a:moveTo>
                                  <a:pt x="319" y="0"/>
                                </a:moveTo>
                                <a:lnTo>
                                  <a:pt x="269" y="0"/>
                                </a:lnTo>
                                <a:lnTo>
                                  <a:pt x="269" y="128"/>
                                </a:lnTo>
                                <a:lnTo>
                                  <a:pt x="317" y="128"/>
                                </a:lnTo>
                                <a:lnTo>
                                  <a:pt x="340" y="124"/>
                                </a:lnTo>
                                <a:lnTo>
                                  <a:pt x="362" y="112"/>
                                </a:lnTo>
                                <a:lnTo>
                                  <a:pt x="366" y="107"/>
                                </a:lnTo>
                                <a:lnTo>
                                  <a:pt x="292" y="107"/>
                                </a:lnTo>
                                <a:lnTo>
                                  <a:pt x="292" y="21"/>
                                </a:lnTo>
                                <a:lnTo>
                                  <a:pt x="368" y="21"/>
                                </a:lnTo>
                                <a:lnTo>
                                  <a:pt x="364" y="16"/>
                                </a:lnTo>
                                <a:lnTo>
                                  <a:pt x="344" y="4"/>
                                </a:lnTo>
                                <a:lnTo>
                                  <a:pt x="319" y="0"/>
                                </a:lnTo>
                                <a:close/>
                                <a:moveTo>
                                  <a:pt x="368" y="21"/>
                                </a:moveTo>
                                <a:lnTo>
                                  <a:pt x="313" y="21"/>
                                </a:lnTo>
                                <a:lnTo>
                                  <a:pt x="332" y="23"/>
                                </a:lnTo>
                                <a:lnTo>
                                  <a:pt x="347" y="31"/>
                                </a:lnTo>
                                <a:lnTo>
                                  <a:pt x="357" y="44"/>
                                </a:lnTo>
                                <a:lnTo>
                                  <a:pt x="360" y="64"/>
                                </a:lnTo>
                                <a:lnTo>
                                  <a:pt x="356" y="84"/>
                                </a:lnTo>
                                <a:lnTo>
                                  <a:pt x="345" y="97"/>
                                </a:lnTo>
                                <a:lnTo>
                                  <a:pt x="329" y="105"/>
                                </a:lnTo>
                                <a:lnTo>
                                  <a:pt x="309" y="107"/>
                                </a:lnTo>
                                <a:lnTo>
                                  <a:pt x="366" y="107"/>
                                </a:lnTo>
                                <a:lnTo>
                                  <a:pt x="378" y="92"/>
                                </a:lnTo>
                                <a:lnTo>
                                  <a:pt x="384" y="64"/>
                                </a:lnTo>
                                <a:lnTo>
                                  <a:pt x="379" y="36"/>
                                </a:lnTo>
                                <a:lnTo>
                                  <a:pt x="368" y="21"/>
                                </a:lnTo>
                                <a:close/>
                                <a:moveTo>
                                  <a:pt x="528" y="0"/>
                                </a:moveTo>
                                <a:lnTo>
                                  <a:pt x="444" y="0"/>
                                </a:lnTo>
                                <a:lnTo>
                                  <a:pt x="444" y="128"/>
                                </a:lnTo>
                                <a:lnTo>
                                  <a:pt x="531" y="128"/>
                                </a:lnTo>
                                <a:lnTo>
                                  <a:pt x="531" y="107"/>
                                </a:lnTo>
                                <a:lnTo>
                                  <a:pt x="466" y="107"/>
                                </a:lnTo>
                                <a:lnTo>
                                  <a:pt x="466" y="73"/>
                                </a:lnTo>
                                <a:lnTo>
                                  <a:pt x="525" y="73"/>
                                </a:lnTo>
                                <a:lnTo>
                                  <a:pt x="525" y="52"/>
                                </a:lnTo>
                                <a:lnTo>
                                  <a:pt x="466" y="52"/>
                                </a:lnTo>
                                <a:lnTo>
                                  <a:pt x="466" y="21"/>
                                </a:lnTo>
                                <a:lnTo>
                                  <a:pt x="528" y="21"/>
                                </a:lnTo>
                                <a:lnTo>
                                  <a:pt x="528" y="0"/>
                                </a:lnTo>
                                <a:close/>
                                <a:moveTo>
                                  <a:pt x="634" y="0"/>
                                </a:moveTo>
                                <a:lnTo>
                                  <a:pt x="591" y="0"/>
                                </a:lnTo>
                                <a:lnTo>
                                  <a:pt x="591" y="128"/>
                                </a:lnTo>
                                <a:lnTo>
                                  <a:pt x="614" y="128"/>
                                </a:lnTo>
                                <a:lnTo>
                                  <a:pt x="614" y="75"/>
                                </a:lnTo>
                                <a:lnTo>
                                  <a:pt x="630" y="75"/>
                                </a:lnTo>
                                <a:lnTo>
                                  <a:pt x="650" y="74"/>
                                </a:lnTo>
                                <a:lnTo>
                                  <a:pt x="666" y="68"/>
                                </a:lnTo>
                                <a:lnTo>
                                  <a:pt x="677" y="57"/>
                                </a:lnTo>
                                <a:lnTo>
                                  <a:pt x="677" y="56"/>
                                </a:lnTo>
                                <a:lnTo>
                                  <a:pt x="614" y="56"/>
                                </a:lnTo>
                                <a:lnTo>
                                  <a:pt x="614" y="20"/>
                                </a:lnTo>
                                <a:lnTo>
                                  <a:pt x="677" y="20"/>
                                </a:lnTo>
                                <a:lnTo>
                                  <a:pt x="667" y="8"/>
                                </a:lnTo>
                                <a:lnTo>
                                  <a:pt x="652" y="2"/>
                                </a:lnTo>
                                <a:lnTo>
                                  <a:pt x="634" y="0"/>
                                </a:lnTo>
                                <a:close/>
                                <a:moveTo>
                                  <a:pt x="677" y="20"/>
                                </a:moveTo>
                                <a:lnTo>
                                  <a:pt x="643" y="20"/>
                                </a:lnTo>
                                <a:lnTo>
                                  <a:pt x="657" y="22"/>
                                </a:lnTo>
                                <a:lnTo>
                                  <a:pt x="657" y="55"/>
                                </a:lnTo>
                                <a:lnTo>
                                  <a:pt x="641" y="56"/>
                                </a:lnTo>
                                <a:lnTo>
                                  <a:pt x="677" y="56"/>
                                </a:lnTo>
                                <a:lnTo>
                                  <a:pt x="681" y="37"/>
                                </a:lnTo>
                                <a:lnTo>
                                  <a:pt x="677" y="20"/>
                                </a:lnTo>
                                <a:close/>
                                <a:moveTo>
                                  <a:pt x="824" y="0"/>
                                </a:moveTo>
                                <a:lnTo>
                                  <a:pt x="739" y="0"/>
                                </a:lnTo>
                                <a:lnTo>
                                  <a:pt x="739" y="128"/>
                                </a:lnTo>
                                <a:lnTo>
                                  <a:pt x="827" y="128"/>
                                </a:lnTo>
                                <a:lnTo>
                                  <a:pt x="827" y="107"/>
                                </a:lnTo>
                                <a:lnTo>
                                  <a:pt x="762" y="107"/>
                                </a:lnTo>
                                <a:lnTo>
                                  <a:pt x="762" y="73"/>
                                </a:lnTo>
                                <a:lnTo>
                                  <a:pt x="820" y="73"/>
                                </a:lnTo>
                                <a:lnTo>
                                  <a:pt x="820" y="52"/>
                                </a:lnTo>
                                <a:lnTo>
                                  <a:pt x="762" y="52"/>
                                </a:lnTo>
                                <a:lnTo>
                                  <a:pt x="762" y="21"/>
                                </a:lnTo>
                                <a:lnTo>
                                  <a:pt x="824" y="21"/>
                                </a:lnTo>
                                <a:lnTo>
                                  <a:pt x="824" y="0"/>
                                </a:lnTo>
                                <a:close/>
                                <a:moveTo>
                                  <a:pt x="917" y="0"/>
                                </a:moveTo>
                                <a:lnTo>
                                  <a:pt x="887" y="0"/>
                                </a:lnTo>
                                <a:lnTo>
                                  <a:pt x="887" y="128"/>
                                </a:lnTo>
                                <a:lnTo>
                                  <a:pt x="910" y="128"/>
                                </a:lnTo>
                                <a:lnTo>
                                  <a:pt x="910" y="30"/>
                                </a:lnTo>
                                <a:lnTo>
                                  <a:pt x="936" y="30"/>
                                </a:lnTo>
                                <a:lnTo>
                                  <a:pt x="917" y="0"/>
                                </a:lnTo>
                                <a:close/>
                                <a:moveTo>
                                  <a:pt x="936" y="30"/>
                                </a:moveTo>
                                <a:lnTo>
                                  <a:pt x="910" y="30"/>
                                </a:lnTo>
                                <a:lnTo>
                                  <a:pt x="973" y="128"/>
                                </a:lnTo>
                                <a:lnTo>
                                  <a:pt x="1002" y="128"/>
                                </a:lnTo>
                                <a:lnTo>
                                  <a:pt x="1002" y="95"/>
                                </a:lnTo>
                                <a:lnTo>
                                  <a:pt x="979" y="95"/>
                                </a:lnTo>
                                <a:lnTo>
                                  <a:pt x="936" y="30"/>
                                </a:lnTo>
                                <a:close/>
                                <a:moveTo>
                                  <a:pt x="979" y="95"/>
                                </a:moveTo>
                                <a:lnTo>
                                  <a:pt x="979" y="95"/>
                                </a:lnTo>
                                <a:close/>
                                <a:moveTo>
                                  <a:pt x="1002" y="0"/>
                                </a:moveTo>
                                <a:lnTo>
                                  <a:pt x="979" y="0"/>
                                </a:lnTo>
                                <a:lnTo>
                                  <a:pt x="979" y="95"/>
                                </a:lnTo>
                                <a:lnTo>
                                  <a:pt x="1002" y="95"/>
                                </a:lnTo>
                                <a:lnTo>
                                  <a:pt x="1002" y="0"/>
                                </a:lnTo>
                                <a:close/>
                                <a:moveTo>
                                  <a:pt x="1118" y="0"/>
                                </a:moveTo>
                                <a:lnTo>
                                  <a:pt x="1068" y="0"/>
                                </a:lnTo>
                                <a:lnTo>
                                  <a:pt x="1068" y="128"/>
                                </a:lnTo>
                                <a:lnTo>
                                  <a:pt x="1116" y="128"/>
                                </a:lnTo>
                                <a:lnTo>
                                  <a:pt x="1139" y="124"/>
                                </a:lnTo>
                                <a:lnTo>
                                  <a:pt x="1161" y="112"/>
                                </a:lnTo>
                                <a:lnTo>
                                  <a:pt x="1165" y="107"/>
                                </a:lnTo>
                                <a:lnTo>
                                  <a:pt x="1091" y="107"/>
                                </a:lnTo>
                                <a:lnTo>
                                  <a:pt x="1091" y="21"/>
                                </a:lnTo>
                                <a:lnTo>
                                  <a:pt x="1167" y="21"/>
                                </a:lnTo>
                                <a:lnTo>
                                  <a:pt x="1163" y="16"/>
                                </a:lnTo>
                                <a:lnTo>
                                  <a:pt x="1143" y="4"/>
                                </a:lnTo>
                                <a:lnTo>
                                  <a:pt x="1118" y="0"/>
                                </a:lnTo>
                                <a:close/>
                                <a:moveTo>
                                  <a:pt x="1167" y="21"/>
                                </a:moveTo>
                                <a:lnTo>
                                  <a:pt x="1111" y="21"/>
                                </a:lnTo>
                                <a:lnTo>
                                  <a:pt x="1131" y="23"/>
                                </a:lnTo>
                                <a:lnTo>
                                  <a:pt x="1146" y="31"/>
                                </a:lnTo>
                                <a:lnTo>
                                  <a:pt x="1156" y="44"/>
                                </a:lnTo>
                                <a:lnTo>
                                  <a:pt x="1159" y="64"/>
                                </a:lnTo>
                                <a:lnTo>
                                  <a:pt x="1155" y="84"/>
                                </a:lnTo>
                                <a:lnTo>
                                  <a:pt x="1144" y="97"/>
                                </a:lnTo>
                                <a:lnTo>
                                  <a:pt x="1128" y="105"/>
                                </a:lnTo>
                                <a:lnTo>
                                  <a:pt x="1108" y="107"/>
                                </a:lnTo>
                                <a:lnTo>
                                  <a:pt x="1165" y="107"/>
                                </a:lnTo>
                                <a:lnTo>
                                  <a:pt x="1177" y="92"/>
                                </a:lnTo>
                                <a:lnTo>
                                  <a:pt x="1183" y="64"/>
                                </a:lnTo>
                                <a:lnTo>
                                  <a:pt x="1178" y="36"/>
                                </a:lnTo>
                                <a:lnTo>
                                  <a:pt x="1167" y="21"/>
                                </a:lnTo>
                                <a:close/>
                                <a:moveTo>
                                  <a:pt x="1327" y="0"/>
                                </a:moveTo>
                                <a:lnTo>
                                  <a:pt x="1242" y="0"/>
                                </a:lnTo>
                                <a:lnTo>
                                  <a:pt x="1242" y="128"/>
                                </a:lnTo>
                                <a:lnTo>
                                  <a:pt x="1330" y="128"/>
                                </a:lnTo>
                                <a:lnTo>
                                  <a:pt x="1330" y="107"/>
                                </a:lnTo>
                                <a:lnTo>
                                  <a:pt x="1265" y="107"/>
                                </a:lnTo>
                                <a:lnTo>
                                  <a:pt x="1265" y="73"/>
                                </a:lnTo>
                                <a:lnTo>
                                  <a:pt x="1324" y="73"/>
                                </a:lnTo>
                                <a:lnTo>
                                  <a:pt x="1324" y="52"/>
                                </a:lnTo>
                                <a:lnTo>
                                  <a:pt x="1265" y="52"/>
                                </a:lnTo>
                                <a:lnTo>
                                  <a:pt x="1265" y="21"/>
                                </a:lnTo>
                                <a:lnTo>
                                  <a:pt x="1327" y="21"/>
                                </a:lnTo>
                                <a:lnTo>
                                  <a:pt x="1327" y="0"/>
                                </a:lnTo>
                                <a:close/>
                                <a:moveTo>
                                  <a:pt x="1420" y="0"/>
                                </a:moveTo>
                                <a:lnTo>
                                  <a:pt x="1390" y="0"/>
                                </a:lnTo>
                                <a:lnTo>
                                  <a:pt x="1390" y="128"/>
                                </a:lnTo>
                                <a:lnTo>
                                  <a:pt x="1413" y="128"/>
                                </a:lnTo>
                                <a:lnTo>
                                  <a:pt x="1413" y="30"/>
                                </a:lnTo>
                                <a:lnTo>
                                  <a:pt x="1440" y="30"/>
                                </a:lnTo>
                                <a:lnTo>
                                  <a:pt x="1420" y="0"/>
                                </a:lnTo>
                                <a:close/>
                                <a:moveTo>
                                  <a:pt x="1440" y="30"/>
                                </a:moveTo>
                                <a:lnTo>
                                  <a:pt x="1413" y="30"/>
                                </a:lnTo>
                                <a:lnTo>
                                  <a:pt x="1476" y="128"/>
                                </a:lnTo>
                                <a:lnTo>
                                  <a:pt x="1505" y="128"/>
                                </a:lnTo>
                                <a:lnTo>
                                  <a:pt x="1505" y="95"/>
                                </a:lnTo>
                                <a:lnTo>
                                  <a:pt x="1482" y="95"/>
                                </a:lnTo>
                                <a:lnTo>
                                  <a:pt x="1440" y="30"/>
                                </a:lnTo>
                                <a:close/>
                                <a:moveTo>
                                  <a:pt x="1482" y="95"/>
                                </a:moveTo>
                                <a:lnTo>
                                  <a:pt x="1482" y="95"/>
                                </a:lnTo>
                                <a:close/>
                                <a:moveTo>
                                  <a:pt x="1505" y="0"/>
                                </a:moveTo>
                                <a:lnTo>
                                  <a:pt x="1482" y="0"/>
                                </a:lnTo>
                                <a:lnTo>
                                  <a:pt x="1482" y="95"/>
                                </a:lnTo>
                                <a:lnTo>
                                  <a:pt x="1505" y="95"/>
                                </a:lnTo>
                                <a:lnTo>
                                  <a:pt x="1505" y="0"/>
                                </a:lnTo>
                                <a:close/>
                                <a:moveTo>
                                  <a:pt x="1620" y="21"/>
                                </a:moveTo>
                                <a:lnTo>
                                  <a:pt x="1597" y="21"/>
                                </a:lnTo>
                                <a:lnTo>
                                  <a:pt x="1597" y="128"/>
                                </a:lnTo>
                                <a:lnTo>
                                  <a:pt x="1620" y="128"/>
                                </a:lnTo>
                                <a:lnTo>
                                  <a:pt x="1620" y="21"/>
                                </a:lnTo>
                                <a:close/>
                                <a:moveTo>
                                  <a:pt x="1659" y="0"/>
                                </a:moveTo>
                                <a:lnTo>
                                  <a:pt x="1558" y="0"/>
                                </a:lnTo>
                                <a:lnTo>
                                  <a:pt x="1558" y="21"/>
                                </a:lnTo>
                                <a:lnTo>
                                  <a:pt x="1659" y="21"/>
                                </a:lnTo>
                                <a:lnTo>
                                  <a:pt x="1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48F5DF85" id="Group 76" o:spid="_x0000_s1026" style="position:absolute;margin-left:205pt;margin-top:775.1pt;width:186.1pt;height:6.7pt;z-index:-7888;mso-position-horizontal-relative:page;mso-position-vertical-relative:page" coordorigin="4100,15502" coordsize="3722,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">
                <v:shape id="AutoShape 77" o:spid="_x0000_s1027" style="position:absolute;left:7009;top:15502;width:812;height:134;visibility:visible;mso-wrap-style:square;v-text-anchor:top" coordsize="812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VkacEA&#10;AADcAAAADwAAAGRycy9kb3ducmV2LnhtbERPPW/CMBDdkfofrKvEgsChAykBg1oKFSNNYD/FR5I2&#10;PkexCeHf40pIbPf0Pm+57k0tOmpdZVnBdBKBIM6trrhQcMx243cQziNrrC2Tghs5WK9eBktMtL3y&#10;D3WpL0QIYZeggtL7JpHS5SUZdBPbEAfubFuDPsC2kLrFawg3tXyLopk0WHFoKLGhTUn5X3oxCny3&#10;n3ffv5/59uBGp/gri9KMt0oNX/uPBQhPvX+KH+69DvPjGP6fCRfI1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1ZGnBAAAA3AAAAA8AAAAAAAAAAAAAAAAAmAIAAGRycy9kb3du&#10;cmV2LnhtbFBLBQYAAAAABAAEAPUAAACGAwAAAAA=&#10;" path="m22,104r-16,l,111r,15l6,132r16,l28,126r,-16l22,104xm153,l126,5,105,19,91,40,86,68r5,27l105,116r21,13l153,134r14,-1l180,129r11,-7l199,114r-46,l135,110,122,100,113,85,110,66r3,-18l122,34,135,24r18,-3l197,21r1,-1l188,11,177,5,166,1,153,xm182,98r-8,11l164,114r35,l201,111,182,98xm197,21r-35,l171,23r9,10l197,21xm314,l287,5,266,19,252,40r-5,28l252,95r14,21l287,129r27,5l342,129r21,-14l364,114r-50,l297,110,283,100,274,85,271,66r3,-18l283,34,297,24r17,-3l365,21r-2,-3l342,5,314,xm365,21r-51,l332,24r14,10l355,48r3,18l355,85r-9,15l332,110r-18,4l364,114,377,94r5,-26l382,66,377,39,365,21xm462,104r-16,l440,111r,15l446,132r16,l468,126r,-16l462,104xm555,3r-23,l532,84r4,21l547,121r16,10l583,134r21,-3l620,121r6,-8l583,113r-13,-3l561,103,556,93r-1,-9l555,3xm635,3r-23,l612,84r-1,9l606,103r-9,7l583,113r43,l631,105r4,-21l635,3xm723,3r-23,l700,131r23,l723,68r30,l748,62r5,-5l723,57r,-54xm753,68r-29,l780,131r31,l753,68xm807,3r-30,l724,57r29,l807,3xe" fillcolor="#231f20" stroked="f">
                  <v:path arrowok="t" o:connecttype="custom" o:connectlocs="0,15613;22,15634;22,15606;105,15521;91,15597;153,15636;191,15624;135,15612;110,15568;135,15526;198,15522;166,15503;174,15611;201,15613;162,15523;197,15523;266,15521;252,15597;314,15636;364,15616;283,15602;274,15550;314,15523;342,15507;314,15523;355,15550;346,15602;364,15616;382,15568;462,15606;440,15628;468,15628;555,15505;536,15607;583,15636;626,15615;561,15605;555,15505;612,15586;597,15612;631,15607;723,15505;723,15633;748,15564;723,15505;780,15633;807,15505;753,15559" o:connectangles="0,0,0,0,0,0,0,0,0,0,0,0,0,0,0,0,0,0,0,0,0,0,0,0,0,0,0,0,0,0,0,0,0,0,0,0,0,0,0,0,0,0,0,0,0,0,0,0"/>
                </v:shape>
                <v:shape id="AutoShape 78" o:spid="_x0000_s1028" style="position:absolute;left:5805;top:15502;width:1142;height:134;visibility:visible;mso-wrap-style:square;v-text-anchor:top" coordsize="1142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U6h8QA&#10;AADcAAAADwAAAGRycy9kb3ducmV2LnhtbESPQWvCQBCF7wX/wzKCt7pRpNboKlJoaC9K1R8wZMck&#10;mJ0N2U2M/75zELzN8N68981mN7ha9dSGyrOB2TQBRZx7W3Fh4HL+fv8EFSKyxdozGXhQgN129LbB&#10;1Po7/1F/ioWSEA4pGihjbFKtQ16SwzD1DbFoV986jLK2hbYt3iXc1XqeJB/aYcXSUGJDXyXlt1Pn&#10;DGSx7g7Hvlv4Q5ZdFr+31fwaVsZMxsN+DSrSEF/m5/WPFfyl0MozMoH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VOofEAAAA3AAAAA8AAAAAAAAAAAAAAAAAmAIAAGRycy9k&#10;b3ducmV2LnhtbFBLBQYAAAAABAAEAPUAAACJAwAAAAA=&#10;" path="m67,l40,5,19,19,5,40,,68,5,95r14,21l40,129r27,5l81,133r12,-4l105,122r7,-8l67,114,49,110,35,100,26,85,23,66,26,48,35,34,49,24,67,21r44,l112,20,102,11,91,5,79,1,67,xm96,98r-9,11l77,114r35,l114,111,96,98xm111,21r-35,l85,23r9,10l111,21xm228,3r-19,l153,131r26,l190,102r81,l262,82r-64,l218,30r22,l228,3xm271,102r-26,l257,131r26,l271,102xm240,30r-22,l238,82r24,l240,30xm368,24r-23,l345,131r23,l368,24xm407,3l306,3r,21l407,24r,-21xm544,3r-84,l460,131r88,l548,110r-65,l483,76r58,l541,55r-58,l483,24r61,l544,3xm652,3r-44,l608,131r22,l630,77r41,l670,75r13,-4l692,63r3,-6l630,57r,-34l696,23r-1,-1l685,11,670,5,652,3xm671,77r-24,l676,131r28,l671,77xm696,23r-34,l676,25r,31l661,57r34,l698,53r1,-13l696,23xm781,3r-23,l758,131r23,l781,3xm877,3r-30,l847,131r22,l869,33r27,l877,3xm896,33r-26,l933,131r29,l962,98r-23,l896,33xm939,98r,xm962,3r-23,l939,98r23,l962,3xm1088,r-27,5l1040,19r-14,21l1021,68r5,27l1040,116r21,13l1088,134r15,-1l1116,131r13,-4l1141,122r,-8l1088,114r-17,-4l1057,100r-9,-15l1045,66r3,-18l1057,34r14,-10l1088,21r46,l1138,16,1128,9,1116,4,1102,1,1088,xm1141,56r-49,l1092,77r26,l1118,107r-8,4l1100,114r41,l1141,56xm1134,21r-33,l1114,25r8,8l1134,21xe" fillcolor="#ed1c24" stroked="f">
                  <v:path arrowok="t" o:connecttype="custom" o:connectlocs="19,15521;5,15597;67,15636;105,15624;49,15612;23,15568;49,15526;112,15522;79,15503;87,15611;114,15613;76,15523;111,15523;153,15633;271,15604;218,15532;271,15604;283,15633;218,15532;240,15532;345,15633;407,15505;407,15526;460,15505;548,15612;541,15578;483,15526;652,15505;630,15633;670,15577;695,15559;696,15525;670,15507;647,15579;671,15579;676,15527;695,15559;696,15525;758,15633;877,15505;869,15633;877,15505;933,15633;939,15600;939,15600;939,15600;939,15600;1088,15502;1026,15542;1040,15618;1103,15635;1141,15624;1071,15612;1045,15568;1071,15526;1138,15518;1102,15503;1092,15558;1118,15609;1141,15616;1101,15523;1134,15523" o:connectangles="0,0,0,0,0,0,0,0,0,0,0,0,0,0,0,0,0,0,0,0,0,0,0,0,0,0,0,0,0,0,0,0,0,0,0,0,0,0,0,0,0,0,0,0,0,0,0,0,0,0,0,0,0,0,0,0,0,0,0,0,0,0"/>
                </v:shape>
                <v:shape id="AutoShape 79" o:spid="_x0000_s1029" style="position:absolute;left:4099;top:15505;width:1660;height:128;visibility:visible;mso-wrap-style:square;v-text-anchor:top" coordsize="1660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c3sQA&#10;AADcAAAADwAAAGRycy9kb3ducmV2LnhtbERPTWvCQBC9F/wPywje6kYPTY2uIoJFhR5MFfQ2Zsds&#10;MDsbsqum/75bKPQ2j/c5s0Vna/Gg1leOFYyGCQjiwumKSwWHr/XrOwgfkDXWjknBN3lYzHsvM8y0&#10;e/KeHnkoRQxhn6ECE0KTSekLQxb90DXEkbu61mKIsC2lbvEZw20tx0nyJi1WHBsMNrQyVNzyu1Vw&#10;3G8/yo1Jt+fP3eVwP55cnq5PSg363XIKIlAX/sV/7o2O89MJ/D4TL5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w3N7EAAAA3AAAAA8AAAAAAAAAAAAAAAAAmAIAAGRycy9k&#10;b3ducmV2LnhtbFBLBQYAAAAABAAEAPUAAACJAwAAAAA=&#10;" path="m22,l,,,128r22,l22,xm118,l88,r,128l111,128r,-98l138,30,118,xm138,30r-27,l174,128r29,l203,95r-23,l138,30xm180,95r,xm203,l180,r,95l203,95,203,xm319,l269,r,128l317,128r23,-4l362,112r4,-5l292,107r,-86l368,21r-4,-5l344,4,319,xm368,21r-55,l332,23r15,8l357,44r3,20l356,84,345,97r-16,8l309,107r57,l378,92r6,-28l379,36,368,21xm528,l444,r,128l531,128r,-21l466,107r,-34l525,73r,-21l466,52r,-31l528,21,528,xm634,l591,r,128l614,128r,-53l630,75r20,-1l666,68,677,57r,-1l614,56r,-36l677,20,667,8,652,2,634,xm677,20r-34,l657,22r,33l641,56r36,l681,37,677,20xm824,l739,r,128l827,128r,-21l762,107r,-34l820,73r,-21l762,52r,-31l824,21,824,xm917,l887,r,128l910,128r,-98l936,30,917,xm936,30r-26,l973,128r29,l1002,95r-23,l936,30xm979,95r,xm1002,l979,r,95l1002,95r,-95xm1118,r-50,l1068,128r48,l1139,124r22,-12l1165,107r-74,l1091,21r76,l1163,16,1143,4,1118,xm1167,21r-56,l1131,23r15,8l1156,44r3,20l1155,84r-11,13l1128,105r-20,2l1165,107r12,-15l1183,64r-5,-28l1167,21xm1327,r-85,l1242,128r88,l1330,107r-65,l1265,73r59,l1324,52r-59,l1265,21r62,l1327,xm1420,r-30,l1390,128r23,l1413,30r27,l1420,xm1440,30r-27,l1476,128r29,l1505,95r-23,l1440,30xm1482,95r,xm1505,r-23,l1482,95r23,l1505,xm1620,21r-23,l1597,128r23,l1620,21xm1659,l1558,r,21l1659,21r,-21xe" fillcolor="#231f20" stroked="f">
                  <v:path arrowok="t" o:connecttype="custom" o:connectlocs="22,15633;88,15633;118,15505;203,15633;138,15535;180,15600;203,15600;269,15633;366,15612;364,15521;313,15526;360,15569;309,15612;379,15541;444,15633;466,15578;466,15526;591,15505;630,15580;677,15561;677,15525;677,15525;641,15561;824,15505;827,15612;820,15557;824,15505;910,15633;936,15535;1002,15600;979,15600;1002,15505;1002,15505;1116,15633;1091,15612;1143,15509;1131,15528;1155,15589;1165,15612;1167,15526;1330,15633;1324,15578;1327,15526;1390,15633;1420,15505;1505,15633;1440,15535;1482,15600;1505,15600;1597,15633;1558,15505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9756CB">
        <w:rPr>
          <w:noProof/>
          <w:lang w:bidi="ar-SA"/>
        </w:rPr>
        <w:drawing>
          <wp:anchor distT="0" distB="0" distL="0" distR="0" simplePos="0" relativeHeight="268427591" behindDoc="1" locked="0" layoutInCell="1" allowOverlap="1" wp14:anchorId="4224DF09" wp14:editId="1B8D4492">
            <wp:simplePos x="0" y="0"/>
            <wp:positionH relativeFrom="page">
              <wp:posOffset>5473566</wp:posOffset>
            </wp:positionH>
            <wp:positionV relativeFrom="page">
              <wp:posOffset>9687602</wp:posOffset>
            </wp:positionV>
            <wp:extent cx="526065" cy="48599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65" cy="48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6CB">
        <w:rPr>
          <w:noProof/>
          <w:lang w:bidi="ar-SA"/>
        </w:rPr>
        <w:drawing>
          <wp:anchor distT="0" distB="0" distL="0" distR="0" simplePos="0" relativeHeight="268427615" behindDoc="1" locked="0" layoutInCell="1" allowOverlap="1" wp14:anchorId="158C68E3" wp14:editId="46A089C2">
            <wp:simplePos x="0" y="0"/>
            <wp:positionH relativeFrom="page">
              <wp:posOffset>6089166</wp:posOffset>
            </wp:positionH>
            <wp:positionV relativeFrom="page">
              <wp:posOffset>9687611</wp:posOffset>
            </wp:positionV>
            <wp:extent cx="510856" cy="50379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56" cy="503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6CB">
        <w:rPr>
          <w:noProof/>
          <w:lang w:bidi="ar-SA"/>
        </w:rPr>
        <w:drawing>
          <wp:anchor distT="0" distB="0" distL="0" distR="0" simplePos="0" relativeHeight="268427639" behindDoc="1" locked="0" layoutInCell="1" allowOverlap="1" wp14:anchorId="17D1A149" wp14:editId="60251DC6">
            <wp:simplePos x="0" y="0"/>
            <wp:positionH relativeFrom="page">
              <wp:posOffset>6704774</wp:posOffset>
            </wp:positionH>
            <wp:positionV relativeFrom="page">
              <wp:posOffset>9687611</wp:posOffset>
            </wp:positionV>
            <wp:extent cx="526059" cy="517154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059" cy="51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6CB">
        <w:rPr>
          <w:noProof/>
          <w:lang w:bidi="ar-SA"/>
        </w:rPr>
        <w:drawing>
          <wp:anchor distT="0" distB="0" distL="0" distR="0" simplePos="0" relativeHeight="268427663" behindDoc="1" locked="0" layoutInCell="1" allowOverlap="1" wp14:anchorId="0AF40DE0" wp14:editId="4FC4EECA">
            <wp:simplePos x="0" y="0"/>
            <wp:positionH relativeFrom="page">
              <wp:posOffset>347052</wp:posOffset>
            </wp:positionH>
            <wp:positionV relativeFrom="page">
              <wp:posOffset>9542826</wp:posOffset>
            </wp:positionV>
            <wp:extent cx="1064006" cy="713284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006" cy="713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12" behindDoc="1" locked="0" layoutInCell="1" allowOverlap="1" wp14:anchorId="51099FDC" wp14:editId="1B782EBD">
                <wp:simplePos x="0" y="0"/>
                <wp:positionH relativeFrom="page">
                  <wp:posOffset>885190</wp:posOffset>
                </wp:positionH>
                <wp:positionV relativeFrom="page">
                  <wp:posOffset>1346835</wp:posOffset>
                </wp:positionV>
                <wp:extent cx="0" cy="0"/>
                <wp:effectExtent l="8890" t="13335" r="10160" b="5715"/>
                <wp:wrapNone/>
                <wp:docPr id="175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85526C7" id="Line 75" o:spid="_x0000_s1026" style="position:absolute;z-index:-7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9.7pt,106.05pt" to="69.7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6ko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36" behindDoc="1" locked="0" layoutInCell="1" allowOverlap="1" wp14:anchorId="271B881B" wp14:editId="21ECD2BD">
                <wp:simplePos x="0" y="0"/>
                <wp:positionH relativeFrom="page">
                  <wp:posOffset>7197090</wp:posOffset>
                </wp:positionH>
                <wp:positionV relativeFrom="page">
                  <wp:posOffset>1346835</wp:posOffset>
                </wp:positionV>
                <wp:extent cx="0" cy="0"/>
                <wp:effectExtent l="5715" t="13335" r="13335" b="5715"/>
                <wp:wrapNone/>
                <wp:docPr id="174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D9193EC" id="Line 74" o:spid="_x0000_s1026" style="position:absolute;z-index:-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06.05pt" to="566.7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JE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60" behindDoc="1" locked="0" layoutInCell="1" allowOverlap="1" wp14:anchorId="6D0B6780" wp14:editId="672E8598">
                <wp:simplePos x="0" y="0"/>
                <wp:positionH relativeFrom="page">
                  <wp:posOffset>1378585</wp:posOffset>
                </wp:positionH>
                <wp:positionV relativeFrom="page">
                  <wp:posOffset>1734820</wp:posOffset>
                </wp:positionV>
                <wp:extent cx="0" cy="0"/>
                <wp:effectExtent l="6985" t="10795" r="12065" b="8255"/>
                <wp:wrapNone/>
                <wp:docPr id="173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042850C" id="Line 73" o:spid="_x0000_s1026" style="position:absolute;z-index:-7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55pt,136.6pt" to="108.55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Ts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784" behindDoc="1" locked="0" layoutInCell="1" allowOverlap="1" wp14:anchorId="1A6CD106" wp14:editId="17A861EA">
                <wp:simplePos x="0" y="0"/>
                <wp:positionH relativeFrom="page">
                  <wp:posOffset>7197090</wp:posOffset>
                </wp:positionH>
                <wp:positionV relativeFrom="page">
                  <wp:posOffset>1734820</wp:posOffset>
                </wp:positionV>
                <wp:extent cx="0" cy="0"/>
                <wp:effectExtent l="5715" t="10795" r="13335" b="8255"/>
                <wp:wrapNone/>
                <wp:docPr id="172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8CFEA7B" id="Line 72" o:spid="_x0000_s1026" style="position:absolute;z-index:-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36.6pt" to="566.7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808" behindDoc="1" locked="0" layoutInCell="1" allowOverlap="1" wp14:anchorId="7CFED95B" wp14:editId="19F56481">
                <wp:simplePos x="0" y="0"/>
                <wp:positionH relativeFrom="page">
                  <wp:posOffset>687070</wp:posOffset>
                </wp:positionH>
                <wp:positionV relativeFrom="page">
                  <wp:posOffset>2112010</wp:posOffset>
                </wp:positionV>
                <wp:extent cx="0" cy="0"/>
                <wp:effectExtent l="10795" t="6985" r="8255" b="12065"/>
                <wp:wrapNone/>
                <wp:docPr id="17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2621BF3" id="Line 71" o:spid="_x0000_s1026" style="position:absolute;z-index:-7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1pt,166.3pt" to="54.1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832" behindDoc="1" locked="0" layoutInCell="1" allowOverlap="1" wp14:anchorId="1B3A7D88" wp14:editId="105E3FB9">
                <wp:simplePos x="0" y="0"/>
                <wp:positionH relativeFrom="page">
                  <wp:posOffset>2733040</wp:posOffset>
                </wp:positionH>
                <wp:positionV relativeFrom="page">
                  <wp:posOffset>2112010</wp:posOffset>
                </wp:positionV>
                <wp:extent cx="0" cy="0"/>
                <wp:effectExtent l="8890" t="6985" r="10160" b="12065"/>
                <wp:wrapNone/>
                <wp:docPr id="170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629F049" id="Line 70" o:spid="_x0000_s1026" style="position:absolute;z-index:-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5.2pt,166.3pt" to="215.2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856" behindDoc="1" locked="0" layoutInCell="1" allowOverlap="1" wp14:anchorId="348D942D" wp14:editId="332D2DAC">
                <wp:simplePos x="0" y="0"/>
                <wp:positionH relativeFrom="page">
                  <wp:posOffset>3768725</wp:posOffset>
                </wp:positionH>
                <wp:positionV relativeFrom="page">
                  <wp:posOffset>2112010</wp:posOffset>
                </wp:positionV>
                <wp:extent cx="0" cy="0"/>
                <wp:effectExtent l="6350" t="6985" r="12700" b="12065"/>
                <wp:wrapNone/>
                <wp:docPr id="169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89FACE5" id="Line 69" o:spid="_x0000_s1026" style="position:absolute;z-index:-7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6.75pt,166.3pt" to="296.75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880" behindDoc="1" locked="0" layoutInCell="1" allowOverlap="1" wp14:anchorId="0CD0EA67" wp14:editId="37CE2782">
                <wp:simplePos x="0" y="0"/>
                <wp:positionH relativeFrom="page">
                  <wp:posOffset>7197090</wp:posOffset>
                </wp:positionH>
                <wp:positionV relativeFrom="page">
                  <wp:posOffset>2112010</wp:posOffset>
                </wp:positionV>
                <wp:extent cx="0" cy="0"/>
                <wp:effectExtent l="5715" t="6985" r="13335" b="12065"/>
                <wp:wrapNone/>
                <wp:docPr id="168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6134185" id="Line 68" o:spid="_x0000_s1026" style="position:absolute;z-index:-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66.3pt" to="566.7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W0P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904" behindDoc="1" locked="0" layoutInCell="1" allowOverlap="1" wp14:anchorId="02406DC2" wp14:editId="6F91F71D">
                <wp:simplePos x="0" y="0"/>
                <wp:positionH relativeFrom="page">
                  <wp:posOffset>3378200</wp:posOffset>
                </wp:positionH>
                <wp:positionV relativeFrom="page">
                  <wp:posOffset>3253740</wp:posOffset>
                </wp:positionV>
                <wp:extent cx="0" cy="0"/>
                <wp:effectExtent l="6350" t="5715" r="12700" b="13335"/>
                <wp:wrapNone/>
                <wp:docPr id="167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1D2CC73" id="Line 67" o:spid="_x0000_s1026" style="position:absolute;z-index:-7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6pt,256.2pt" to="266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E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8928" behindDoc="1" locked="0" layoutInCell="1" allowOverlap="1" wp14:anchorId="54AD682F" wp14:editId="1D1A7F34">
                <wp:simplePos x="0" y="0"/>
                <wp:positionH relativeFrom="page">
                  <wp:posOffset>7197090</wp:posOffset>
                </wp:positionH>
                <wp:positionV relativeFrom="page">
                  <wp:posOffset>3253740</wp:posOffset>
                </wp:positionV>
                <wp:extent cx="0" cy="0"/>
                <wp:effectExtent l="5715" t="5715" r="13335" b="13335"/>
                <wp:wrapNone/>
                <wp:docPr id="16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633174B" id="Line 66" o:spid="_x0000_s1026" style="position:absolute;z-index:-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256.2pt" to="566.7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jkO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952" behindDoc="1" locked="0" layoutInCell="1" allowOverlap="1" wp14:anchorId="01F37EDF" wp14:editId="23C08452">
                <wp:simplePos x="0" y="0"/>
                <wp:positionH relativeFrom="page">
                  <wp:posOffset>363220</wp:posOffset>
                </wp:positionH>
                <wp:positionV relativeFrom="page">
                  <wp:posOffset>3637915</wp:posOffset>
                </wp:positionV>
                <wp:extent cx="6833870" cy="6350"/>
                <wp:effectExtent l="10795" t="8890" r="13335" b="7052310"/>
                <wp:wrapNone/>
                <wp:docPr id="1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5729"/>
                          <a:chExt cx="10762" cy="10"/>
                        </a:xfrm>
                      </wpg:grpSpPr>
                      <wps:wsp>
                        <wps:cNvPr id="164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92" y="5734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65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11104"/>
                                </a:moveTo>
                                <a:lnTo>
                                  <a:pt x="572" y="-11104"/>
                                </a:lnTo>
                                <a:moveTo>
                                  <a:pt x="11334" y="-11104"/>
                                </a:moveTo>
                                <a:lnTo>
                                  <a:pt x="11334" y="-1110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2CD000D1" id="Group 63" o:spid="_x0000_s1026" style="position:absolute;margin-left:28.6pt;margin-top:286.45pt;width:538.1pt;height:.5pt;z-index:-7528;mso-position-horizontal-relative:page;mso-position-vertical-relative:page" coordorigin="572,5729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">
                <v:line id="Line 64" o:spid="_x0000_s1027" style="position:absolute;visibility:visible;mso-wrap-style:square" from="592,5734" to="11324,5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eVcMMAAADcAAAADwAAAGRycy9kb3ducmV2LnhtbERPTWvCQBC9C/0PyxS8iG6UEkrqKiJV&#10;ggepVvQ6ZKdJ6O5syK4m/vuuUPA2j/c582VvjbhR62vHCqaTBARx4XTNpYLT92b8DsIHZI3GMSm4&#10;k4fl4mUwx0y7jg90O4ZSxBD2GSqoQmgyKX1RkUU/cQ1x5H5cazFE2JZSt9jFcGvkLElSabHm2FBh&#10;Q+uKit/j1Sq4mHW+y0dhW5i0Ox/2n6vcfnVKDV/71QeIQH14iv/duY7z0zd4PBMvk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nlXDDAAAA3AAAAA8AAAAAAAAAAAAA&#10;AAAAoQIAAGRycy9kb3ducmV2LnhtbFBLBQYAAAAABAAEAPkAAACRAwAAAAA=&#10;" strokecolor="#231f20" strokeweight=".5pt">
                  <v:stroke dashstyle="dot"/>
                </v:line>
                <v:shape id="AutoShape 65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+Q3cMA&#10;AADcAAAADwAAAGRycy9kb3ducmV2LnhtbERPTWvCQBC9F/wPywi9FN1YaZDoKiIKBT20ieh1yI5J&#10;MDsbdldN/71bKPQ2j/c5i1VvWnEn5xvLCibjBARxaXXDlYJjsRvNQPiArLG1TAp+yMNqOXhZYKbt&#10;g7/pnodKxBD2GSqoQ+gyKX1Zk0E/th1x5C7WGQwRukpqh48Yblr5niSpNNhwbKixo01N5TW/GQVt&#10;cUjX5f7rZg/F7g1Ps6nbb89KvQ779RxEoD78i//cnzrOTz/g95l4gV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+Q3cMAAADcAAAADwAAAAAAAAAAAAAAAACYAgAAZHJzL2Rv&#10;d25yZXYueG1sUEsFBgAAAAAEAAQA9QAAAIgDAAAAAA==&#10;" path="m572,-11104r,m11334,-11104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8976" behindDoc="1" locked="0" layoutInCell="1" allowOverlap="1" wp14:anchorId="1F047E0E" wp14:editId="323E6CE6">
                <wp:simplePos x="0" y="0"/>
                <wp:positionH relativeFrom="page">
                  <wp:posOffset>363220</wp:posOffset>
                </wp:positionH>
                <wp:positionV relativeFrom="page">
                  <wp:posOffset>4025900</wp:posOffset>
                </wp:positionV>
                <wp:extent cx="6833870" cy="6350"/>
                <wp:effectExtent l="10795" t="6350" r="13335" b="6664325"/>
                <wp:wrapNone/>
                <wp:docPr id="1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6340"/>
                          <a:chExt cx="10762" cy="10"/>
                        </a:xfrm>
                      </wpg:grpSpPr>
                      <wps:wsp>
                        <wps:cNvPr id="161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92" y="6345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62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10493"/>
                                </a:moveTo>
                                <a:lnTo>
                                  <a:pt x="572" y="-10493"/>
                                </a:lnTo>
                                <a:moveTo>
                                  <a:pt x="11334" y="-10493"/>
                                </a:moveTo>
                                <a:lnTo>
                                  <a:pt x="11334" y="-1049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1E436221" id="Group 60" o:spid="_x0000_s1026" style="position:absolute;margin-left:28.6pt;margin-top:317pt;width:538.1pt;height:.5pt;z-index:-7504;mso-position-horizontal-relative:page;mso-position-vertical-relative:page" coordorigin="572,6340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">
                <v:line id="Line 61" o:spid="_x0000_s1027" style="position:absolute;visibility:visible;mso-wrap-style:square" from="592,6345" to="11324,6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A26MMAAADcAAAADwAAAGRycy9kb3ducmV2LnhtbERPTWvCQBC9C/0Pywi9iG7sIUh0E0Sq&#10;hB5KjaW9DtlpEtydDdmtSf99t1DwNo/3ObtiskbcaPCdYwXrVQKCuHa640bB++W43IDwAVmjcUwK&#10;fshDkT/MdphpN/KZblVoRAxhn6GCNoQ+k9LXLVn0K9cTR+7LDRZDhEMj9YBjDLdGPiVJKi12HBta&#10;7OnQUn2tvq2CT3MoX8pFONUmHT/Or8/70r6NSj3Op/0WRKAp3MX/7lLH+eka/p6JF8j8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NujDAAAA3AAAAA8AAAAAAAAAAAAA&#10;AAAAoQIAAGRycy9kb3ducmV2LnhtbFBLBQYAAAAABAAEAPkAAACRAwAAAAA=&#10;" strokecolor="#231f20" strokeweight=".5pt">
                  <v:stroke dashstyle="dot"/>
                </v:line>
                <v:shape id="AutoShape 62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IqcIA&#10;AADcAAAADwAAAGRycy9kb3ducmV2LnhtbERPTYvCMBC9L/gfwgh7WTRdhSLVKCIrLOjBtaLXoRnb&#10;YjMpSdT6740g7G0e73Nmi8404kbO15YVfA8TEMSF1TWXCg75ejAB4QOyxsYyKXiQh8W89zHDTNs7&#10;/9FtH0oRQ9hnqKAKoc2k9EVFBv3QtsSRO1tnMEToSqkd3mO4aeQoSVJpsObYUGFLq4qKy/5qFDT5&#10;Nl0Wm93VbvP1Fx4nY7f5OSn12e+WUxCBuvAvfrt/dZyfjuD1TLx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gipwgAAANwAAAAPAAAAAAAAAAAAAAAAAJgCAABkcnMvZG93&#10;bnJldi54bWxQSwUGAAAAAAQABAD1AAAAhwMAAAAA&#10;" path="m572,-10493r,m11334,-10493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9000" behindDoc="1" locked="0" layoutInCell="1" allowOverlap="1" wp14:anchorId="531784CA" wp14:editId="1EA8BF2C">
                <wp:simplePos x="0" y="0"/>
                <wp:positionH relativeFrom="page">
                  <wp:posOffset>363220</wp:posOffset>
                </wp:positionH>
                <wp:positionV relativeFrom="page">
                  <wp:posOffset>4787900</wp:posOffset>
                </wp:positionV>
                <wp:extent cx="6833870" cy="6350"/>
                <wp:effectExtent l="10795" t="6350" r="13335" b="5902325"/>
                <wp:wrapNone/>
                <wp:docPr id="1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7540"/>
                          <a:chExt cx="10762" cy="10"/>
                        </a:xfrm>
                      </wpg:grpSpPr>
                      <wps:wsp>
                        <wps:cNvPr id="158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592" y="7545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59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9293"/>
                                </a:moveTo>
                                <a:lnTo>
                                  <a:pt x="572" y="-9293"/>
                                </a:lnTo>
                                <a:moveTo>
                                  <a:pt x="11334" y="-9293"/>
                                </a:moveTo>
                                <a:lnTo>
                                  <a:pt x="11334" y="-929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7143EE21" id="Group 57" o:spid="_x0000_s1026" style="position:absolute;margin-left:28.6pt;margin-top:377pt;width:538.1pt;height:.5pt;z-index:-7480;mso-position-horizontal-relative:page;mso-position-vertical-relative:page" coordorigin="572,7540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">
                <v:line id="Line 58" o:spid="_x0000_s1027" style="position:absolute;visibility:visible;mso-wrap-style:square" from="592,7545" to="11324,7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ZVyMYAAADcAAAADwAAAGRycy9kb3ducmV2LnhtbESPT2vCQBDF74LfYZlCL1I3LSiSuoqI&#10;ldBD8U9pr0N2moTuzobsatJv7xwK3mZ4b977zXI9eKeu1MUmsIHnaQaKuAy24crA5/ntaQEqJmSL&#10;LjAZ+KMI69V4tMTchp6PdD2lSkkIxxwN1Cm1udaxrMljnIaWWLSf0HlMsnaVth32Eu6dfsmyufbY&#10;sDTU2NK2pvL3dPEGvt22eC8maV+6ef91/NhtCn/ojXl8GDavoBIN6W7+vy6s4M+EVp6RCfTq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GVcjGAAAA3AAAAA8AAAAAAAAA&#10;AAAAAAAAoQIAAGRycy9kb3ducmV2LnhtbFBLBQYAAAAABAAEAPkAAACUAwAAAAA=&#10;" strokecolor="#231f20" strokeweight=".5pt">
                  <v:stroke dashstyle="dot"/>
                </v:line>
                <v:shape id="AutoShape 59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5QZcQA&#10;AADcAAAADwAAAGRycy9kb3ducmV2LnhtbERPTWvCQBC9F/wPywheim5UKjZmFSkVBD2oKe11yI5J&#10;MDsbdteY/vtuodDbPN7nZJveNKIj52vLCqaTBARxYXXNpYKPfDdegvABWWNjmRR8k4fNevCUYart&#10;g8/UXUIpYgj7FBVUIbSplL6oyKCf2JY4clfrDIYIXSm1w0cMN42cJclCGqw5NlTY0ltFxe1yNwqa&#10;/LjYFofT3R7z3TN+Lufu8P6l1GjYb1cgAvXhX/zn3us4/+UVfp+JF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+UGXEAAAA3AAAAA8AAAAAAAAAAAAAAAAAmAIAAGRycy9k&#10;b3ducmV2LnhtbFBLBQYAAAAABAAEAPUAAACJAwAAAAA=&#10;" path="m572,-9293r,m11334,-9293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09024" behindDoc="1" locked="0" layoutInCell="1" allowOverlap="1" wp14:anchorId="76E53C22" wp14:editId="699320B2">
                <wp:simplePos x="0" y="0"/>
                <wp:positionH relativeFrom="page">
                  <wp:posOffset>363220</wp:posOffset>
                </wp:positionH>
                <wp:positionV relativeFrom="page">
                  <wp:posOffset>5165725</wp:posOffset>
                </wp:positionV>
                <wp:extent cx="6833870" cy="6350"/>
                <wp:effectExtent l="10795" t="3175" r="13335" b="5524500"/>
                <wp:wrapNone/>
                <wp:docPr id="1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8135"/>
                          <a:chExt cx="10762" cy="10"/>
                        </a:xfrm>
                      </wpg:grpSpPr>
                      <wps:wsp>
                        <wps:cNvPr id="155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592" y="8140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56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8698"/>
                                </a:moveTo>
                                <a:lnTo>
                                  <a:pt x="572" y="-8698"/>
                                </a:lnTo>
                                <a:moveTo>
                                  <a:pt x="11334" y="-8698"/>
                                </a:moveTo>
                                <a:lnTo>
                                  <a:pt x="11334" y="-869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2A87F076" id="Group 54" o:spid="_x0000_s1026" style="position:absolute;margin-left:28.6pt;margin-top:406.75pt;width:538.1pt;height:.5pt;z-index:-7456;mso-position-horizontal-relative:page;mso-position-vertical-relative:page" coordorigin="572,8135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">
                <v:line id="Line 55" o:spid="_x0000_s1027" style="position:absolute;visibility:visible;mso-wrap-style:square" from="592,8140" to="11324,8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f6VsMAAADcAAAADwAAAGRycy9kb3ducmV2LnhtbERPTWvCQBC9C/6HZYReRDctKJK6CSJt&#10;CR6k2mKvQ3ZMgruzIbs16b93hYK3ebzPWeeDNeJKnW8cK3ieJyCIS6cbrhR8f73PViB8QNZoHJOC&#10;P/KQZ+PRGlPtej7Q9RgqEUPYp6igDqFNpfRlTRb93LXEkTu7zmKIsKuk7rCP4dbIlyRZSosNx4Ya&#10;W9rWVF6Ov1bBj9kWu2IaPkqz7E+H/dumsJ+9Uk+TYfMKItAQHuJ/d6Hj/MUC7s/EC2R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+lbDAAAA3AAAAA8AAAAAAAAAAAAA&#10;AAAAoQIAAGRycy9kb3ducmV2LnhtbFBLBQYAAAAABAAEAPkAAACRAwAAAAA=&#10;" strokecolor="#231f20" strokeweight=".5pt">
                  <v:stroke dashstyle="dot"/>
                </v:line>
                <v:shape id="AutoShape 56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EF8MA&#10;AADcAAAADwAAAGRycy9kb3ducmV2LnhtbERPTWvCQBC9F/wPywi9FN1YaZDoKiIKBT20ieh1yI5J&#10;MDsbdldN/71bKPQ2j/c5i1VvWnEn5xvLCibjBARxaXXDlYJjsRvNQPiArLG1TAp+yMNqOXhZYKbt&#10;g7/pnodKxBD2GSqoQ+gyKX1Zk0E/th1x5C7WGQwRukpqh48Yblr5niSpNNhwbKixo01N5TW/GQVt&#10;cUjX5f7rZg/F7g1Ps6nbb89KvQ779RxEoD78i//cnzrO/0jh95l4gV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HEF8MAAADcAAAADwAAAAAAAAAAAAAAAACYAgAAZHJzL2Rv&#10;d25yZXYueG1sUEsFBgAAAAAEAAQA9QAAAIgDAAAAAA==&#10;" path="m572,-8698r,m11334,-8698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48" behindDoc="1" locked="0" layoutInCell="1" allowOverlap="1" wp14:anchorId="7B64AF24" wp14:editId="2CE0AF76">
                <wp:simplePos x="0" y="0"/>
                <wp:positionH relativeFrom="page">
                  <wp:posOffset>1911350</wp:posOffset>
                </wp:positionH>
                <wp:positionV relativeFrom="page">
                  <wp:posOffset>6419215</wp:posOffset>
                </wp:positionV>
                <wp:extent cx="0" cy="0"/>
                <wp:effectExtent l="6350" t="8890" r="12700" b="10160"/>
                <wp:wrapNone/>
                <wp:docPr id="153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78E871" id="Line 53" o:spid="_x0000_s1026" style="position:absolute;z-index:-7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0.5pt,505.45pt" to="150.5pt,5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72" behindDoc="1" locked="0" layoutInCell="1" allowOverlap="1" wp14:anchorId="7224A96C" wp14:editId="052BF66B">
                <wp:simplePos x="0" y="0"/>
                <wp:positionH relativeFrom="page">
                  <wp:posOffset>7197090</wp:posOffset>
                </wp:positionH>
                <wp:positionV relativeFrom="page">
                  <wp:posOffset>6419215</wp:posOffset>
                </wp:positionV>
                <wp:extent cx="0" cy="0"/>
                <wp:effectExtent l="5715" t="8890" r="13335" b="10160"/>
                <wp:wrapNone/>
                <wp:docPr id="152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C88A5B2" id="Line 52" o:spid="_x0000_s1026" style="position:absolute;z-index:-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05.45pt" to="566.7pt,5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096" behindDoc="1" locked="0" layoutInCell="1" allowOverlap="1" wp14:anchorId="0FD5034C" wp14:editId="4C43BF76">
                <wp:simplePos x="0" y="0"/>
                <wp:positionH relativeFrom="page">
                  <wp:posOffset>2069465</wp:posOffset>
                </wp:positionH>
                <wp:positionV relativeFrom="page">
                  <wp:posOffset>6844665</wp:posOffset>
                </wp:positionV>
                <wp:extent cx="0" cy="0"/>
                <wp:effectExtent l="12065" t="5715" r="6985" b="13335"/>
                <wp:wrapNone/>
                <wp:docPr id="151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44B265E" id="Line 51" o:spid="_x0000_s1026" style="position:absolute;z-index:-7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95pt,538.95pt" to="162.95pt,5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120" behindDoc="1" locked="0" layoutInCell="1" allowOverlap="1" wp14:anchorId="7690DE10" wp14:editId="5199AC4E">
                <wp:simplePos x="0" y="0"/>
                <wp:positionH relativeFrom="page">
                  <wp:posOffset>7197090</wp:posOffset>
                </wp:positionH>
                <wp:positionV relativeFrom="page">
                  <wp:posOffset>6844665</wp:posOffset>
                </wp:positionV>
                <wp:extent cx="0" cy="0"/>
                <wp:effectExtent l="5715" t="5715" r="13335" b="13335"/>
                <wp:wrapNone/>
                <wp:docPr id="150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38502FA" id="Line 50" o:spid="_x0000_s1026" style="position:absolute;z-index:-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38.95pt" to="566.7pt,5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144" behindDoc="1" locked="0" layoutInCell="1" allowOverlap="1" wp14:anchorId="66B883D6" wp14:editId="7B90E4B6">
                <wp:simplePos x="0" y="0"/>
                <wp:positionH relativeFrom="page">
                  <wp:posOffset>2321560</wp:posOffset>
                </wp:positionH>
                <wp:positionV relativeFrom="page">
                  <wp:posOffset>7273925</wp:posOffset>
                </wp:positionV>
                <wp:extent cx="0" cy="0"/>
                <wp:effectExtent l="6985" t="6350" r="12065" b="12700"/>
                <wp:wrapNone/>
                <wp:docPr id="149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B7D3815" id="Line 49" o:spid="_x0000_s1026" style="position:absolute;z-index:-7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2.8pt,572.75pt" to="182.8pt,5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168" behindDoc="1" locked="0" layoutInCell="1" allowOverlap="1" wp14:anchorId="441726D7" wp14:editId="31227F71">
                <wp:simplePos x="0" y="0"/>
                <wp:positionH relativeFrom="page">
                  <wp:posOffset>7197090</wp:posOffset>
                </wp:positionH>
                <wp:positionV relativeFrom="page">
                  <wp:posOffset>7273925</wp:posOffset>
                </wp:positionV>
                <wp:extent cx="0" cy="0"/>
                <wp:effectExtent l="5715" t="6350" r="13335" b="12700"/>
                <wp:wrapNone/>
                <wp:docPr id="148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E1AE68D" id="Line 48" o:spid="_x0000_s1026" style="position:absolute;z-index:-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72.75pt" to="566.7pt,5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d9C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192" behindDoc="1" locked="0" layoutInCell="1" allowOverlap="1" wp14:anchorId="13C9A7A6" wp14:editId="78050211">
                <wp:simplePos x="0" y="0"/>
                <wp:positionH relativeFrom="page">
                  <wp:posOffset>2616835</wp:posOffset>
                </wp:positionH>
                <wp:positionV relativeFrom="page">
                  <wp:posOffset>7708900</wp:posOffset>
                </wp:positionV>
                <wp:extent cx="0" cy="0"/>
                <wp:effectExtent l="6985" t="12700" r="12065" b="6350"/>
                <wp:wrapNone/>
                <wp:docPr id="14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3E6AE4C" id="Line 47" o:spid="_x0000_s1026" style="position:absolute;z-index:-7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6.05pt,607pt" to="206.05pt,6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ND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216" behindDoc="1" locked="0" layoutInCell="1" allowOverlap="1" wp14:anchorId="0DC6B5E4" wp14:editId="581318E5">
                <wp:simplePos x="0" y="0"/>
                <wp:positionH relativeFrom="page">
                  <wp:posOffset>7197090</wp:posOffset>
                </wp:positionH>
                <wp:positionV relativeFrom="page">
                  <wp:posOffset>7708900</wp:posOffset>
                </wp:positionV>
                <wp:extent cx="0" cy="0"/>
                <wp:effectExtent l="5715" t="12700" r="13335" b="6350"/>
                <wp:wrapNone/>
                <wp:docPr id="146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89CC3B7" id="Line 46" o:spid="_x0000_s1026" style="position:absolute;z-index:-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607pt" to="566.7pt,6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otD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240" behindDoc="1" locked="0" layoutInCell="1" allowOverlap="1" wp14:anchorId="03363CCB" wp14:editId="3C5FD1C7">
                <wp:simplePos x="0" y="0"/>
                <wp:positionH relativeFrom="page">
                  <wp:posOffset>723265</wp:posOffset>
                </wp:positionH>
                <wp:positionV relativeFrom="page">
                  <wp:posOffset>8133080</wp:posOffset>
                </wp:positionV>
                <wp:extent cx="0" cy="0"/>
                <wp:effectExtent l="8890" t="8255" r="10160" b="10795"/>
                <wp:wrapNone/>
                <wp:docPr id="145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B3ED27F" id="Line 45" o:spid="_x0000_s1026" style="position:absolute;z-index:-7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95pt,640.4pt" to="56.95pt,6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264" behindDoc="1" locked="0" layoutInCell="1" allowOverlap="1" wp14:anchorId="31D0B730" wp14:editId="799B27AA">
                <wp:simplePos x="0" y="0"/>
                <wp:positionH relativeFrom="page">
                  <wp:posOffset>7197090</wp:posOffset>
                </wp:positionH>
                <wp:positionV relativeFrom="page">
                  <wp:posOffset>8133080</wp:posOffset>
                </wp:positionV>
                <wp:extent cx="0" cy="0"/>
                <wp:effectExtent l="5715" t="8255" r="13335" b="10795"/>
                <wp:wrapNone/>
                <wp:docPr id="144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35CB5D7" id="Line 44" o:spid="_x0000_s1026" style="position:absolute;z-index:-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640.4pt" to="566.7pt,6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PpD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288" behindDoc="1" locked="0" layoutInCell="1" allowOverlap="1" wp14:anchorId="262A786B" wp14:editId="1DECE440">
                <wp:simplePos x="0" y="0"/>
                <wp:positionH relativeFrom="page">
                  <wp:posOffset>1609090</wp:posOffset>
                </wp:positionH>
                <wp:positionV relativeFrom="page">
                  <wp:posOffset>2498090</wp:posOffset>
                </wp:positionV>
                <wp:extent cx="0" cy="0"/>
                <wp:effectExtent l="8890" t="12065" r="10160" b="6985"/>
                <wp:wrapNone/>
                <wp:docPr id="143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47EC2C" id="Line 43" o:spid="_x0000_s1026" style="position:absolute;z-index:-7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6.7pt,196.7pt" to="126.7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BD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312" behindDoc="1" locked="0" layoutInCell="1" allowOverlap="1" wp14:anchorId="14A19224" wp14:editId="5D4781BE">
                <wp:simplePos x="0" y="0"/>
                <wp:positionH relativeFrom="page">
                  <wp:posOffset>7197090</wp:posOffset>
                </wp:positionH>
                <wp:positionV relativeFrom="page">
                  <wp:posOffset>2498090</wp:posOffset>
                </wp:positionV>
                <wp:extent cx="0" cy="0"/>
                <wp:effectExtent l="5715" t="12065" r="13335" b="6985"/>
                <wp:wrapNone/>
                <wp:docPr id="142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21C02C1" id="Line 42" o:spid="_x0000_s1026" style="position:absolute;z-index:-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96.7pt" to="566.7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826E78">
        <w:rPr>
          <w:noProof/>
          <w:lang w:bidi="ar-SA"/>
        </w:rPr>
        <w:drawing>
          <wp:inline distT="0" distB="0" distL="0" distR="0" wp14:anchorId="0FFED958" wp14:editId="067B2459">
            <wp:extent cx="7029450" cy="584835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c_edu_logo_cmyk.ep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768" behindDoc="1" locked="0" layoutInCell="1" allowOverlap="1" wp14:anchorId="1C6475C5" wp14:editId="3954FE66">
                <wp:simplePos x="0" y="0"/>
                <wp:positionH relativeFrom="page">
                  <wp:posOffset>347345</wp:posOffset>
                </wp:positionH>
                <wp:positionV relativeFrom="page">
                  <wp:posOffset>824230</wp:posOffset>
                </wp:positionV>
                <wp:extent cx="4149725" cy="196215"/>
                <wp:effectExtent l="4445" t="0" r="0" b="0"/>
                <wp:wrapNone/>
                <wp:docPr id="1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72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spacing w:before="12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4"/>
                              </w:rPr>
                              <w:t>Special Diet Referral Form for Medically Prescribed Diets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C6475C5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27.35pt;margin-top:64.9pt;width:326.75pt;height:15.45pt;z-index:-6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" filled="f" stroked="f">
                <v:textbox inset="0,0,0,0">
                  <w:txbxContent>
                    <w:p w:rsidR="0027221B" w:rsidRDefault="009756CB">
                      <w:pPr>
                        <w:spacing w:before="12"/>
                        <w:ind w:left="2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231F20"/>
                          <w:sz w:val="24"/>
                        </w:rPr>
                        <w:t>Special Diet Referral Form for Medically Prescribed Diets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792" behindDoc="1" locked="0" layoutInCell="1" allowOverlap="1" wp14:anchorId="014C64F2" wp14:editId="4ED9AB11">
                <wp:simplePos x="0" y="0"/>
                <wp:positionH relativeFrom="page">
                  <wp:posOffset>347345</wp:posOffset>
                </wp:positionH>
                <wp:positionV relativeFrom="page">
                  <wp:posOffset>1216660</wp:posOffset>
                </wp:positionV>
                <wp:extent cx="6855460" cy="181610"/>
                <wp:effectExtent l="4445" t="0" r="0" b="1905"/>
                <wp:wrapNone/>
                <wp:docPr id="1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School  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14C64F2" id="Text Box 40" o:spid="_x0000_s1027" type="#_x0000_t202" style="position:absolute;margin-left:27.35pt;margin-top:95.8pt;width:539.8pt;height:14.3pt;z-index:-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School  </w:t>
                      </w:r>
                      <w:r>
                        <w:rPr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16" behindDoc="1" locked="0" layoutInCell="1" allowOverlap="1" wp14:anchorId="44616F67" wp14:editId="185AF5FF">
                <wp:simplePos x="0" y="0"/>
                <wp:positionH relativeFrom="page">
                  <wp:posOffset>347345</wp:posOffset>
                </wp:positionH>
                <wp:positionV relativeFrom="page">
                  <wp:posOffset>1597660</wp:posOffset>
                </wp:positionV>
                <wp:extent cx="6855460" cy="181610"/>
                <wp:effectExtent l="4445" t="0" r="0" b="1905"/>
                <wp:wrapNone/>
                <wp:docPr id="1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643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Name of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Child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4616F67" id="Text Box 39" o:spid="_x0000_s1028" type="#_x0000_t202" style="position:absolute;margin-left:27.35pt;margin-top:125.8pt;width:539.8pt;height:14.3pt;z-index:-6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643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Name of</w:t>
                      </w:r>
                      <w:r>
                        <w:rPr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Child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40" behindDoc="1" locked="0" layoutInCell="1" allowOverlap="1" wp14:anchorId="16DD2AB4" wp14:editId="4370FE06">
                <wp:simplePos x="0" y="0"/>
                <wp:positionH relativeFrom="page">
                  <wp:posOffset>347345</wp:posOffset>
                </wp:positionH>
                <wp:positionV relativeFrom="page">
                  <wp:posOffset>1978660</wp:posOffset>
                </wp:positionV>
                <wp:extent cx="2391410" cy="181610"/>
                <wp:effectExtent l="4445" t="0" r="4445" b="1905"/>
                <wp:wrapNone/>
                <wp:docPr id="1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374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Age </w:t>
                            </w:r>
                            <w:r>
                              <w:rPr>
                                <w:color w:val="231F2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6DD2AB4" id="Text Box 38" o:spid="_x0000_s1029" type="#_x0000_t202" style="position:absolute;margin-left:27.35pt;margin-top:155.8pt;width:188.3pt;height:14.3pt;z-index:-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374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Age </w:t>
                      </w:r>
                      <w:r>
                        <w:rPr>
                          <w:color w:val="231F20"/>
                          <w:spacing w:val="2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64" behindDoc="1" locked="0" layoutInCell="1" allowOverlap="1" wp14:anchorId="70B2EAB1" wp14:editId="2C7B02BA">
                <wp:simplePos x="0" y="0"/>
                <wp:positionH relativeFrom="page">
                  <wp:posOffset>2867660</wp:posOffset>
                </wp:positionH>
                <wp:positionV relativeFrom="page">
                  <wp:posOffset>1978660</wp:posOffset>
                </wp:positionV>
                <wp:extent cx="4335145" cy="181610"/>
                <wp:effectExtent l="635" t="0" r="0" b="1905"/>
                <wp:wrapNone/>
                <wp:docPr id="1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51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6807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Male/Female 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0B2EAB1" id="Text Box 37" o:spid="_x0000_s1030" type="#_x0000_t202" style="position:absolute;margin-left:225.8pt;margin-top:155.8pt;width:341.35pt;height:14.3pt;z-index:-6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6807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Male/Female 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888" behindDoc="1" locked="0" layoutInCell="1" allowOverlap="1" wp14:anchorId="7FF1CABA" wp14:editId="331FEE02">
                <wp:simplePos x="0" y="0"/>
                <wp:positionH relativeFrom="page">
                  <wp:posOffset>347345</wp:posOffset>
                </wp:positionH>
                <wp:positionV relativeFrom="page">
                  <wp:posOffset>2359660</wp:posOffset>
                </wp:positionV>
                <wp:extent cx="6855460" cy="181610"/>
                <wp:effectExtent l="4445" t="0" r="0" b="1905"/>
                <wp:wrapNone/>
                <wp:docPr id="1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2006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Medical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Condition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FF1CABA" id="Text Box 36" o:spid="_x0000_s1031" type="#_x0000_t202" style="position:absolute;margin-left:27.35pt;margin-top:185.8pt;width:539.8pt;height:14.3pt;z-index:-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2006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Medical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Condition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12" behindDoc="1" locked="0" layoutInCell="1" allowOverlap="1" wp14:anchorId="36C97E18" wp14:editId="568891E5">
                <wp:simplePos x="0" y="0"/>
                <wp:positionH relativeFrom="page">
                  <wp:posOffset>347345</wp:posOffset>
                </wp:positionH>
                <wp:positionV relativeFrom="page">
                  <wp:posOffset>2740660</wp:posOffset>
                </wp:positionV>
                <wp:extent cx="3589020" cy="181610"/>
                <wp:effectExtent l="4445" t="0" r="0" b="1905"/>
                <wp:wrapNone/>
                <wp:docPr id="1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Is child knowledgeable about his/her dietary requirements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6C97E18" id="Text Box 35" o:spid="_x0000_s1032" type="#_x0000_t202" style="position:absolute;margin-left:27.35pt;margin-top:215.8pt;width:282.6pt;height:14.3pt;z-index:-6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Is child knowledgeable about his/her dietary requirements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36" behindDoc="1" locked="0" layoutInCell="1" allowOverlap="1" wp14:anchorId="28A09EDD" wp14:editId="334E413E">
                <wp:simplePos x="0" y="0"/>
                <wp:positionH relativeFrom="page">
                  <wp:posOffset>4667250</wp:posOffset>
                </wp:positionH>
                <wp:positionV relativeFrom="page">
                  <wp:posOffset>2740660</wp:posOffset>
                </wp:positionV>
                <wp:extent cx="304800" cy="181610"/>
                <wp:effectExtent l="0" t="0" r="0" b="1905"/>
                <wp:wrapNone/>
                <wp:docPr id="1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8A09EDD" id="Text Box 34" o:spid="_x0000_s1033" type="#_x0000_t202" style="position:absolute;margin-left:367.5pt;margin-top:215.8pt;width:24pt;height:14.3pt;z-index:-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YES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60" behindDoc="1" locked="0" layoutInCell="1" allowOverlap="1" wp14:anchorId="2A6242C8" wp14:editId="29953D39">
                <wp:simplePos x="0" y="0"/>
                <wp:positionH relativeFrom="page">
                  <wp:posOffset>5387340</wp:posOffset>
                </wp:positionH>
                <wp:positionV relativeFrom="page">
                  <wp:posOffset>2740660</wp:posOffset>
                </wp:positionV>
                <wp:extent cx="234315" cy="181610"/>
                <wp:effectExtent l="0" t="0" r="0" b="1905"/>
                <wp:wrapNone/>
                <wp:docPr id="1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A6242C8" id="Text Box 33" o:spid="_x0000_s1034" type="#_x0000_t202" style="position:absolute;margin-left:424.2pt;margin-top:215.8pt;width:18.45pt;height:14.3pt;z-index:-6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NO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09984" behindDoc="1" locked="0" layoutInCell="1" allowOverlap="1" wp14:anchorId="62305309" wp14:editId="3C2F6780">
                <wp:simplePos x="0" y="0"/>
                <wp:positionH relativeFrom="page">
                  <wp:posOffset>347345</wp:posOffset>
                </wp:positionH>
                <wp:positionV relativeFrom="page">
                  <wp:posOffset>3121660</wp:posOffset>
                </wp:positionV>
                <wp:extent cx="6855460" cy="181610"/>
                <wp:effectExtent l="4445" t="0" r="0" b="1905"/>
                <wp:wrapNone/>
                <wp:docPr id="1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4792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Please list dietary requirements/GP diet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sheets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2305309" id="Text Box 32" o:spid="_x0000_s1035" type="#_x0000_t202" style="position:absolute;margin-left:27.35pt;margin-top:245.8pt;width:539.8pt;height:14.3pt;z-index:-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4792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Please list dietary requirements/GP diet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sheets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08" behindDoc="1" locked="0" layoutInCell="1" allowOverlap="1" wp14:anchorId="3E8AA441" wp14:editId="5A953D04">
                <wp:simplePos x="0" y="0"/>
                <wp:positionH relativeFrom="page">
                  <wp:posOffset>347345</wp:posOffset>
                </wp:positionH>
                <wp:positionV relativeFrom="page">
                  <wp:posOffset>4264660</wp:posOffset>
                </wp:positionV>
                <wp:extent cx="4791710" cy="181610"/>
                <wp:effectExtent l="4445" t="0" r="4445" b="1905"/>
                <wp:wrapNone/>
                <wp:docPr id="1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171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Please list speciality products parent/carer will provide i.e. Gluten-Free Bread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E8AA441" id="Text Box 31" o:spid="_x0000_s1036" type="#_x0000_t202" style="position:absolute;margin-left:27.35pt;margin-top:335.8pt;width:377.3pt;height:14.3pt;z-index:-6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Please list speciality products parent/carer will provide i.e. Gluten-Free Bread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32" behindDoc="1" locked="0" layoutInCell="1" allowOverlap="1" wp14:anchorId="20DF3978" wp14:editId="276EC691">
                <wp:simplePos x="0" y="0"/>
                <wp:positionH relativeFrom="page">
                  <wp:posOffset>347345</wp:posOffset>
                </wp:positionH>
                <wp:positionV relativeFrom="page">
                  <wp:posOffset>5382260</wp:posOffset>
                </wp:positionV>
                <wp:extent cx="6399530" cy="537210"/>
                <wp:effectExtent l="4445" t="635" r="0" b="0"/>
                <wp:wrapNone/>
                <wp:docPr id="1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9530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 w:line="266" w:lineRule="auto"/>
                              <w:ind w:right="17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 xml:space="preserve">We/I the parent/carer of the above child accept that Independent Catering will carry out due diligence in providing </w:t>
                            </w:r>
                            <w:r w:rsidR="00117F23">
                              <w:rPr>
                                <w:color w:val="231F20"/>
                              </w:rPr>
                              <w:t>y</w:t>
                            </w:r>
                            <w:r>
                              <w:rPr>
                                <w:color w:val="231F20"/>
                              </w:rPr>
                              <w:t>our child with suitable food, but also accept that Independent Catering will inform parent/carer whether special dietary requirements cannot be provided safely and to an acceptable level.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0DF3978" id="Text Box 30" o:spid="_x0000_s1037" type="#_x0000_t202" style="position:absolute;margin-left:27.35pt;margin-top:423.8pt;width:503.9pt;height:42.3pt;z-index:-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 w:line="266" w:lineRule="auto"/>
                        <w:ind w:right="17"/>
                        <w:jc w:val="both"/>
                      </w:pPr>
                      <w:r>
                        <w:rPr>
                          <w:color w:val="231F20"/>
                        </w:rPr>
                        <w:t xml:space="preserve">We/I the parent/carer of the above child accept that Independent Catering will carry out due diligence in providing </w:t>
                      </w:r>
                      <w:r w:rsidR="00117F23">
                        <w:rPr>
                          <w:color w:val="231F20"/>
                        </w:rPr>
                        <w:t>y</w:t>
                      </w:r>
                      <w:r>
                        <w:rPr>
                          <w:color w:val="231F20"/>
                        </w:rPr>
                        <w:t>our child with suitable food, but also accept that Independent Catering will inform parent/carer whether special dietary requirements cannot be provided safely and to an acceptable level.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56" behindDoc="1" locked="0" layoutInCell="1" allowOverlap="1" wp14:anchorId="26261C9C" wp14:editId="3C979B6A">
                <wp:simplePos x="0" y="0"/>
                <wp:positionH relativeFrom="page">
                  <wp:posOffset>347345</wp:posOffset>
                </wp:positionH>
                <wp:positionV relativeFrom="page">
                  <wp:posOffset>6275705</wp:posOffset>
                </wp:positionV>
                <wp:extent cx="6855460" cy="181610"/>
                <wp:effectExtent l="4445" t="0" r="0" b="635"/>
                <wp:wrapNone/>
                <wp:docPr id="1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2482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Parent/Carer Signature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6261C9C" id="Text Box 29" o:spid="_x0000_s1038" type="#_x0000_t202" style="position:absolute;margin-left:27.35pt;margin-top:494.15pt;width:539.8pt;height:14.3pt;z-index:-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Mgsg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2482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Parent/Carer Signature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080" behindDoc="1" locked="0" layoutInCell="1" allowOverlap="1" wp14:anchorId="506C990F" wp14:editId="56232617">
                <wp:simplePos x="0" y="0"/>
                <wp:positionH relativeFrom="page">
                  <wp:posOffset>347345</wp:posOffset>
                </wp:positionH>
                <wp:positionV relativeFrom="page">
                  <wp:posOffset>6705600</wp:posOffset>
                </wp:positionV>
                <wp:extent cx="6855460" cy="181610"/>
                <wp:effectExtent l="4445" t="0" r="0" b="0"/>
                <wp:wrapNone/>
                <wp:docPr id="3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Head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Teacher’s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Signature 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06C990F" id="Text Box 28" o:spid="_x0000_s1039" type="#_x0000_t202" style="position:absolute;margin-left:27.35pt;margin-top:528pt;width:539.8pt;height:14.3pt;z-index:-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Head </w:t>
                      </w:r>
                      <w:r>
                        <w:rPr>
                          <w:color w:val="231F20"/>
                          <w:spacing w:val="-3"/>
                        </w:rPr>
                        <w:t>Teacher’s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Signature 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04" behindDoc="1" locked="0" layoutInCell="1" allowOverlap="1" wp14:anchorId="2518EEDA" wp14:editId="2F0FD9D6">
                <wp:simplePos x="0" y="0"/>
                <wp:positionH relativeFrom="page">
                  <wp:posOffset>347345</wp:posOffset>
                </wp:positionH>
                <wp:positionV relativeFrom="page">
                  <wp:posOffset>7135495</wp:posOffset>
                </wp:positionV>
                <wp:extent cx="6855460" cy="181610"/>
                <wp:effectExtent l="4445" t="1270" r="0" b="0"/>
                <wp:wrapNone/>
                <wp:docPr id="3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Catering Manager’s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Signature  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518EEDA" id="Text Box 27" o:spid="_x0000_s1040" type="#_x0000_t202" style="position:absolute;margin-left:27.35pt;margin-top:561.85pt;width:539.8pt;height:14.3pt;z-index:-6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Dqu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Catering Manager’s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Signature  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28" behindDoc="1" locked="0" layoutInCell="1" allowOverlap="1" wp14:anchorId="53E0F97F" wp14:editId="353E93E8">
                <wp:simplePos x="0" y="0"/>
                <wp:positionH relativeFrom="page">
                  <wp:posOffset>347345</wp:posOffset>
                </wp:positionH>
                <wp:positionV relativeFrom="page">
                  <wp:posOffset>7565390</wp:posOffset>
                </wp:positionV>
                <wp:extent cx="6855460" cy="181610"/>
                <wp:effectExtent l="4445" t="2540" r="0" b="0"/>
                <wp:wrapNone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Catering Manager’s Email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Address  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3E0F97F" id="Text Box 26" o:spid="_x0000_s1041" type="#_x0000_t202" style="position:absolute;margin-left:27.35pt;margin-top:595.7pt;width:539.8pt;height:14.3pt;z-index:-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Catering Manager’s Email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Address  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52" behindDoc="1" locked="0" layoutInCell="1" allowOverlap="1" wp14:anchorId="6CCAB94C" wp14:editId="06ECFE19">
                <wp:simplePos x="0" y="0"/>
                <wp:positionH relativeFrom="page">
                  <wp:posOffset>347345</wp:posOffset>
                </wp:positionH>
                <wp:positionV relativeFrom="page">
                  <wp:posOffset>7995285</wp:posOffset>
                </wp:positionV>
                <wp:extent cx="6855460" cy="181610"/>
                <wp:effectExtent l="4445" t="3810" r="0" b="0"/>
                <wp:wrapNone/>
                <wp:docPr id="2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Date 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CCAB94C" id="Text Box 25" o:spid="_x0000_s1042" type="#_x0000_t202" style="position:absolute;margin-left:27.35pt;margin-top:629.55pt;width:539.8pt;height:14.3pt;z-index:-6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Date </w:t>
                      </w:r>
                      <w:r>
                        <w:rPr>
                          <w:color w:val="231F20"/>
                          <w:spacing w:val="5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176" behindDoc="1" locked="0" layoutInCell="1" allowOverlap="1" wp14:anchorId="2EA8333E" wp14:editId="7C750C1F">
                <wp:simplePos x="0" y="0"/>
                <wp:positionH relativeFrom="page">
                  <wp:posOffset>347345</wp:posOffset>
                </wp:positionH>
                <wp:positionV relativeFrom="page">
                  <wp:posOffset>8425180</wp:posOffset>
                </wp:positionV>
                <wp:extent cx="4290060" cy="181610"/>
                <wp:effectExtent l="4445" t="0" r="1270" b="381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cc: School Office, Independent Catering Operations Manager, Parent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EA8333E" id="Text Box 24" o:spid="_x0000_s1043" type="#_x0000_t202" style="position:absolute;margin-left:27.35pt;margin-top:663.4pt;width:337.8pt;height:14.3pt;z-index:-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VpftAIAALM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" filled="f" stroked="f">
                <v:textbox inset="0,0,0,0">
                  <w:txbxContent>
                    <w:p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cc: School Office, Independent Catering Operations Manager, Parent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00" behindDoc="1" locked="0" layoutInCell="1" allowOverlap="1" wp14:anchorId="150D24CD" wp14:editId="572B9A0B">
                <wp:simplePos x="0" y="0"/>
                <wp:positionH relativeFrom="page">
                  <wp:posOffset>4938395</wp:posOffset>
                </wp:positionH>
                <wp:positionV relativeFrom="page">
                  <wp:posOffset>375920</wp:posOffset>
                </wp:positionV>
                <wp:extent cx="113665" cy="84455"/>
                <wp:effectExtent l="4445" t="4445" r="0" b="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50D24CD" id="Text Box 23" o:spid="_x0000_s1044" type="#_x0000_t202" style="position:absolute;margin-left:388.85pt;margin-top:29.6pt;width:8.95pt;height:6.65pt;z-index:-6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NkdsA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" filled="f" stroked="f">
                <v:textbox inset="0,0,0,0">
                  <w:txbxContent>
                    <w:p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48" behindDoc="1" locked="0" layoutInCell="1" allowOverlap="1" wp14:anchorId="46637564" wp14:editId="0F2A0AB2">
                <wp:simplePos x="0" y="0"/>
                <wp:positionH relativeFrom="page">
                  <wp:posOffset>4765040</wp:posOffset>
                </wp:positionH>
                <wp:positionV relativeFrom="page">
                  <wp:posOffset>375920</wp:posOffset>
                </wp:positionV>
                <wp:extent cx="1270" cy="188595"/>
                <wp:effectExtent l="2540" t="4445" r="0" b="0"/>
                <wp:wrapNone/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6637564" id="Text Box 22" o:spid="_x0000_s1045" type="#_x0000_t202" style="position:absolute;margin-left:375.2pt;margin-top:29.6pt;width:.1pt;height:14.85pt;z-index:-6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Wsh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72" behindDoc="1" locked="0" layoutInCell="1" allowOverlap="1" wp14:anchorId="15151FA5" wp14:editId="371B0C42">
                <wp:simplePos x="0" y="0"/>
                <wp:positionH relativeFrom="page">
                  <wp:posOffset>4064635</wp:posOffset>
                </wp:positionH>
                <wp:positionV relativeFrom="page">
                  <wp:posOffset>375920</wp:posOffset>
                </wp:positionV>
                <wp:extent cx="1270" cy="188595"/>
                <wp:effectExtent l="0" t="4445" r="1270" b="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5151FA5" id="Text Box 21" o:spid="_x0000_s1046" type="#_x0000_t202" style="position:absolute;margin-left:320.05pt;margin-top:29.6pt;width:.1pt;height:14.8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296" behindDoc="1" locked="0" layoutInCell="1" allowOverlap="1" wp14:anchorId="4F69A75E" wp14:editId="78463188">
                <wp:simplePos x="0" y="0"/>
                <wp:positionH relativeFrom="page">
                  <wp:posOffset>3522345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2540" b="0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69A75E" id="Text Box 20" o:spid="_x0000_s1047" type="#_x0000_t202" style="position:absolute;margin-left:277.35pt;margin-top:29.6pt;width:8.95pt;height:6.65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" filled="f" stroked="f">
                <v:textbox inset="0,0,0,0">
                  <w:txbxContent>
                    <w:p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44" behindDoc="1" locked="0" layoutInCell="1" allowOverlap="1" wp14:anchorId="44FDF29D" wp14:editId="2F1E9B5D">
                <wp:simplePos x="0" y="0"/>
                <wp:positionH relativeFrom="page">
                  <wp:posOffset>2759075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3810" b="0"/>
                <wp:wrapNone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4FDF29D" id="Text Box 19" o:spid="_x0000_s1048" type="#_x0000_t202" style="position:absolute;margin-left:217.25pt;margin-top:29.6pt;width:8.95pt;height:6.65pt;z-index:-6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dFXrgIAALE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" filled="f" stroked="f">
                <v:textbox inset="0,0,0,0">
                  <w:txbxContent>
                    <w:p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392" behindDoc="1" locked="0" layoutInCell="1" allowOverlap="1" wp14:anchorId="72D5423B" wp14:editId="46521C7D">
                <wp:simplePos x="0" y="0"/>
                <wp:positionH relativeFrom="page">
                  <wp:posOffset>2313305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1905" b="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2D5423B" id="Text Box 18" o:spid="_x0000_s1049" type="#_x0000_t202" style="position:absolute;margin-left:182.15pt;margin-top:29.6pt;width:8.95pt;height:6.65pt;z-index:-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xsA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" filled="f" stroked="f">
                <v:textbox inset="0,0,0,0">
                  <w:txbxContent>
                    <w:p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16" behindDoc="1" locked="0" layoutInCell="1" allowOverlap="1" wp14:anchorId="07ECFA31" wp14:editId="0F307F65">
                <wp:simplePos x="0" y="0"/>
                <wp:positionH relativeFrom="page">
                  <wp:posOffset>2313305</wp:posOffset>
                </wp:positionH>
                <wp:positionV relativeFrom="page">
                  <wp:posOffset>460375</wp:posOffset>
                </wp:positionV>
                <wp:extent cx="113665" cy="93345"/>
                <wp:effectExtent l="0" t="3175" r="1905" b="0"/>
                <wp:wrapNone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93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7ECFA31" id="Text Box 17" o:spid="_x0000_s1050" type="#_x0000_t202" style="position:absolute;margin-left:182.15pt;margin-top:36.25pt;width:8.95pt;height:7.35pt;z-index:-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" filled="f" stroked="f">
                <v:textbox inset="0,0,0,0">
                  <w:txbxContent>
                    <w:p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40" behindDoc="1" locked="0" layoutInCell="1" allowOverlap="1" wp14:anchorId="1E927F3E" wp14:editId="029C25C5">
                <wp:simplePos x="0" y="0"/>
                <wp:positionH relativeFrom="page">
                  <wp:posOffset>885190</wp:posOffset>
                </wp:positionH>
                <wp:positionV relativeFrom="page">
                  <wp:posOffset>1207135</wp:posOffset>
                </wp:positionV>
                <wp:extent cx="6312535" cy="152400"/>
                <wp:effectExtent l="0" t="0" r="3175" b="2540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E927F3E" id="Text Box 16" o:spid="_x0000_s1051" type="#_x0000_t202" style="position:absolute;margin-left:69.7pt;margin-top:95.05pt;width:497.05pt;height:12pt;z-index:-6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uA0tAIAALM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64" behindDoc="1" locked="0" layoutInCell="1" allowOverlap="1" wp14:anchorId="232A24C6" wp14:editId="3D32EF7B">
                <wp:simplePos x="0" y="0"/>
                <wp:positionH relativeFrom="page">
                  <wp:posOffset>1378585</wp:posOffset>
                </wp:positionH>
                <wp:positionV relativeFrom="page">
                  <wp:posOffset>1595120</wp:posOffset>
                </wp:positionV>
                <wp:extent cx="5819140" cy="152400"/>
                <wp:effectExtent l="0" t="4445" r="3175" b="0"/>
                <wp:wrapNone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1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32A24C6" id="Text Box 15" o:spid="_x0000_s1052" type="#_x0000_t202" style="position:absolute;margin-left:108.55pt;margin-top:125.6pt;width:458.2pt;height:12pt;z-index:-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488" behindDoc="1" locked="0" layoutInCell="1" allowOverlap="1" wp14:anchorId="59592209" wp14:editId="41B4CFF2">
                <wp:simplePos x="0" y="0"/>
                <wp:positionH relativeFrom="page">
                  <wp:posOffset>687070</wp:posOffset>
                </wp:positionH>
                <wp:positionV relativeFrom="page">
                  <wp:posOffset>1972310</wp:posOffset>
                </wp:positionV>
                <wp:extent cx="2045970" cy="152400"/>
                <wp:effectExtent l="1270" t="635" r="635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592209" id="Text Box 14" o:spid="_x0000_s1053" type="#_x0000_t202" style="position:absolute;margin-left:54.1pt;margin-top:155.3pt;width:161.1pt;height:12pt;z-index:-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dmsgIAALM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12" behindDoc="1" locked="0" layoutInCell="1" allowOverlap="1" wp14:anchorId="61C3D018" wp14:editId="5C141C8B">
                <wp:simplePos x="0" y="0"/>
                <wp:positionH relativeFrom="page">
                  <wp:posOffset>3768725</wp:posOffset>
                </wp:positionH>
                <wp:positionV relativeFrom="page">
                  <wp:posOffset>1972310</wp:posOffset>
                </wp:positionV>
                <wp:extent cx="3428365" cy="152400"/>
                <wp:effectExtent l="0" t="635" r="3810" b="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83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1C3D018" id="Text Box 13" o:spid="_x0000_s1054" type="#_x0000_t202" style="position:absolute;margin-left:296.75pt;margin-top:155.3pt;width:269.95pt;height:12pt;z-index:-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GDFtQIAALMFAAAOAAAAZHJzL2Uyb0RvYy54bWysVNuOmzAQfa/Uf7D8znIJYQE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36" behindDoc="1" locked="0" layoutInCell="1" allowOverlap="1" wp14:anchorId="690D434D" wp14:editId="1860164F">
                <wp:simplePos x="0" y="0"/>
                <wp:positionH relativeFrom="page">
                  <wp:posOffset>1609090</wp:posOffset>
                </wp:positionH>
                <wp:positionV relativeFrom="page">
                  <wp:posOffset>2358390</wp:posOffset>
                </wp:positionV>
                <wp:extent cx="5588635" cy="152400"/>
                <wp:effectExtent l="0" t="0" r="3175" b="381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6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90D434D" id="Text Box 12" o:spid="_x0000_s1055" type="#_x0000_t202" style="position:absolute;margin-left:126.7pt;margin-top:185.7pt;width:440.05pt;height:12pt;z-index:-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XK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60" behindDoc="1" locked="0" layoutInCell="1" allowOverlap="1" wp14:anchorId="599C958E" wp14:editId="37A52C90">
                <wp:simplePos x="0" y="0"/>
                <wp:positionH relativeFrom="page">
                  <wp:posOffset>3378200</wp:posOffset>
                </wp:positionH>
                <wp:positionV relativeFrom="page">
                  <wp:posOffset>3114040</wp:posOffset>
                </wp:positionV>
                <wp:extent cx="3818890" cy="152400"/>
                <wp:effectExtent l="0" t="0" r="3810" b="635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9C958E" id="Text Box 11" o:spid="_x0000_s1056" type="#_x0000_t202" style="position:absolute;margin-left:266pt;margin-top:245.2pt;width:300.7pt;height:12pt;z-index:-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584" behindDoc="1" locked="0" layoutInCell="1" allowOverlap="1" wp14:anchorId="28CE1C19" wp14:editId="5A60C2CC">
                <wp:simplePos x="0" y="0"/>
                <wp:positionH relativeFrom="page">
                  <wp:posOffset>363220</wp:posOffset>
                </wp:positionH>
                <wp:positionV relativeFrom="page">
                  <wp:posOffset>3501390</wp:posOffset>
                </wp:positionV>
                <wp:extent cx="6833870" cy="152400"/>
                <wp:effectExtent l="1270" t="0" r="3810" b="381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8CE1C19" id="Text Box 10" o:spid="_x0000_s1057" type="#_x0000_t202" style="position:absolute;margin-left:28.6pt;margin-top:275.7pt;width:538.1pt;height:12pt;z-index:-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08" behindDoc="1" locked="0" layoutInCell="1" allowOverlap="1" wp14:anchorId="7D8137D6" wp14:editId="340BD06E">
                <wp:simplePos x="0" y="0"/>
                <wp:positionH relativeFrom="page">
                  <wp:posOffset>363220</wp:posOffset>
                </wp:positionH>
                <wp:positionV relativeFrom="page">
                  <wp:posOffset>3889375</wp:posOffset>
                </wp:positionV>
                <wp:extent cx="6833870" cy="152400"/>
                <wp:effectExtent l="1270" t="3175" r="381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D8137D6" id="Text Box 9" o:spid="_x0000_s1058" type="#_x0000_t202" style="position:absolute;margin-left:28.6pt;margin-top:306.25pt;width:538.1pt;height:12pt;z-index:-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4AC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32" behindDoc="1" locked="0" layoutInCell="1" allowOverlap="1" wp14:anchorId="23EBF440" wp14:editId="1388690F">
                <wp:simplePos x="0" y="0"/>
                <wp:positionH relativeFrom="page">
                  <wp:posOffset>363220</wp:posOffset>
                </wp:positionH>
                <wp:positionV relativeFrom="page">
                  <wp:posOffset>4651375</wp:posOffset>
                </wp:positionV>
                <wp:extent cx="6833870" cy="152400"/>
                <wp:effectExtent l="1270" t="3175" r="3810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3EBF440" id="Text Box 8" o:spid="_x0000_s1059" type="#_x0000_t202" style="position:absolute;margin-left:28.6pt;margin-top:366.25pt;width:538.1pt;height:12pt;z-index:-5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56" behindDoc="1" locked="0" layoutInCell="1" allowOverlap="1" wp14:anchorId="3678B22A" wp14:editId="660B1DC0">
                <wp:simplePos x="0" y="0"/>
                <wp:positionH relativeFrom="page">
                  <wp:posOffset>363220</wp:posOffset>
                </wp:positionH>
                <wp:positionV relativeFrom="page">
                  <wp:posOffset>5029200</wp:posOffset>
                </wp:positionV>
                <wp:extent cx="6833870" cy="152400"/>
                <wp:effectExtent l="1270" t="0" r="381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678B22A" id="Text Box 7" o:spid="_x0000_s1060" type="#_x0000_t202" style="position:absolute;margin-left:28.6pt;margin-top:396pt;width:538.1pt;height:12pt;z-index:-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680" behindDoc="1" locked="0" layoutInCell="1" allowOverlap="1" wp14:anchorId="73B14648" wp14:editId="6213F83F">
                <wp:simplePos x="0" y="0"/>
                <wp:positionH relativeFrom="page">
                  <wp:posOffset>1911350</wp:posOffset>
                </wp:positionH>
                <wp:positionV relativeFrom="page">
                  <wp:posOffset>6279515</wp:posOffset>
                </wp:positionV>
                <wp:extent cx="5285740" cy="152400"/>
                <wp:effectExtent l="0" t="2540" r="3810" b="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3B14648" id="Text Box 6" o:spid="_x0000_s1061" type="#_x0000_t202" style="position:absolute;margin-left:150.5pt;margin-top:494.45pt;width:416.2pt;height:12pt;z-index:-5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IWisgIAALE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704" behindDoc="1" locked="0" layoutInCell="1" allowOverlap="1" wp14:anchorId="69B32919" wp14:editId="49A12C93">
                <wp:simplePos x="0" y="0"/>
                <wp:positionH relativeFrom="page">
                  <wp:posOffset>2069465</wp:posOffset>
                </wp:positionH>
                <wp:positionV relativeFrom="page">
                  <wp:posOffset>6704965</wp:posOffset>
                </wp:positionV>
                <wp:extent cx="5127625" cy="152400"/>
                <wp:effectExtent l="2540" t="0" r="3810" b="635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76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9B32919" id="Text Box 5" o:spid="_x0000_s1062" type="#_x0000_t202" style="position:absolute;margin-left:162.95pt;margin-top:527.95pt;width:403.75pt;height:12pt;z-index:-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728" behindDoc="1" locked="0" layoutInCell="1" allowOverlap="1" wp14:anchorId="43A2F6C8" wp14:editId="45222D3D">
                <wp:simplePos x="0" y="0"/>
                <wp:positionH relativeFrom="page">
                  <wp:posOffset>2321560</wp:posOffset>
                </wp:positionH>
                <wp:positionV relativeFrom="page">
                  <wp:posOffset>7134225</wp:posOffset>
                </wp:positionV>
                <wp:extent cx="4875530" cy="152400"/>
                <wp:effectExtent l="0" t="0" r="381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5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3A2F6C8" id="Text Box 4" o:spid="_x0000_s1063" type="#_x0000_t202" style="position:absolute;margin-left:182.8pt;margin-top:561.75pt;width:383.9pt;height:12pt;z-index:-5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752" behindDoc="1" locked="0" layoutInCell="1" allowOverlap="1" wp14:anchorId="49C185EE" wp14:editId="2D788249">
                <wp:simplePos x="0" y="0"/>
                <wp:positionH relativeFrom="page">
                  <wp:posOffset>2616835</wp:posOffset>
                </wp:positionH>
                <wp:positionV relativeFrom="page">
                  <wp:posOffset>7569200</wp:posOffset>
                </wp:positionV>
                <wp:extent cx="4580255" cy="152400"/>
                <wp:effectExtent l="0" t="0" r="3810" b="317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02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C185EE" id="Text Box 3" o:spid="_x0000_s1064" type="#_x0000_t202" style="position:absolute;margin-left:206.05pt;margin-top:596pt;width:360.65pt;height:12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0776" behindDoc="1" locked="0" layoutInCell="1" allowOverlap="1" wp14:anchorId="3119CC2A" wp14:editId="1081A2AB">
                <wp:simplePos x="0" y="0"/>
                <wp:positionH relativeFrom="page">
                  <wp:posOffset>723265</wp:posOffset>
                </wp:positionH>
                <wp:positionV relativeFrom="page">
                  <wp:posOffset>7993380</wp:posOffset>
                </wp:positionV>
                <wp:extent cx="6473825" cy="152400"/>
                <wp:effectExtent l="0" t="1905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38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119CC2A" id="Text Box 2" o:spid="_x0000_s1065" type="#_x0000_t202" style="position:absolute;margin-left:56.95pt;margin-top:629.4pt;width:509.75pt;height:12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cBAtA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" filled="f" stroked="f">
                <v:textbox inset="0,0,0,0">
                  <w:txbxContent>
                    <w:p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7221B" w:rsidSect="00826E78">
      <w:type w:val="continuous"/>
      <w:pgSz w:w="11910" w:h="16840"/>
      <w:pgMar w:top="12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1B"/>
    <w:rsid w:val="00117F23"/>
    <w:rsid w:val="0027221B"/>
    <w:rsid w:val="0041669A"/>
    <w:rsid w:val="00826E78"/>
    <w:rsid w:val="0084082A"/>
    <w:rsid w:val="009756CB"/>
    <w:rsid w:val="009D4663"/>
    <w:rsid w:val="00C9440A"/>
    <w:rsid w:val="00CA6CE5"/>
    <w:rsid w:val="00DA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9DCD8-3E60-3544-8AF5-2E828C206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2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7483FE72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paul.donlan</dc:creator>
  <cp:lastModifiedBy>Alison Dunwell</cp:lastModifiedBy>
  <cp:revision>2</cp:revision>
  <dcterms:created xsi:type="dcterms:W3CDTF">2019-07-23T10:15:00Z</dcterms:created>
  <dcterms:modified xsi:type="dcterms:W3CDTF">2019-07-23T10:15:00Z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2019-07-08T00:00:00Z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2019-07-08T00:00:00Z</vt:filetime>
  </property>
</Properties>
</file>