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AE0" w:rsidRPr="00533AE0" w:rsidRDefault="00533AE0" w:rsidP="00533AE0">
      <w:pPr>
        <w:rPr>
          <w:rFonts w:ascii="Comic Sans MS" w:hAnsi="Comic Sans MS"/>
          <w:noProof/>
          <w:sz w:val="24"/>
          <w:szCs w:val="28"/>
        </w:rPr>
      </w:pPr>
      <w:bookmarkStart w:id="0" w:name="_GoBack"/>
      <w:bookmarkEnd w:id="0"/>
      <w:r w:rsidRPr="00533AE0">
        <w:rPr>
          <w:rFonts w:ascii="Comic Sans MS" w:hAnsi="Comic Sans MS"/>
          <w:b/>
          <w:noProof/>
          <w:sz w:val="24"/>
          <w:szCs w:val="28"/>
          <w:lang w:eastAsia="en-GB"/>
        </w:rPr>
        <w:drawing>
          <wp:anchor distT="0" distB="0" distL="114300" distR="114300" simplePos="0" relativeHeight="251699200" behindDoc="0" locked="0" layoutInCell="1" allowOverlap="1" wp14:anchorId="45467F66" wp14:editId="3C92418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39" name="Picture 39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AE0" w:rsidRPr="00533AE0" w:rsidRDefault="00533AE0" w:rsidP="00533AE0">
      <w:pPr>
        <w:jc w:val="center"/>
        <w:rPr>
          <w:rFonts w:ascii="Comic Sans MS" w:hAnsi="Comic Sans MS"/>
          <w:b/>
          <w:sz w:val="36"/>
          <w:szCs w:val="40"/>
        </w:rPr>
      </w:pPr>
      <w:r w:rsidRPr="00533AE0">
        <w:rPr>
          <w:rFonts w:ascii="Comic Sans MS" w:hAnsi="Comic Sans MS"/>
          <w:b/>
          <w:sz w:val="36"/>
          <w:szCs w:val="40"/>
        </w:rPr>
        <w:t xml:space="preserve">Learning Activities </w:t>
      </w:r>
    </w:p>
    <w:p w:rsidR="00533AE0" w:rsidRPr="00533AE0" w:rsidRDefault="004B611A" w:rsidP="00533AE0">
      <w:pPr>
        <w:jc w:val="center"/>
        <w:rPr>
          <w:rFonts w:ascii="Comic Sans MS" w:hAnsi="Comic Sans MS"/>
          <w:sz w:val="36"/>
          <w:szCs w:val="40"/>
        </w:rPr>
      </w:pPr>
      <w:r>
        <w:rPr>
          <w:rFonts w:ascii="Comic Sans MS" w:hAnsi="Comic Sans MS"/>
          <w:b/>
          <w:sz w:val="36"/>
          <w:szCs w:val="40"/>
        </w:rPr>
        <w:t>Nursery</w:t>
      </w:r>
      <w:r w:rsidR="00533AE0" w:rsidRPr="00533AE0">
        <w:rPr>
          <w:rFonts w:ascii="Comic Sans MS" w:hAnsi="Comic Sans MS"/>
          <w:sz w:val="36"/>
          <w:szCs w:val="40"/>
        </w:rPr>
        <w:t xml:space="preserve">   2019-20</w:t>
      </w:r>
    </w:p>
    <w:p w:rsidR="00533AE0" w:rsidRPr="00533AE0" w:rsidRDefault="00533AE0" w:rsidP="00533AE0">
      <w:pPr>
        <w:rPr>
          <w:rFonts w:ascii="Comic Sans MS" w:hAnsi="Comic Sans MS"/>
          <w:i/>
          <w:sz w:val="24"/>
          <w:szCs w:val="28"/>
        </w:rPr>
      </w:pPr>
    </w:p>
    <w:p w:rsidR="00533AE0" w:rsidRPr="00533AE0" w:rsidRDefault="00035BF6" w:rsidP="00533AE0">
      <w:pPr>
        <w:jc w:val="center"/>
        <w:rPr>
          <w:rFonts w:ascii="Comic Sans MS" w:hAnsi="Comic Sans MS"/>
          <w:b/>
          <w:sz w:val="28"/>
          <w:szCs w:val="32"/>
        </w:rPr>
      </w:pPr>
      <w:r w:rsidRPr="00533AE0">
        <w:rPr>
          <w:rFonts w:ascii="Comic Sans MS" w:hAnsi="Comic Sans MS"/>
          <w:b/>
          <w:sz w:val="28"/>
          <w:szCs w:val="32"/>
        </w:rPr>
        <w:t>Self-isolation</w:t>
      </w:r>
      <w:r w:rsidR="00533AE0" w:rsidRPr="00533AE0">
        <w:rPr>
          <w:rFonts w:ascii="Comic Sans MS" w:hAnsi="Comic Sans MS"/>
          <w:b/>
          <w:sz w:val="28"/>
          <w:szCs w:val="32"/>
        </w:rPr>
        <w:t xml:space="preserve"> learning   </w:t>
      </w:r>
      <w:r w:rsidR="00447885">
        <w:rPr>
          <w:rFonts w:ascii="Comic Sans MS" w:hAnsi="Comic Sans MS"/>
          <w:b/>
          <w:color w:val="FF0000"/>
          <w:sz w:val="28"/>
          <w:szCs w:val="32"/>
        </w:rPr>
        <w:t>Week 7</w:t>
      </w:r>
      <w:r w:rsidR="00533AE0" w:rsidRPr="00533AE0">
        <w:rPr>
          <w:rFonts w:ascii="Comic Sans MS" w:hAnsi="Comic Sans MS"/>
          <w:b/>
          <w:color w:val="FF0000"/>
          <w:sz w:val="28"/>
          <w:szCs w:val="32"/>
        </w:rPr>
        <w:t xml:space="preserve"> 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7"/>
        <w:gridCol w:w="5708"/>
        <w:gridCol w:w="3479"/>
      </w:tblGrid>
      <w:tr w:rsidR="008A7BAC" w:rsidRPr="004F1665" w:rsidTr="002D5120">
        <w:trPr>
          <w:trHeight w:val="359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5708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Lessons set </w:t>
            </w:r>
          </w:p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Additional comments </w:t>
            </w:r>
          </w:p>
        </w:tc>
      </w:tr>
      <w:tr w:rsidR="008A7BAC" w:rsidRPr="004F1665" w:rsidTr="002D5120">
        <w:trPr>
          <w:trHeight w:val="920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Monday</w:t>
            </w:r>
          </w:p>
        </w:tc>
        <w:tc>
          <w:tcPr>
            <w:tcW w:w="5708" w:type="dxa"/>
          </w:tcPr>
          <w:p w:rsidR="00DC3548" w:rsidRDefault="00447885" w:rsidP="002E40B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Did you know, you can make honey from d</w:t>
            </w:r>
            <w:r w:rsidR="00774AFA">
              <w:rPr>
                <w:rFonts w:ascii="Comic Sans MS" w:hAnsi="Comic Sans MS"/>
                <w:color w:val="000000" w:themeColor="text1"/>
                <w:sz w:val="20"/>
                <w:szCs w:val="20"/>
              </w:rPr>
              <w:t>andelion petals? I didn’t know e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ither and we would definitely be trying this if we were at nursery. Why don’t you have a go at home?</w:t>
            </w:r>
          </w:p>
          <w:p w:rsidR="00447885" w:rsidRDefault="00215869" w:rsidP="002E40B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57852F" wp14:editId="26AD04F4">
                  <wp:extent cx="1184469" cy="129603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1331" t="28054" r="71261" b="38064"/>
                          <a:stretch/>
                        </pic:blipFill>
                        <pic:spPr bwMode="auto">
                          <a:xfrm>
                            <a:off x="0" y="0"/>
                            <a:ext cx="1184892" cy="1296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74AFA" w:rsidRPr="002E40B7" w:rsidRDefault="00774AFA" w:rsidP="002E40B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8A7BAC" w:rsidRPr="004F1665" w:rsidTr="002D5120">
        <w:trPr>
          <w:trHeight w:val="1684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Tuesday</w:t>
            </w:r>
          </w:p>
        </w:tc>
        <w:tc>
          <w:tcPr>
            <w:tcW w:w="5708" w:type="dxa"/>
          </w:tcPr>
          <w:p w:rsidR="005B79A1" w:rsidRDefault="00215869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Let’s do a science invest</w:t>
            </w:r>
            <w:r w:rsidR="00774AFA">
              <w:rPr>
                <w:rFonts w:ascii="Comic Sans MS" w:hAnsi="Comic Sans MS"/>
                <w:color w:val="000000" w:themeColor="text1"/>
                <w:sz w:val="20"/>
                <w:szCs w:val="20"/>
              </w:rPr>
              <w:t>igation. In nursery we love find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ing things to roll balls or cars down. Can you make your own car ramp? (a piece of tubing, a piece of cardboard</w:t>
            </w:r>
            <w:r w:rsidR="004C7AB6">
              <w:rPr>
                <w:rFonts w:ascii="Comic Sans MS" w:hAnsi="Comic Sans MS"/>
                <w:color w:val="000000" w:themeColor="text1"/>
                <w:sz w:val="20"/>
                <w:szCs w:val="20"/>
              </w:rPr>
              <w:t>) How far does the car/ball travel. Can you make it travel further or faster?</w:t>
            </w:r>
          </w:p>
          <w:p w:rsidR="00524EF0" w:rsidRPr="00524EF0" w:rsidRDefault="00524EF0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8A7BAC" w:rsidRPr="004F1665" w:rsidTr="002D5120">
        <w:trPr>
          <w:trHeight w:val="1166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Wednesday</w:t>
            </w:r>
          </w:p>
        </w:tc>
        <w:tc>
          <w:tcPr>
            <w:tcW w:w="5708" w:type="dxa"/>
          </w:tcPr>
          <w:p w:rsidR="00B371D2" w:rsidRDefault="004C7AB6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Are you missing your friends? Why not make spoon versions of them to play with?</w:t>
            </w:r>
          </w:p>
          <w:p w:rsidR="004C7AB6" w:rsidRDefault="004C7AB6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2D4288" wp14:editId="261CB0E9">
                  <wp:extent cx="1310005" cy="1256306"/>
                  <wp:effectExtent l="0" t="0" r="4445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69636" t="27852" r="11097" b="39281"/>
                          <a:stretch/>
                        </pic:blipFill>
                        <pic:spPr bwMode="auto">
                          <a:xfrm>
                            <a:off x="0" y="0"/>
                            <a:ext cx="1311405" cy="12576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E1271" w:rsidRDefault="000E1271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0E1271" w:rsidRPr="004F1665" w:rsidRDefault="000E1271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 xml:space="preserve">Practise your balancing today. Pretend the floor is lava. Place cushions, towels and tea towels on the floor and navigate your way around without touching the flooring. </w:t>
            </w:r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8A7BAC" w:rsidRPr="004F1665" w:rsidTr="002D5120">
        <w:trPr>
          <w:trHeight w:val="763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Thursday</w:t>
            </w:r>
          </w:p>
        </w:tc>
        <w:tc>
          <w:tcPr>
            <w:tcW w:w="5708" w:type="dxa"/>
          </w:tcPr>
          <w:p w:rsidR="00B371D2" w:rsidRDefault="0009772F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Fill up some different sized jars with different amounts of water. Add food colouring to make it more interesting. </w:t>
            </w:r>
          </w:p>
          <w:p w:rsidR="0009772F" w:rsidRDefault="0009772F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Now get a metal spoon and make music. Listen really hard to the sounds each jar makes, are they different? Now have fun making and pouring your own potions. </w:t>
            </w:r>
          </w:p>
          <w:p w:rsidR="00774AFA" w:rsidRDefault="00774AFA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774AFA" w:rsidRDefault="00774AFA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Make a pictogram of your families favourite things.</w:t>
            </w:r>
          </w:p>
          <w:p w:rsidR="00774AFA" w:rsidRDefault="00774AFA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You could choose colours, fruit, vegetables. Ask each family member what their favourite thing is and add a cube to your chart. What did people like most/least. How many cubes altogether? Call other family members and ask them too.</w:t>
            </w:r>
          </w:p>
          <w:p w:rsidR="00774AFA" w:rsidRPr="00524EF0" w:rsidRDefault="00774AFA" w:rsidP="00524EF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50000" cy="1800000"/>
                  <wp:effectExtent l="0" t="0" r="3175" b="0"/>
                  <wp:docPr id="2" name="Picture 2" descr="Data handling - KS1 bar chart LOWER ABILITY practical activit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ata handling - KS1 bar chart LOWER ABILITY practical activit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8A7BAC" w:rsidRPr="004F1665" w:rsidTr="002D5120">
        <w:trPr>
          <w:trHeight w:val="1302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Friday </w:t>
            </w:r>
          </w:p>
        </w:tc>
        <w:tc>
          <w:tcPr>
            <w:tcW w:w="5708" w:type="dxa"/>
          </w:tcPr>
          <w:p w:rsidR="00B371D2" w:rsidRDefault="0011630C" w:rsidP="00B241E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Build a good old fashioned den in your house or garden.</w:t>
            </w:r>
          </w:p>
          <w:p w:rsidR="0011630C" w:rsidRDefault="0011630C" w:rsidP="00B241E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Read your favourite book with an adult in your den then draw a picture of the story. Post it onto the Twitter page to see if we can guess what you read. </w:t>
            </w:r>
          </w:p>
          <w:p w:rsidR="00774AFA" w:rsidRDefault="00774AFA" w:rsidP="00B241E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774AFA" w:rsidRDefault="00774AFA" w:rsidP="00B241E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You could even make your own ice cream in 5 minutes to enjoy in your den with some tasty fruit.</w:t>
            </w:r>
          </w:p>
          <w:p w:rsidR="00774AFA" w:rsidRPr="008A7BAC" w:rsidRDefault="005E7B3C" w:rsidP="00B241E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hyperlink r:id="rId12" w:history="1">
              <w:r w:rsidR="00774AFA">
                <w:rPr>
                  <w:rStyle w:val="Hyperlink"/>
                </w:rPr>
                <w:t>https://www.food.com/recipe/5-min-ice-cream-192039</w:t>
              </w:r>
            </w:hyperlink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</w:tbl>
    <w:p w:rsidR="00533AE0" w:rsidRP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:rsidR="00533AE0" w:rsidRPr="00533AE0" w:rsidRDefault="00533AE0" w:rsidP="00FA4232">
      <w:pPr>
        <w:rPr>
          <w:rFonts w:ascii="Comic Sans MS" w:hAnsi="Comic Sans MS"/>
          <w:b/>
          <w:sz w:val="32"/>
          <w:szCs w:val="36"/>
        </w:rPr>
      </w:pPr>
    </w:p>
    <w:p w:rsid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:rsidR="00533AE0" w:rsidRDefault="00533AE0" w:rsidP="00533AE0"/>
    <w:p w:rsidR="00533AE0" w:rsidRDefault="00533AE0"/>
    <w:sectPr w:rsidR="00533AE0" w:rsidSect="00F639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8C9" w:rsidRDefault="007248C9" w:rsidP="00E66B0D">
      <w:pPr>
        <w:spacing w:after="0" w:line="240" w:lineRule="auto"/>
      </w:pPr>
      <w:r>
        <w:separator/>
      </w:r>
    </w:p>
  </w:endnote>
  <w:endnote w:type="continuationSeparator" w:id="0">
    <w:p w:rsidR="007248C9" w:rsidRDefault="007248C9" w:rsidP="00E66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8C9" w:rsidRDefault="007248C9" w:rsidP="00E66B0D">
      <w:pPr>
        <w:spacing w:after="0" w:line="240" w:lineRule="auto"/>
      </w:pPr>
      <w:r>
        <w:separator/>
      </w:r>
    </w:p>
  </w:footnote>
  <w:footnote w:type="continuationSeparator" w:id="0">
    <w:p w:rsidR="007248C9" w:rsidRDefault="007248C9" w:rsidP="00E66B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E43CD"/>
    <w:multiLevelType w:val="hybridMultilevel"/>
    <w:tmpl w:val="5A7A68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15633"/>
    <w:multiLevelType w:val="hybridMultilevel"/>
    <w:tmpl w:val="6EA635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37899"/>
    <w:multiLevelType w:val="hybridMultilevel"/>
    <w:tmpl w:val="98E4E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C6113"/>
    <w:multiLevelType w:val="hybridMultilevel"/>
    <w:tmpl w:val="33DE5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915E1"/>
    <w:multiLevelType w:val="hybridMultilevel"/>
    <w:tmpl w:val="E5E404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2D6F21"/>
    <w:multiLevelType w:val="hybridMultilevel"/>
    <w:tmpl w:val="22021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8FB"/>
    <w:rsid w:val="00035BF6"/>
    <w:rsid w:val="0009772F"/>
    <w:rsid w:val="000E1271"/>
    <w:rsid w:val="0011630C"/>
    <w:rsid w:val="0018355A"/>
    <w:rsid w:val="001E38FB"/>
    <w:rsid w:val="00215869"/>
    <w:rsid w:val="00255184"/>
    <w:rsid w:val="00260D08"/>
    <w:rsid w:val="002866FD"/>
    <w:rsid w:val="002E40B7"/>
    <w:rsid w:val="00387D99"/>
    <w:rsid w:val="003A5C61"/>
    <w:rsid w:val="00447885"/>
    <w:rsid w:val="00450741"/>
    <w:rsid w:val="00461220"/>
    <w:rsid w:val="0046653C"/>
    <w:rsid w:val="004B611A"/>
    <w:rsid w:val="004C7082"/>
    <w:rsid w:val="004C7AB6"/>
    <w:rsid w:val="004F1665"/>
    <w:rsid w:val="00524EF0"/>
    <w:rsid w:val="00533AE0"/>
    <w:rsid w:val="005955AE"/>
    <w:rsid w:val="005B79A1"/>
    <w:rsid w:val="005E7B3C"/>
    <w:rsid w:val="0063338C"/>
    <w:rsid w:val="006C0BBD"/>
    <w:rsid w:val="007248C9"/>
    <w:rsid w:val="007426DE"/>
    <w:rsid w:val="00742FA9"/>
    <w:rsid w:val="00754162"/>
    <w:rsid w:val="00774AFA"/>
    <w:rsid w:val="00775926"/>
    <w:rsid w:val="00832CB3"/>
    <w:rsid w:val="008A7BAC"/>
    <w:rsid w:val="0095704C"/>
    <w:rsid w:val="009B2B84"/>
    <w:rsid w:val="009C5954"/>
    <w:rsid w:val="00A6510D"/>
    <w:rsid w:val="00B241E3"/>
    <w:rsid w:val="00B371D2"/>
    <w:rsid w:val="00B8340A"/>
    <w:rsid w:val="00B9469B"/>
    <w:rsid w:val="00BD1AFF"/>
    <w:rsid w:val="00CE0B15"/>
    <w:rsid w:val="00DA0710"/>
    <w:rsid w:val="00DC3548"/>
    <w:rsid w:val="00E54468"/>
    <w:rsid w:val="00E60476"/>
    <w:rsid w:val="00E66B0D"/>
    <w:rsid w:val="00F57A14"/>
    <w:rsid w:val="00F63988"/>
    <w:rsid w:val="00F83E51"/>
    <w:rsid w:val="00FA4232"/>
    <w:rsid w:val="00FC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78D986-5C11-4240-927E-169860A9A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B0D"/>
  </w:style>
  <w:style w:type="paragraph" w:styleId="Footer">
    <w:name w:val="footer"/>
    <w:basedOn w:val="Normal"/>
    <w:link w:val="FooterChar"/>
    <w:uiPriority w:val="99"/>
    <w:unhideWhenUsed/>
    <w:rsid w:val="00E66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B0D"/>
  </w:style>
  <w:style w:type="paragraph" w:styleId="ListParagraph">
    <w:name w:val="List Paragraph"/>
    <w:basedOn w:val="Normal"/>
    <w:uiPriority w:val="34"/>
    <w:qFormat/>
    <w:rsid w:val="005B79A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74A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ood.com/recipe/5-min-ice-cream-19203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8409B-28DD-456A-9D66-889A4DF13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C07BE98</Template>
  <TotalTime>0</TotalTime>
  <Pages>3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Kaur Sahota</dc:creator>
  <cp:keywords/>
  <dc:description/>
  <cp:lastModifiedBy>Matt Wignell</cp:lastModifiedBy>
  <cp:revision>2</cp:revision>
  <dcterms:created xsi:type="dcterms:W3CDTF">2020-05-12T11:44:00Z</dcterms:created>
  <dcterms:modified xsi:type="dcterms:W3CDTF">2020-05-12T11:44:00Z</dcterms:modified>
</cp:coreProperties>
</file>