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A877C4">
        <w:rPr>
          <w:rFonts w:ascii="Comic Sans MS" w:hAnsi="Comic Sans MS"/>
          <w:b/>
          <w:sz w:val="36"/>
          <w:szCs w:val="36"/>
        </w:rPr>
        <w:t>6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:rsidR="00915CB5" w:rsidRDefault="00915CB5" w:rsidP="00FC57ED">
      <w:pPr>
        <w:jc w:val="center"/>
        <w:rPr>
          <w:rFonts w:ascii="Comic Sans MS" w:hAnsi="Comic Sans MS"/>
          <w:sz w:val="28"/>
          <w:szCs w:val="36"/>
        </w:rPr>
      </w:pPr>
    </w:p>
    <w:p w:rsidR="00915CB5" w:rsidRDefault="00915CB5" w:rsidP="00FC57ED">
      <w:pPr>
        <w:jc w:val="center"/>
        <w:rPr>
          <w:rFonts w:ascii="Comic Sans MS" w:hAnsi="Comic Sans MS"/>
          <w:sz w:val="28"/>
          <w:szCs w:val="36"/>
        </w:rPr>
      </w:pPr>
    </w:p>
    <w:p w:rsidR="00915CB5" w:rsidRDefault="00BA78FB" w:rsidP="00915CB5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>All work to be completed in red books handed out on Wednesday 18</w:t>
      </w:r>
      <w:r w:rsidRPr="00BA78FB">
        <w:rPr>
          <w:rFonts w:ascii="Comic Sans MS" w:hAnsi="Comic Sans MS"/>
          <w:sz w:val="28"/>
          <w:szCs w:val="36"/>
          <w:vertAlign w:val="superscript"/>
        </w:rPr>
        <w:t>th</w:t>
      </w:r>
      <w:r>
        <w:rPr>
          <w:rFonts w:ascii="Comic Sans MS" w:hAnsi="Comic Sans MS"/>
          <w:sz w:val="28"/>
          <w:szCs w:val="36"/>
        </w:rPr>
        <w:t>.</w:t>
      </w:r>
      <w:bookmarkStart w:id="0" w:name="_GoBack"/>
      <w:bookmarkEnd w:id="0"/>
    </w:p>
    <w:p w:rsidR="00790428" w:rsidRDefault="00CD2E69" w:rsidP="00926AEE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>Please follow the links to complete the assigned work below.</w:t>
      </w:r>
    </w:p>
    <w:p w:rsidR="00CD2E69" w:rsidRDefault="00CD2E69" w:rsidP="00926AEE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 xml:space="preserve">Answers for maths, reading and </w:t>
      </w:r>
      <w:proofErr w:type="spellStart"/>
      <w:r>
        <w:rPr>
          <w:rFonts w:ascii="Comic Sans MS" w:hAnsi="Comic Sans MS"/>
          <w:sz w:val="28"/>
          <w:szCs w:val="36"/>
        </w:rPr>
        <w:t>GPaS</w:t>
      </w:r>
      <w:proofErr w:type="spellEnd"/>
      <w:r>
        <w:rPr>
          <w:rFonts w:ascii="Comic Sans MS" w:hAnsi="Comic Sans MS"/>
          <w:sz w:val="28"/>
          <w:szCs w:val="36"/>
        </w:rPr>
        <w:t xml:space="preserve"> tasks can be found at: </w:t>
      </w:r>
    </w:p>
    <w:p w:rsidR="00A877C4" w:rsidRDefault="00A877C4" w:rsidP="00926AEE">
      <w:pPr>
        <w:rPr>
          <w:rFonts w:ascii="Comic Sans MS" w:hAnsi="Comic Sans MS"/>
          <w:sz w:val="28"/>
          <w:szCs w:val="36"/>
        </w:rPr>
      </w:pPr>
    </w:p>
    <w:p w:rsidR="00CD2E69" w:rsidRDefault="00BA78FB" w:rsidP="00926AEE">
      <w:hyperlink r:id="rId6" w:history="1">
        <w:r w:rsidR="00CD2E69">
          <w:rPr>
            <w:rStyle w:val="Hyperlink"/>
          </w:rPr>
          <w:t>https://mathsmadeeasy.co.uk/ks2-revision/ks2-sats-papers/</w:t>
        </w:r>
      </w:hyperlink>
    </w:p>
    <w:p w:rsidR="00A877C4" w:rsidRDefault="00BA78FB" w:rsidP="00926AEE">
      <w:pPr>
        <w:rPr>
          <w:rFonts w:ascii="Comic Sans MS" w:hAnsi="Comic Sans MS"/>
          <w:sz w:val="28"/>
          <w:szCs w:val="36"/>
        </w:rPr>
      </w:pPr>
      <w:hyperlink r:id="rId7" w:history="1">
        <w:r w:rsidR="00A877C4">
          <w:rPr>
            <w:rStyle w:val="Hyperlink"/>
          </w:rPr>
          <w:t>https://www.oxfordowl.co.uk/for-home/school-year/free-sats-skills-worksheets</w:t>
        </w:r>
      </w:hyperlink>
    </w:p>
    <w:p w:rsidR="00CD2E69" w:rsidRDefault="00CD2E69" w:rsidP="00926AEE">
      <w:pPr>
        <w:rPr>
          <w:rFonts w:ascii="Comic Sans MS" w:hAnsi="Comic Sans MS"/>
          <w:sz w:val="28"/>
          <w:szCs w:val="36"/>
        </w:rPr>
      </w:pPr>
    </w:p>
    <w:p w:rsidR="00CD2E69" w:rsidRPr="00CD2E69" w:rsidRDefault="00CD2E69" w:rsidP="00926AEE">
      <w:pPr>
        <w:rPr>
          <w:rFonts w:ascii="Comic Sans MS" w:hAnsi="Comic Sans MS"/>
          <w:sz w:val="28"/>
          <w:szCs w:val="36"/>
        </w:rPr>
      </w:pPr>
    </w:p>
    <w:p w:rsidR="00FC57ED" w:rsidRPr="00FC57ED" w:rsidRDefault="00915CB5" w:rsidP="00FC57E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Self-isolation</w:t>
      </w:r>
      <w:r w:rsidR="00FC57ED"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1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12638"/>
        <w:gridCol w:w="1442"/>
      </w:tblGrid>
      <w:tr w:rsidR="00FC57ED" w:rsidRPr="00926AEE" w:rsidTr="00FC57ED">
        <w:trPr>
          <w:trHeight w:val="359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  <w:tc>
          <w:tcPr>
            <w:tcW w:w="5708" w:type="dxa"/>
          </w:tcPr>
          <w:p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9" w:type="dxa"/>
          </w:tcPr>
          <w:p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FC57ED" w:rsidRPr="00926AEE" w:rsidTr="00FC57ED">
        <w:trPr>
          <w:trHeight w:val="920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Monday</w:t>
            </w:r>
          </w:p>
        </w:tc>
        <w:tc>
          <w:tcPr>
            <w:tcW w:w="5708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Maths –</w:t>
            </w:r>
            <w:r w:rsidR="008C06BF" w:rsidRPr="00926AEE">
              <w:rPr>
                <w:rFonts w:ascii="Comic Sans MS" w:hAnsi="Comic Sans MS"/>
              </w:rPr>
              <w:t xml:space="preserve"> complete arithmetic paper </w:t>
            </w:r>
          </w:p>
          <w:p w:rsidR="00FC57ED" w:rsidRPr="00926AEE" w:rsidRDefault="00BA78FB" w:rsidP="00883E9A">
            <w:pPr>
              <w:rPr>
                <w:rFonts w:ascii="Comic Sans MS" w:hAnsi="Comic Sans MS"/>
              </w:rPr>
            </w:pPr>
            <w:hyperlink r:id="rId8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https://mathsmadeeasy.co.uk/wp-content/uploads/2017/10/Sample_ks2_mathematics_paper1_arithmetic.pdf</w:t>
              </w:r>
            </w:hyperlink>
          </w:p>
          <w:p w:rsidR="008C06BF" w:rsidRPr="00926AEE" w:rsidRDefault="008C06BF" w:rsidP="00883E9A">
            <w:pPr>
              <w:rPr>
                <w:rFonts w:ascii="Comic Sans MS" w:hAnsi="Comic Sans MS"/>
              </w:rPr>
            </w:pPr>
          </w:p>
          <w:p w:rsidR="008C06BF" w:rsidRPr="00926AEE" w:rsidRDefault="008C06BF" w:rsidP="00883E9A">
            <w:pPr>
              <w:rPr>
                <w:rFonts w:ascii="Comic Sans MS" w:hAnsi="Comic Sans MS"/>
              </w:rPr>
            </w:pPr>
            <w:proofErr w:type="spellStart"/>
            <w:r w:rsidRPr="00926AEE">
              <w:rPr>
                <w:rFonts w:ascii="Comic Sans MS" w:hAnsi="Comic Sans MS"/>
              </w:rPr>
              <w:t>GPaS</w:t>
            </w:r>
            <w:proofErr w:type="spellEnd"/>
            <w:r w:rsidRPr="00926AEE">
              <w:rPr>
                <w:rFonts w:ascii="Comic Sans MS" w:hAnsi="Comic Sans MS"/>
              </w:rPr>
              <w:t xml:space="preserve"> -  complete paper </w:t>
            </w:r>
          </w:p>
          <w:p w:rsidR="008C06BF" w:rsidRPr="00926AEE" w:rsidRDefault="00BA78FB" w:rsidP="00883E9A">
            <w:pPr>
              <w:rPr>
                <w:rFonts w:ascii="Comic Sans MS" w:hAnsi="Comic Sans MS"/>
              </w:rPr>
            </w:pPr>
            <w:hyperlink r:id="rId9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https://mathsmadeeasy.co.uk/wp-content/uploads/2017/10/Sample_ks2_EnglishGPS_paper1_questions.pdf</w:t>
              </w:r>
            </w:hyperlink>
          </w:p>
          <w:p w:rsidR="008C06BF" w:rsidRPr="00926AEE" w:rsidRDefault="008C06BF" w:rsidP="00883E9A">
            <w:pPr>
              <w:rPr>
                <w:rFonts w:ascii="Comic Sans MS" w:hAnsi="Comic Sans MS"/>
              </w:rPr>
            </w:pPr>
          </w:p>
          <w:p w:rsidR="008C06BF" w:rsidRPr="00926AEE" w:rsidRDefault="008C06BF" w:rsidP="008C06BF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Reading -  complete paper </w:t>
            </w:r>
          </w:p>
          <w:p w:rsidR="00790428" w:rsidRPr="00926AEE" w:rsidRDefault="00BA78FB" w:rsidP="00883E9A">
            <w:pPr>
              <w:rPr>
                <w:rFonts w:ascii="Comic Sans MS" w:hAnsi="Comic Sans MS"/>
              </w:rPr>
            </w:pPr>
            <w:hyperlink r:id="rId10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https://cdn.oxfordowl.co.uk/2017/03/30/09/42/41/727/2749604_Reading_Comp_A.pdf</w:t>
              </w:r>
            </w:hyperlink>
          </w:p>
          <w:p w:rsidR="00790428" w:rsidRPr="00926AEE" w:rsidRDefault="00790428" w:rsidP="00883E9A">
            <w:pPr>
              <w:rPr>
                <w:rFonts w:ascii="Comic Sans MS" w:hAnsi="Comic Sans MS"/>
              </w:rPr>
            </w:pPr>
          </w:p>
          <w:p w:rsidR="00790428" w:rsidRPr="00926AEE" w:rsidRDefault="00790428" w:rsidP="00790428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:rsidR="00FC57ED" w:rsidRDefault="00926AEE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FC57ED" w:rsidRPr="00926AEE" w:rsidTr="00FC57ED">
        <w:trPr>
          <w:trHeight w:val="1684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lastRenderedPageBreak/>
              <w:t>Tuesday</w:t>
            </w:r>
          </w:p>
        </w:tc>
        <w:tc>
          <w:tcPr>
            <w:tcW w:w="5708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Maths – complete reasoning paper </w:t>
            </w:r>
          </w:p>
          <w:p w:rsidR="00FC57ED" w:rsidRPr="00926AEE" w:rsidRDefault="00BA78FB" w:rsidP="00915CB5">
            <w:pPr>
              <w:rPr>
                <w:rFonts w:ascii="Comic Sans MS" w:hAnsi="Comic Sans MS"/>
              </w:rPr>
            </w:pPr>
            <w:hyperlink r:id="rId11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https://mathsmadeeasy.co.uk/wp-content/uploads/2017/10/Sample_ks2_mathematics_paper2_reasoning.pdf</w:t>
              </w:r>
            </w:hyperlink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8C06BF" w:rsidRPr="00926AEE" w:rsidRDefault="008C06BF" w:rsidP="008C06BF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Reading -  complete paper </w:t>
            </w:r>
          </w:p>
          <w:p w:rsidR="008C06BF" w:rsidRPr="00926AEE" w:rsidRDefault="00BA78FB" w:rsidP="00915CB5">
            <w:pPr>
              <w:rPr>
                <w:rFonts w:ascii="Comic Sans MS" w:hAnsi="Comic Sans MS"/>
              </w:rPr>
            </w:pPr>
            <w:hyperlink r:id="rId12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https://cdn.oxfordowl.co.uk/2017/03/30/09/43/48/564/2749604_Reading_Comp_B.pdf</w:t>
              </w:r>
            </w:hyperlink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Writing task</w:t>
            </w:r>
          </w:p>
          <w:p w:rsidR="00FC57ED" w:rsidRPr="00926AEE" w:rsidRDefault="00BA78FB" w:rsidP="00915CB5">
            <w:pPr>
              <w:rPr>
                <w:rFonts w:ascii="Comic Sans MS" w:hAnsi="Comic Sans MS"/>
              </w:rPr>
            </w:pPr>
            <w:hyperlink r:id="rId13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https://mathsmadeeasy.co.uk/wp-content/uploads/2017/10/KS2-SAT-2010-English-Writing-Longer-Instructions.pdf</w:t>
              </w:r>
            </w:hyperlink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FC57ED" w:rsidRPr="00926AEE" w:rsidTr="00FC57ED">
        <w:trPr>
          <w:trHeight w:val="1166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Wednesday</w:t>
            </w:r>
          </w:p>
        </w:tc>
        <w:tc>
          <w:tcPr>
            <w:tcW w:w="5708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Maths – complete reasoning paper </w:t>
            </w:r>
          </w:p>
          <w:p w:rsidR="00FC57ED" w:rsidRPr="00926AEE" w:rsidRDefault="00BA78FB" w:rsidP="00915CB5">
            <w:pPr>
              <w:rPr>
                <w:rFonts w:ascii="Comic Sans MS" w:hAnsi="Comic Sans MS"/>
              </w:rPr>
            </w:pPr>
            <w:hyperlink r:id="rId14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https://mathsmadeeasy.co.uk/wp-content/uploads/2017/10/Sample_ks2_mathematics_paper3_reasoning.pdf</w:t>
              </w:r>
            </w:hyperlink>
          </w:p>
          <w:p w:rsidR="00926AEE" w:rsidRPr="00926AEE" w:rsidRDefault="00926AEE" w:rsidP="008C06BF">
            <w:pPr>
              <w:rPr>
                <w:rFonts w:ascii="Comic Sans MS" w:hAnsi="Comic Sans MS"/>
              </w:rPr>
            </w:pPr>
          </w:p>
          <w:p w:rsidR="00926AEE" w:rsidRPr="00926AEE" w:rsidRDefault="00926AEE" w:rsidP="008C06BF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Reading</w:t>
            </w:r>
          </w:p>
          <w:p w:rsidR="00926AEE" w:rsidRPr="00926AEE" w:rsidRDefault="00BA78FB" w:rsidP="008C06BF">
            <w:pPr>
              <w:rPr>
                <w:rFonts w:ascii="Comic Sans MS" w:hAnsi="Comic Sans MS"/>
              </w:rPr>
            </w:pPr>
            <w:hyperlink r:id="rId15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https://cdn.oxfordowl.co.uk/2017/03/30/09/55/54/971/2742346_Comprehension_A.pdf</w:t>
              </w:r>
            </w:hyperlink>
          </w:p>
          <w:p w:rsidR="00926AEE" w:rsidRPr="00926AEE" w:rsidRDefault="00926AEE" w:rsidP="008C06BF">
            <w:pPr>
              <w:rPr>
                <w:rFonts w:ascii="Comic Sans MS" w:hAnsi="Comic Sans MS"/>
              </w:rPr>
            </w:pPr>
          </w:p>
          <w:p w:rsidR="008C06BF" w:rsidRPr="00926AEE" w:rsidRDefault="008C06BF" w:rsidP="008C06BF">
            <w:pPr>
              <w:rPr>
                <w:rFonts w:ascii="Comic Sans MS" w:hAnsi="Comic Sans MS"/>
              </w:rPr>
            </w:pPr>
            <w:proofErr w:type="spellStart"/>
            <w:r w:rsidRPr="00926AEE">
              <w:rPr>
                <w:rFonts w:ascii="Comic Sans MS" w:hAnsi="Comic Sans MS"/>
              </w:rPr>
              <w:t>GPaS</w:t>
            </w:r>
            <w:proofErr w:type="spellEnd"/>
            <w:r w:rsidRPr="00926AEE">
              <w:rPr>
                <w:rFonts w:ascii="Comic Sans MS" w:hAnsi="Comic Sans MS"/>
              </w:rPr>
              <w:t xml:space="preserve"> -  complete paper </w:t>
            </w:r>
          </w:p>
          <w:p w:rsidR="008C06BF" w:rsidRPr="00926AEE" w:rsidRDefault="00BA78FB" w:rsidP="00915CB5">
            <w:pPr>
              <w:rPr>
                <w:rFonts w:ascii="Comic Sans MS" w:hAnsi="Comic Sans MS"/>
                <w:color w:val="7030A0"/>
              </w:rPr>
            </w:pPr>
            <w:hyperlink r:id="rId16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https://mathsmadeeasy.co.uk/wp-content/uploads/2017/10/2016_ks2_EnglishGPS_paper1_questions_PDFA.pdf</w:t>
              </w:r>
            </w:hyperlink>
          </w:p>
        </w:tc>
        <w:tc>
          <w:tcPr>
            <w:tcW w:w="3479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  <w:tr w:rsidR="00FC57ED" w:rsidRPr="00926AEE" w:rsidTr="00FC57ED">
        <w:trPr>
          <w:trHeight w:val="763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Thursday</w:t>
            </w:r>
          </w:p>
        </w:tc>
        <w:tc>
          <w:tcPr>
            <w:tcW w:w="5708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Maths – complete arithmetic paper </w:t>
            </w:r>
          </w:p>
          <w:p w:rsidR="00FC57ED" w:rsidRPr="00926AEE" w:rsidRDefault="00BA78FB" w:rsidP="00915CB5">
            <w:pPr>
              <w:rPr>
                <w:rFonts w:ascii="Comic Sans MS" w:hAnsi="Comic Sans MS"/>
              </w:rPr>
            </w:pPr>
            <w:hyperlink r:id="rId17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https://mathsmadeeasy.co.uk/wp-content/uploads/2017/10/ks2-arithmetic-1-1.pdf</w:t>
              </w:r>
            </w:hyperlink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Reading</w:t>
            </w:r>
          </w:p>
          <w:p w:rsidR="00926AEE" w:rsidRPr="00926AEE" w:rsidRDefault="00BA78FB" w:rsidP="00915CB5">
            <w:pPr>
              <w:rPr>
                <w:rFonts w:ascii="Comic Sans MS" w:hAnsi="Comic Sans MS"/>
              </w:rPr>
            </w:pPr>
            <w:hyperlink r:id="rId18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https://cdn.oxfordowl.co.uk/2017/03/30/09/56/33/541/2742346_Comprehension_B.pdf</w:t>
              </w:r>
            </w:hyperlink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Writing</w:t>
            </w:r>
          </w:p>
          <w:p w:rsidR="00926AEE" w:rsidRPr="00926AEE" w:rsidRDefault="00BA78FB" w:rsidP="00915CB5">
            <w:pPr>
              <w:rPr>
                <w:rFonts w:ascii="Comic Sans MS" w:hAnsi="Comic Sans MS"/>
              </w:rPr>
            </w:pPr>
            <w:hyperlink r:id="rId19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https://mathsmadeeasy.co.uk/wp-content/uploads/2017/10/KS2-SAT-2010-English-Shorter-writing-and-spelling.pdf</w:t>
              </w:r>
            </w:hyperlink>
          </w:p>
        </w:tc>
        <w:tc>
          <w:tcPr>
            <w:tcW w:w="3479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  <w:tr w:rsidR="00FC57ED" w:rsidRPr="00926AEE" w:rsidTr="00FC57ED">
        <w:trPr>
          <w:trHeight w:val="1302"/>
        </w:trPr>
        <w:tc>
          <w:tcPr>
            <w:tcW w:w="1517" w:type="dxa"/>
          </w:tcPr>
          <w:p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lastRenderedPageBreak/>
              <w:t xml:space="preserve">Friday </w:t>
            </w:r>
          </w:p>
        </w:tc>
        <w:tc>
          <w:tcPr>
            <w:tcW w:w="5708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Maths – complete reasoning paper (answers available on website)</w:t>
            </w:r>
          </w:p>
          <w:p w:rsidR="00FC57ED" w:rsidRPr="00926AEE" w:rsidRDefault="00BA78FB" w:rsidP="00915CB5">
            <w:pPr>
              <w:rPr>
                <w:rFonts w:ascii="Comic Sans MS" w:hAnsi="Comic Sans MS"/>
              </w:rPr>
            </w:pPr>
            <w:hyperlink r:id="rId20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https://mathsmadeeasy.co.uk/wp-content/uploads/2017/10/ks2-reasoning-2-1.pdf</w:t>
              </w:r>
            </w:hyperlink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8C06BF" w:rsidRPr="00926AEE" w:rsidRDefault="008C06BF" w:rsidP="008C06BF">
            <w:pPr>
              <w:rPr>
                <w:rFonts w:ascii="Comic Sans MS" w:hAnsi="Comic Sans MS"/>
              </w:rPr>
            </w:pPr>
            <w:proofErr w:type="spellStart"/>
            <w:r w:rsidRPr="00926AEE">
              <w:rPr>
                <w:rFonts w:ascii="Comic Sans MS" w:hAnsi="Comic Sans MS"/>
              </w:rPr>
              <w:t>GPaS</w:t>
            </w:r>
            <w:proofErr w:type="spellEnd"/>
            <w:r w:rsidRPr="00926AEE">
              <w:rPr>
                <w:rFonts w:ascii="Comic Sans MS" w:hAnsi="Comic Sans MS"/>
              </w:rPr>
              <w:t xml:space="preserve"> -  complete paper (answers available on website)</w:t>
            </w:r>
          </w:p>
          <w:p w:rsidR="008C06BF" w:rsidRDefault="00BA78FB" w:rsidP="00915CB5">
            <w:pPr>
              <w:rPr>
                <w:rFonts w:ascii="Comic Sans MS" w:hAnsi="Comic Sans MS"/>
              </w:rPr>
            </w:pPr>
            <w:hyperlink r:id="rId21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https://mathsmadeeasy.co.uk/wp-content/uploads/2017/10/STA177733e_2017_key_stage_2_English_grammar__punctuation_and_spelling_paper_1_questions.pdf</w:t>
              </w:r>
            </w:hyperlink>
          </w:p>
          <w:p w:rsidR="00C959AF" w:rsidRDefault="00C959AF" w:rsidP="00915CB5">
            <w:pPr>
              <w:rPr>
                <w:rFonts w:ascii="Comic Sans MS" w:hAnsi="Comic Sans MS"/>
              </w:rPr>
            </w:pPr>
          </w:p>
          <w:p w:rsidR="00C959AF" w:rsidRDefault="00C959AF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:rsidR="00C959AF" w:rsidRDefault="00C959AF" w:rsidP="00915CB5">
            <w:r>
              <w:rPr>
                <w:rFonts w:ascii="Comic Sans MS" w:hAnsi="Comic Sans MS"/>
              </w:rPr>
              <w:t xml:space="preserve">Read text </w:t>
            </w:r>
            <w:hyperlink r:id="rId22" w:history="1">
              <w:r>
                <w:rPr>
                  <w:rStyle w:val="Hyperlink"/>
                </w:rPr>
                <w:t>https://mathsmadeeasy.co.uk/wp-content/uploads/2017/10/KS2-SAT-2009-English-reading-booklet.pdf</w:t>
              </w:r>
            </w:hyperlink>
          </w:p>
          <w:p w:rsidR="00C959AF" w:rsidRPr="00C959AF" w:rsidRDefault="00C959AF" w:rsidP="00915CB5">
            <w:pPr>
              <w:rPr>
                <w:rFonts w:ascii="Comic Sans MS" w:hAnsi="Comic Sans MS"/>
              </w:rPr>
            </w:pPr>
            <w:r w:rsidRPr="00C959AF">
              <w:rPr>
                <w:rFonts w:ascii="Comic Sans MS" w:hAnsi="Comic Sans MS"/>
              </w:rPr>
              <w:t>Answer questions</w:t>
            </w:r>
            <w:r>
              <w:rPr>
                <w:rFonts w:ascii="Comic Sans MS" w:hAnsi="Comic Sans MS"/>
              </w:rPr>
              <w:t xml:space="preserve"> from page 9</w:t>
            </w:r>
            <w:r w:rsidR="00F26BB2">
              <w:rPr>
                <w:rFonts w:ascii="Comic Sans MS" w:hAnsi="Comic Sans MS"/>
              </w:rPr>
              <w:t>-13</w:t>
            </w:r>
            <w:r>
              <w:rPr>
                <w:rFonts w:ascii="Comic Sans MS" w:hAnsi="Comic Sans MS"/>
              </w:rPr>
              <w:t xml:space="preserve"> </w:t>
            </w:r>
            <w:hyperlink r:id="rId23" w:history="1">
              <w:r>
                <w:rPr>
                  <w:rStyle w:val="Hyperlink"/>
                </w:rPr>
                <w:t>https://mathsmadeeasy.co.uk/wp-content/uploads/2017/10/KS2-SAT-2009-English-reading-answer-booklet-2.pdf</w:t>
              </w:r>
            </w:hyperlink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</w:tbl>
    <w:p w:rsidR="00FC57ED" w:rsidRPr="00926AEE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</w:p>
    <w:p w:rsidR="00915CB5" w:rsidRPr="00926AEE" w:rsidRDefault="00915CB5">
      <w:pPr>
        <w:rPr>
          <w:rFonts w:ascii="Comic Sans MS" w:hAnsi="Comic Sans MS"/>
        </w:rPr>
      </w:pPr>
    </w:p>
    <w:p w:rsidR="00873A16" w:rsidRDefault="00873A16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Pr="00926AEE" w:rsidRDefault="007E1589">
      <w:pPr>
        <w:rPr>
          <w:rFonts w:ascii="Comic Sans MS" w:hAnsi="Comic Sans MS"/>
        </w:rPr>
      </w:pPr>
    </w:p>
    <w:p w:rsidR="00873A16" w:rsidRPr="00926AEE" w:rsidRDefault="00873A16">
      <w:pPr>
        <w:rPr>
          <w:rFonts w:ascii="Comic Sans MS" w:hAnsi="Comic Sans MS"/>
        </w:rPr>
      </w:pPr>
    </w:p>
    <w:p w:rsidR="00873A16" w:rsidRPr="00926AEE" w:rsidRDefault="00873A16" w:rsidP="00873A16">
      <w:pPr>
        <w:rPr>
          <w:rFonts w:ascii="Comic Sans MS" w:hAnsi="Comic Sans MS"/>
          <w:noProof/>
        </w:rPr>
      </w:pPr>
      <w:r w:rsidRPr="00926AEE">
        <w:rPr>
          <w:rFonts w:ascii="Comic Sans MS" w:hAnsi="Comic Sans MS"/>
          <w:b/>
          <w:noProof/>
        </w:rPr>
        <w:drawing>
          <wp:anchor distT="0" distB="0" distL="114300" distR="114300" simplePos="0" relativeHeight="251660288" behindDoc="0" locked="0" layoutInCell="1" allowOverlap="1" wp14:anchorId="03E5133B" wp14:editId="061F73B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A16" w:rsidRPr="00926AEE" w:rsidRDefault="00873A16" w:rsidP="00873A16">
      <w:pPr>
        <w:jc w:val="center"/>
        <w:rPr>
          <w:rFonts w:ascii="Comic Sans MS" w:hAnsi="Comic Sans MS"/>
          <w:b/>
          <w:sz w:val="36"/>
          <w:szCs w:val="36"/>
        </w:rPr>
      </w:pPr>
      <w:r w:rsidRPr="00926AEE">
        <w:rPr>
          <w:rFonts w:ascii="Comic Sans MS" w:hAnsi="Comic Sans MS"/>
          <w:b/>
          <w:sz w:val="36"/>
          <w:szCs w:val="36"/>
        </w:rPr>
        <w:t xml:space="preserve">Learning Activities </w:t>
      </w:r>
    </w:p>
    <w:p w:rsidR="00873A16" w:rsidRPr="00926AEE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 w:rsidRPr="00926AEE">
        <w:rPr>
          <w:rFonts w:ascii="Comic Sans MS" w:hAnsi="Comic Sans MS"/>
          <w:b/>
          <w:sz w:val="36"/>
          <w:szCs w:val="36"/>
        </w:rPr>
        <w:t xml:space="preserve">Year </w:t>
      </w:r>
      <w:r w:rsidRPr="00926AEE">
        <w:rPr>
          <w:rFonts w:ascii="Comic Sans MS" w:hAnsi="Comic Sans MS"/>
          <w:sz w:val="36"/>
          <w:szCs w:val="36"/>
        </w:rPr>
        <w:t xml:space="preserve">   2019-20</w:t>
      </w:r>
    </w:p>
    <w:p w:rsidR="00873A16" w:rsidRPr="00926AEE" w:rsidRDefault="00873A16" w:rsidP="00873A16">
      <w:pPr>
        <w:rPr>
          <w:rFonts w:ascii="Comic Sans MS" w:hAnsi="Comic Sans MS"/>
          <w:i/>
        </w:rPr>
      </w:pPr>
    </w:p>
    <w:p w:rsidR="00873A16" w:rsidRPr="00926AEE" w:rsidRDefault="00915CB5" w:rsidP="00873A16">
      <w:pPr>
        <w:jc w:val="center"/>
        <w:rPr>
          <w:rFonts w:ascii="Comic Sans MS" w:hAnsi="Comic Sans MS"/>
          <w:b/>
          <w:sz w:val="28"/>
          <w:szCs w:val="28"/>
        </w:rPr>
      </w:pPr>
      <w:r w:rsidRPr="00926AEE">
        <w:rPr>
          <w:rFonts w:ascii="Comic Sans MS" w:hAnsi="Comic Sans MS"/>
          <w:b/>
          <w:sz w:val="28"/>
          <w:szCs w:val="28"/>
        </w:rPr>
        <w:t>Self-isolation</w:t>
      </w:r>
      <w:r w:rsidR="00873A16" w:rsidRPr="00926AEE">
        <w:rPr>
          <w:rFonts w:ascii="Comic Sans MS" w:hAnsi="Comic Sans MS"/>
          <w:b/>
          <w:sz w:val="28"/>
          <w:szCs w:val="28"/>
        </w:rPr>
        <w:t xml:space="preserve"> learning   </w:t>
      </w:r>
      <w:r w:rsidR="00873A16" w:rsidRPr="00926AEE">
        <w:rPr>
          <w:rFonts w:ascii="Comic Sans MS" w:hAnsi="Comic Sans MS"/>
          <w:b/>
          <w:color w:val="FF0000"/>
          <w:sz w:val="28"/>
          <w:szCs w:val="28"/>
        </w:rPr>
        <w:t xml:space="preserve">Week 2 </w:t>
      </w:r>
    </w:p>
    <w:tbl>
      <w:tblPr>
        <w:tblpPr w:leftFromText="180" w:rightFromText="180" w:vertAnchor="text" w:horzAnchor="margin" w:tblpXSpec="center" w:tblpY="230"/>
        <w:tblW w:w="13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1"/>
        <w:gridCol w:w="10301"/>
        <w:gridCol w:w="1658"/>
      </w:tblGrid>
      <w:tr w:rsidR="00873A16" w:rsidRPr="00926AEE" w:rsidTr="00926AEE">
        <w:trPr>
          <w:trHeight w:val="359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  <w:tc>
          <w:tcPr>
            <w:tcW w:w="10301" w:type="dxa"/>
          </w:tcPr>
          <w:p w:rsidR="00873A16" w:rsidRPr="00926AEE" w:rsidRDefault="00873A16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873A16" w:rsidRPr="00926AEE" w:rsidRDefault="00873A16" w:rsidP="00915C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58" w:type="dxa"/>
          </w:tcPr>
          <w:p w:rsidR="00873A16" w:rsidRPr="00926AEE" w:rsidRDefault="00873A16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873A16" w:rsidRPr="00926AEE" w:rsidTr="00926AEE">
        <w:trPr>
          <w:trHeight w:val="920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Monday</w:t>
            </w:r>
          </w:p>
        </w:tc>
        <w:tc>
          <w:tcPr>
            <w:tcW w:w="10301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Maths – complete reasoning paper (answers available on website)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24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https://mathsmadeeasy.co.uk/wp-content/uploads/2018/05/ks2-reasoning-3-1.pdf</w:t>
              </w:r>
            </w:hyperlink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Writing</w:t>
            </w:r>
          </w:p>
          <w:p w:rsidR="00926AEE" w:rsidRPr="00926AEE" w:rsidRDefault="00BA78FB" w:rsidP="00915CB5">
            <w:pPr>
              <w:rPr>
                <w:rFonts w:ascii="Comic Sans MS" w:hAnsi="Comic Sans MS"/>
              </w:rPr>
            </w:pPr>
            <w:hyperlink r:id="rId25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https://mathsmadeeasy.co.uk/wp-content/uploads/2017/10/KS2-SAT-2009-English-Writing-Longer-Instructions.pdf</w:t>
              </w:r>
            </w:hyperlink>
          </w:p>
          <w:p w:rsidR="00873A16" w:rsidRDefault="00873A16" w:rsidP="00915CB5">
            <w:pPr>
              <w:rPr>
                <w:rFonts w:ascii="Comic Sans MS" w:hAnsi="Comic Sans MS"/>
              </w:rPr>
            </w:pPr>
          </w:p>
          <w:p w:rsidR="00F26BB2" w:rsidRDefault="00F26BB2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:rsidR="00F26BB2" w:rsidRPr="00926AEE" w:rsidRDefault="00F26BB2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</w:t>
            </w:r>
            <w:hyperlink r:id="rId26" w:history="1">
              <w:r>
                <w:rPr>
                  <w:rStyle w:val="Hyperlink"/>
                </w:rPr>
                <w:t>https://mathsmadeeasy.co.uk/wp-content/uploads/2017/10/KS2-SAT-2009-English-reading-booklet-2.pdf</w:t>
              </w:r>
            </w:hyperlink>
          </w:p>
          <w:p w:rsidR="00F26BB2" w:rsidRPr="00C959AF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Answer questions to page 1-8 </w:t>
            </w:r>
            <w:hyperlink r:id="rId27" w:history="1">
              <w:r>
                <w:rPr>
                  <w:rStyle w:val="Hyperlink"/>
                </w:rPr>
                <w:t>https://mathsmadeeasy.co.uk/wp-content/uploads/2017/10/KS2-SAT-2009-English-reading-answer-booklet-2.pdf</w:t>
              </w:r>
            </w:hyperlink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873A16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873A16" w:rsidRPr="00926AEE" w:rsidTr="00926AEE">
        <w:trPr>
          <w:trHeight w:val="1684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Tuesday</w:t>
            </w:r>
          </w:p>
        </w:tc>
        <w:tc>
          <w:tcPr>
            <w:tcW w:w="10301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Maths – complete arithmetic paper (answers available on website)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28" w:history="1">
              <w:r w:rsidR="00790428" w:rsidRPr="00926AEE">
                <w:rPr>
                  <w:rStyle w:val="Hyperlink"/>
                  <w:rFonts w:ascii="Comic Sans MS" w:hAnsi="Comic Sans MS"/>
                </w:rPr>
                <w:t>https://mathsmadeeasy.co.uk/wp-content/uploads/2017/10/ks2-arithmetic-1-2.pdf</w:t>
              </w:r>
            </w:hyperlink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C06BF" w:rsidP="00915CB5">
            <w:pPr>
              <w:rPr>
                <w:rFonts w:ascii="Comic Sans MS" w:hAnsi="Comic Sans MS"/>
              </w:rPr>
            </w:pPr>
            <w:proofErr w:type="spellStart"/>
            <w:r w:rsidRPr="00926AEE">
              <w:rPr>
                <w:rFonts w:ascii="Comic Sans MS" w:hAnsi="Comic Sans MS"/>
              </w:rPr>
              <w:t>GPaS</w:t>
            </w:r>
            <w:proofErr w:type="spellEnd"/>
          </w:p>
          <w:p w:rsidR="008C06BF" w:rsidRDefault="00BA78FB" w:rsidP="00915CB5">
            <w:pPr>
              <w:rPr>
                <w:rFonts w:ascii="Comic Sans MS" w:hAnsi="Comic Sans MS"/>
              </w:rPr>
            </w:pPr>
            <w:hyperlink r:id="rId29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https://cdn.oxfordowl.co.uk/2017/03/30/09/50/40/516/2745613_Grammar_Unit_A.pdf</w:t>
              </w:r>
            </w:hyperlink>
          </w:p>
          <w:p w:rsidR="00F26BB2" w:rsidRDefault="00F26BB2" w:rsidP="00915CB5">
            <w:pPr>
              <w:rPr>
                <w:rFonts w:ascii="Comic Sans MS" w:hAnsi="Comic Sans MS"/>
              </w:rPr>
            </w:pPr>
          </w:p>
          <w:p w:rsidR="00F26BB2" w:rsidRDefault="00F26BB2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:rsidR="00F26BB2" w:rsidRPr="00926AEE" w:rsidRDefault="00F26BB2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Space Tourism </w:t>
            </w:r>
            <w:hyperlink r:id="rId30" w:history="1">
              <w:r>
                <w:rPr>
                  <w:rStyle w:val="Hyperlink"/>
                </w:rPr>
                <w:t>https://mathsmadeeasy.co.uk/wp-content/uploads/2017/10/Sample_ks2_Englishreading_readingbooklet.pdf</w:t>
              </w:r>
            </w:hyperlink>
          </w:p>
          <w:p w:rsidR="00873A16" w:rsidRPr="00926AEE" w:rsidRDefault="00F26BB2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Answer questions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4-8 </w:t>
            </w:r>
            <w:r>
              <w:t xml:space="preserve"> </w:t>
            </w:r>
            <w:hyperlink r:id="rId31" w:history="1">
              <w:r>
                <w:rPr>
                  <w:rStyle w:val="Hyperlink"/>
                </w:rPr>
                <w:t>https://mathsmadeeasy.co.uk/wp-content/uploads/2017/10/Sample_ks2_Englishreading_readinganswerbooklet.pdf</w:t>
              </w:r>
            </w:hyperlink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873A16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873A16" w:rsidRPr="00926AEE" w:rsidTr="00926AEE">
        <w:trPr>
          <w:trHeight w:val="1166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lastRenderedPageBreak/>
              <w:t>Wednesday</w:t>
            </w:r>
          </w:p>
        </w:tc>
        <w:tc>
          <w:tcPr>
            <w:tcW w:w="10301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Maths – complete </w:t>
            </w:r>
            <w:r w:rsidR="008C06BF" w:rsidRPr="00926AEE">
              <w:rPr>
                <w:rFonts w:ascii="Comic Sans MS" w:hAnsi="Comic Sans MS"/>
              </w:rPr>
              <w:t xml:space="preserve">reasoning </w:t>
            </w:r>
            <w:r w:rsidRPr="00926AEE">
              <w:rPr>
                <w:rFonts w:ascii="Comic Sans MS" w:hAnsi="Comic Sans MS"/>
              </w:rPr>
              <w:t xml:space="preserve"> paper (answers available on website)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32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https://mathsmadeeasy.co.uk/wp-content/uploads/2018/05/ks2-reasoning-2-2.pdf</w:t>
              </w:r>
            </w:hyperlink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Writing</w:t>
            </w:r>
          </w:p>
          <w:p w:rsidR="00926AEE" w:rsidRDefault="00BA78FB" w:rsidP="00915CB5">
            <w:pPr>
              <w:rPr>
                <w:rFonts w:ascii="Comic Sans MS" w:hAnsi="Comic Sans MS"/>
              </w:rPr>
            </w:pPr>
            <w:hyperlink r:id="rId33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https://mathsmadeeasy.co.uk/wp-content/uploads/2017/10/KS2-SAT-2009-English-Shorter-writing-and-spelling.pdf</w:t>
              </w:r>
            </w:hyperlink>
          </w:p>
          <w:p w:rsidR="00F26BB2" w:rsidRDefault="00F26BB2" w:rsidP="00915CB5">
            <w:pPr>
              <w:rPr>
                <w:rFonts w:ascii="Comic Sans MS" w:hAnsi="Comic Sans MS"/>
              </w:rPr>
            </w:pPr>
          </w:p>
          <w:p w:rsidR="00F26BB2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:rsidR="00F26BB2" w:rsidRPr="00926AEE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Giants </w:t>
            </w:r>
            <w:hyperlink r:id="rId34" w:history="1">
              <w:r>
                <w:rPr>
                  <w:rStyle w:val="Hyperlink"/>
                </w:rPr>
                <w:t>https://mathsmadeeasy.co.uk/wp-content/uploads/2017/10/Sample_ks2_Englishreading_readingbooklet.pdf</w:t>
              </w:r>
            </w:hyperlink>
          </w:p>
          <w:p w:rsidR="00F26BB2" w:rsidRPr="00926AEE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Answer questions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9-11 </w:t>
            </w:r>
            <w:r>
              <w:t xml:space="preserve"> </w:t>
            </w:r>
            <w:hyperlink r:id="rId35" w:history="1">
              <w:r>
                <w:rPr>
                  <w:rStyle w:val="Hyperlink"/>
                </w:rPr>
                <w:t>https://mathsmadeeasy.co.uk/wp-content/uploads/2017/10/Sample_ks2_Englishreading_readinganswerbooklet.pdf</w:t>
              </w:r>
            </w:hyperlink>
          </w:p>
          <w:p w:rsidR="00F26BB2" w:rsidRPr="00926AEE" w:rsidRDefault="00F26BB2" w:rsidP="00915CB5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1658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873A16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</w:tr>
      <w:tr w:rsidR="00873A16" w:rsidRPr="00926AEE" w:rsidTr="00926AEE">
        <w:trPr>
          <w:trHeight w:val="763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Thursday</w:t>
            </w:r>
          </w:p>
        </w:tc>
        <w:tc>
          <w:tcPr>
            <w:tcW w:w="10301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Maths – complete </w:t>
            </w:r>
            <w:r w:rsidR="008C06BF" w:rsidRPr="00926AEE">
              <w:rPr>
                <w:rFonts w:ascii="Comic Sans MS" w:hAnsi="Comic Sans MS"/>
              </w:rPr>
              <w:t>reasoning</w:t>
            </w:r>
            <w:r w:rsidRPr="00926AEE">
              <w:rPr>
                <w:rFonts w:ascii="Comic Sans MS" w:hAnsi="Comic Sans MS"/>
              </w:rPr>
              <w:t xml:space="preserve"> paper (answers available on website)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36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https://mathsmadeeasy.co.uk/wp-content/uploads/2018/05/ks2-reasoning-3-2.pdf</w:t>
              </w:r>
            </w:hyperlink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proofErr w:type="spellStart"/>
            <w:r w:rsidRPr="00926AEE">
              <w:rPr>
                <w:rFonts w:ascii="Comic Sans MS" w:hAnsi="Comic Sans MS"/>
              </w:rPr>
              <w:t>GPaS</w:t>
            </w:r>
            <w:proofErr w:type="spellEnd"/>
          </w:p>
          <w:p w:rsidR="00926AEE" w:rsidRDefault="00BA78FB" w:rsidP="00915CB5">
            <w:pPr>
              <w:rPr>
                <w:rFonts w:ascii="Comic Sans MS" w:hAnsi="Comic Sans MS"/>
              </w:rPr>
            </w:pPr>
            <w:hyperlink r:id="rId37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https://cdn.oxfordowl.co.uk/2017/03/30/09/51/18/20/2745613_Grammar_Unit_B.pdf</w:t>
              </w:r>
            </w:hyperlink>
          </w:p>
          <w:p w:rsidR="00F26BB2" w:rsidRDefault="00F26BB2" w:rsidP="00915CB5">
            <w:pPr>
              <w:rPr>
                <w:rFonts w:ascii="Comic Sans MS" w:hAnsi="Comic Sans MS"/>
              </w:rPr>
            </w:pPr>
          </w:p>
          <w:p w:rsidR="00F26BB2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:rsidR="00F26BB2" w:rsidRDefault="00F26BB2" w:rsidP="00F26BB2">
            <w:r>
              <w:rPr>
                <w:rFonts w:ascii="Comic Sans MS" w:hAnsi="Comic Sans MS"/>
              </w:rPr>
              <w:t xml:space="preserve">Read Lost World </w:t>
            </w:r>
            <w:hyperlink r:id="rId38" w:history="1">
              <w:r>
                <w:rPr>
                  <w:rStyle w:val="Hyperlink"/>
                </w:rPr>
                <w:t>https://mathsmadeeasy.co.uk/wp-content/uploads/2017/10/Sample_ks2_Englishreading_readingbooklet.pdf</w:t>
              </w:r>
            </w:hyperlink>
          </w:p>
          <w:p w:rsidR="00F26BB2" w:rsidRPr="00926AEE" w:rsidRDefault="00F26BB2" w:rsidP="00F26B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Answer questions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12-17 </w:t>
            </w:r>
            <w:r>
              <w:t xml:space="preserve"> </w:t>
            </w:r>
            <w:hyperlink r:id="rId39" w:history="1">
              <w:r>
                <w:rPr>
                  <w:rStyle w:val="Hyperlink"/>
                </w:rPr>
                <w:t>https://mathsmadeeasy.co.uk/wp-content/uploads/2017/10/Sample_ks2_Englishreading_readinganswerbooklet.pdf</w:t>
              </w:r>
            </w:hyperlink>
          </w:p>
          <w:p w:rsidR="00F26BB2" w:rsidRPr="00926AEE" w:rsidRDefault="00F26BB2" w:rsidP="00F26BB2">
            <w:pPr>
              <w:rPr>
                <w:rFonts w:ascii="Comic Sans MS" w:hAnsi="Comic Sans MS"/>
              </w:rPr>
            </w:pPr>
          </w:p>
          <w:p w:rsidR="00F26BB2" w:rsidRPr="00926AEE" w:rsidRDefault="00F26BB2" w:rsidP="00915CB5">
            <w:pPr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873A16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</w:tr>
      <w:tr w:rsidR="00873A16" w:rsidRPr="00926AEE" w:rsidTr="00926AEE">
        <w:trPr>
          <w:trHeight w:val="1302"/>
        </w:trPr>
        <w:tc>
          <w:tcPr>
            <w:tcW w:w="1501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10301" w:type="dxa"/>
          </w:tcPr>
          <w:p w:rsidR="00790428" w:rsidRPr="00926AEE" w:rsidRDefault="00790428" w:rsidP="00790428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Maths – complete arithmetic paper (answers available on website)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40" w:history="1">
              <w:r w:rsidR="008C06BF" w:rsidRPr="00926AEE">
                <w:rPr>
                  <w:rStyle w:val="Hyperlink"/>
                  <w:rFonts w:ascii="Comic Sans MS" w:hAnsi="Comic Sans MS"/>
                </w:rPr>
                <w:t>https://mathsmadeeasy.co.uk/wp-content/uploads/2017/10/2016_ks2_mathematics_paper1_arithmetic_PDFA.pdf</w:t>
              </w:r>
            </w:hyperlink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</w:p>
          <w:p w:rsidR="00926AEE" w:rsidRPr="00926AEE" w:rsidRDefault="00926AEE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Writing</w:t>
            </w:r>
          </w:p>
          <w:p w:rsidR="00873A16" w:rsidRPr="00926AEE" w:rsidRDefault="00BA78FB" w:rsidP="00915CB5">
            <w:pPr>
              <w:rPr>
                <w:rFonts w:ascii="Comic Sans MS" w:hAnsi="Comic Sans MS"/>
              </w:rPr>
            </w:pPr>
            <w:hyperlink r:id="rId41" w:history="1">
              <w:r w:rsidR="00926AEE" w:rsidRPr="00926AEE">
                <w:rPr>
                  <w:rStyle w:val="Hyperlink"/>
                  <w:rFonts w:ascii="Comic Sans MS" w:hAnsi="Comic Sans MS"/>
                </w:rPr>
                <w:t>https://mathsmadeeasy.co.uk/wp-content/uploads/2017/10/KS2-SAT-2008-English-Writing-Longer-Instructions.pdf</w:t>
              </w:r>
            </w:hyperlink>
          </w:p>
          <w:p w:rsidR="00F26BB2" w:rsidRPr="00926AEE" w:rsidRDefault="00F26BB2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:rsidR="00926AEE" w:rsidRDefault="00926AEE" w:rsidP="00926AEE">
            <w:pPr>
              <w:rPr>
                <w:rFonts w:ascii="Comic Sans MS" w:hAnsi="Comic Sans MS"/>
              </w:rPr>
            </w:pPr>
          </w:p>
          <w:p w:rsidR="00873A16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  <w:p w:rsidR="00873A16" w:rsidRPr="00926AEE" w:rsidRDefault="00873A16" w:rsidP="00915CB5">
            <w:pPr>
              <w:rPr>
                <w:rFonts w:ascii="Comic Sans MS" w:hAnsi="Comic Sans MS"/>
              </w:rPr>
            </w:pPr>
          </w:p>
        </w:tc>
      </w:tr>
    </w:tbl>
    <w:p w:rsidR="00873A16" w:rsidRDefault="00873A16"/>
    <w:p w:rsidR="00926AEE" w:rsidRDefault="00926AEE"/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7E1589" w:rsidRDefault="007E1589">
      <w:pPr>
        <w:rPr>
          <w:rFonts w:ascii="Comic Sans MS" w:hAnsi="Comic Sans MS"/>
        </w:rPr>
      </w:pPr>
    </w:p>
    <w:p w:rsidR="00926AEE" w:rsidRDefault="00926AEE">
      <w:pPr>
        <w:rPr>
          <w:rFonts w:ascii="Comic Sans MS" w:hAnsi="Comic Sans MS"/>
        </w:rPr>
      </w:pPr>
      <w:r w:rsidRPr="00926AEE">
        <w:rPr>
          <w:rFonts w:ascii="Comic Sans MS" w:hAnsi="Comic Sans MS"/>
        </w:rPr>
        <w:t>In addition to these tasks, we would like you to produce something creative! Choose one thing, two things.</w:t>
      </w:r>
      <w:r>
        <w:rPr>
          <w:rFonts w:ascii="Comic Sans MS" w:hAnsi="Comic Sans MS"/>
        </w:rPr>
        <w:t>.</w:t>
      </w:r>
      <w:r w:rsidRPr="00926AEE">
        <w:rPr>
          <w:rFonts w:ascii="Comic Sans MS" w:hAnsi="Comic Sans MS"/>
        </w:rPr>
        <w:t>. all the things from the list below if you fancy:</w:t>
      </w:r>
    </w:p>
    <w:p w:rsidR="00926AEE" w:rsidRPr="00926AEE" w:rsidRDefault="00926AEE">
      <w:pPr>
        <w:rPr>
          <w:rFonts w:ascii="Comic Sans MS" w:hAnsi="Comic Sans MS"/>
        </w:rPr>
      </w:pP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Create a </w:t>
      </w:r>
      <w:proofErr w:type="spellStart"/>
      <w:r>
        <w:rPr>
          <w:rFonts w:ascii="Comic Sans MS" w:hAnsi="Comic Sans MS"/>
        </w:rPr>
        <w:t>factfile</w:t>
      </w:r>
      <w:proofErr w:type="spellEnd"/>
      <w:r>
        <w:rPr>
          <w:rFonts w:ascii="Comic Sans MS" w:hAnsi="Comic Sans MS"/>
        </w:rPr>
        <w:t xml:space="preserve"> about France</w:t>
      </w: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children’s book about an inventor of your choice</w:t>
      </w: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Create an orang-utan (sketch, paint, junk model </w:t>
      </w:r>
      <w:proofErr w:type="spellStart"/>
      <w:r>
        <w:rPr>
          <w:rFonts w:ascii="Comic Sans MS" w:hAnsi="Comic Sans MS"/>
        </w:rPr>
        <w:t>etc</w:t>
      </w:r>
      <w:proofErr w:type="spellEnd"/>
      <w:r>
        <w:rPr>
          <w:rFonts w:ascii="Comic Sans MS" w:hAnsi="Comic Sans MS"/>
        </w:rPr>
        <w:t>)</w:t>
      </w: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Research a recipe from a different country and cook it!</w:t>
      </w: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workout routine to use in PE lesson</w:t>
      </w:r>
    </w:p>
    <w:p w:rsidR="00926AEE" w:rsidRDefault="00926AEE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Create a memory book about your time at </w:t>
      </w:r>
      <w:proofErr w:type="spellStart"/>
      <w:r>
        <w:rPr>
          <w:rFonts w:ascii="Comic Sans MS" w:hAnsi="Comic Sans MS"/>
        </w:rPr>
        <w:t>Swingate</w:t>
      </w:r>
      <w:proofErr w:type="spellEnd"/>
    </w:p>
    <w:p w:rsidR="00C959AF" w:rsidRPr="00926AEE" w:rsidRDefault="00C959AF" w:rsidP="00926AE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game on Scratch (</w:t>
      </w:r>
      <w:hyperlink r:id="rId42" w:history="1">
        <w:r>
          <w:rPr>
            <w:rStyle w:val="Hyperlink"/>
          </w:rPr>
          <w:t>https://scratch.mit.edu/</w:t>
        </w:r>
      </w:hyperlink>
      <w:r>
        <w:t>)</w:t>
      </w:r>
    </w:p>
    <w:sectPr w:rsidR="00C959AF" w:rsidRPr="00926AEE" w:rsidSect="007E1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837CA"/>
    <w:multiLevelType w:val="hybridMultilevel"/>
    <w:tmpl w:val="DBBAF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3D2BC4"/>
    <w:rsid w:val="0040388B"/>
    <w:rsid w:val="00790428"/>
    <w:rsid w:val="007E1589"/>
    <w:rsid w:val="00873A16"/>
    <w:rsid w:val="00883E9A"/>
    <w:rsid w:val="008C06BF"/>
    <w:rsid w:val="00915CB5"/>
    <w:rsid w:val="00926AEE"/>
    <w:rsid w:val="00A877C4"/>
    <w:rsid w:val="00A91169"/>
    <w:rsid w:val="00BA78FB"/>
    <w:rsid w:val="00C959AF"/>
    <w:rsid w:val="00CD2E69"/>
    <w:rsid w:val="00F26BB2"/>
    <w:rsid w:val="00F412D3"/>
    <w:rsid w:val="00FC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915CB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6AE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38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madeeasy.co.uk/wp-content/uploads/2017/10/Sample_ks2_mathematics_paper1_arithmetic.pdf" TargetMode="External"/><Relationship Id="rId13" Type="http://schemas.openxmlformats.org/officeDocument/2006/relationships/hyperlink" Target="https://mathsmadeeasy.co.uk/wp-content/uploads/2017/10/KS2-SAT-2010-English-Writing-Longer-Instructions.pdf" TargetMode="External"/><Relationship Id="rId18" Type="http://schemas.openxmlformats.org/officeDocument/2006/relationships/hyperlink" Target="https://cdn.oxfordowl.co.uk/2017/03/30/09/56/33/541/2742346_Comprehension_B.pdf" TargetMode="External"/><Relationship Id="rId26" Type="http://schemas.openxmlformats.org/officeDocument/2006/relationships/hyperlink" Target="https://mathsmadeeasy.co.uk/wp-content/uploads/2017/10/KS2-SAT-2009-English-reading-booklet-2.pdf" TargetMode="External"/><Relationship Id="rId39" Type="http://schemas.openxmlformats.org/officeDocument/2006/relationships/hyperlink" Target="https://mathsmadeeasy.co.uk/wp-content/uploads/2017/10/Sample_ks2_Englishreading_readinganswerbooklet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athsmadeeasy.co.uk/wp-content/uploads/2017/10/STA177733e_2017_key_stage_2_English_grammar__punctuation_and_spelling_paper_1_questions.pdf" TargetMode="External"/><Relationship Id="rId34" Type="http://schemas.openxmlformats.org/officeDocument/2006/relationships/hyperlink" Target="https://mathsmadeeasy.co.uk/wp-content/uploads/2017/10/Sample_ks2_Englishreading_readingbooklet.pdf" TargetMode="External"/><Relationship Id="rId42" Type="http://schemas.openxmlformats.org/officeDocument/2006/relationships/hyperlink" Target="https://scratch.mit.edu/" TargetMode="External"/><Relationship Id="rId7" Type="http://schemas.openxmlformats.org/officeDocument/2006/relationships/hyperlink" Target="https://www.oxfordowl.co.uk/for-home/school-year/free-sats-skills-worksheets" TargetMode="External"/><Relationship Id="rId12" Type="http://schemas.openxmlformats.org/officeDocument/2006/relationships/hyperlink" Target="https://cdn.oxfordowl.co.uk/2017/03/30/09/43/48/564/2749604_Reading_Comp_B.pdf" TargetMode="External"/><Relationship Id="rId17" Type="http://schemas.openxmlformats.org/officeDocument/2006/relationships/hyperlink" Target="https://mathsmadeeasy.co.uk/wp-content/uploads/2017/10/ks2-arithmetic-1-1.pdf" TargetMode="External"/><Relationship Id="rId25" Type="http://schemas.openxmlformats.org/officeDocument/2006/relationships/hyperlink" Target="https://mathsmadeeasy.co.uk/wp-content/uploads/2017/10/KS2-SAT-2009-English-Writing-Longer-Instructions.pdf" TargetMode="External"/><Relationship Id="rId33" Type="http://schemas.openxmlformats.org/officeDocument/2006/relationships/hyperlink" Target="https://mathsmadeeasy.co.uk/wp-content/uploads/2017/10/KS2-SAT-2009-English-Shorter-writing-and-spelling.pdf" TargetMode="External"/><Relationship Id="rId38" Type="http://schemas.openxmlformats.org/officeDocument/2006/relationships/hyperlink" Target="https://mathsmadeeasy.co.uk/wp-content/uploads/2017/10/Sample_ks2_Englishreading_readingbooklet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thsmadeeasy.co.uk/wp-content/uploads/2017/10/2016_ks2_EnglishGPS_paper1_questions_PDFA.pdf" TargetMode="External"/><Relationship Id="rId20" Type="http://schemas.openxmlformats.org/officeDocument/2006/relationships/hyperlink" Target="https://mathsmadeeasy.co.uk/wp-content/uploads/2017/10/ks2-reasoning-2-1.pdf" TargetMode="External"/><Relationship Id="rId29" Type="http://schemas.openxmlformats.org/officeDocument/2006/relationships/hyperlink" Target="https://cdn.oxfordowl.co.uk/2017/03/30/09/50/40/516/2745613_Grammar_Unit_A.pdf" TargetMode="External"/><Relationship Id="rId41" Type="http://schemas.openxmlformats.org/officeDocument/2006/relationships/hyperlink" Target="https://mathsmadeeasy.co.uk/wp-content/uploads/2017/10/KS2-SAT-2008-English-Writing-Longer-Instruction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athsmadeeasy.co.uk/ks2-revision/ks2-sats-papers/" TargetMode="External"/><Relationship Id="rId11" Type="http://schemas.openxmlformats.org/officeDocument/2006/relationships/hyperlink" Target="https://mathsmadeeasy.co.uk/wp-content/uploads/2017/10/Sample_ks2_mathematics_paper2_reasoning.pdf" TargetMode="External"/><Relationship Id="rId24" Type="http://schemas.openxmlformats.org/officeDocument/2006/relationships/hyperlink" Target="https://mathsmadeeasy.co.uk/wp-content/uploads/2018/05/ks2-reasoning-3-1.pdf" TargetMode="External"/><Relationship Id="rId32" Type="http://schemas.openxmlformats.org/officeDocument/2006/relationships/hyperlink" Target="https://mathsmadeeasy.co.uk/wp-content/uploads/2018/05/ks2-reasoning-2-2.pdf" TargetMode="External"/><Relationship Id="rId37" Type="http://schemas.openxmlformats.org/officeDocument/2006/relationships/hyperlink" Target="https://cdn.oxfordowl.co.uk/2017/03/30/09/51/18/20/2745613_Grammar_Unit_B.pdf" TargetMode="External"/><Relationship Id="rId40" Type="http://schemas.openxmlformats.org/officeDocument/2006/relationships/hyperlink" Target="https://mathsmadeeasy.co.uk/wp-content/uploads/2017/10/2016_ks2_mathematics_paper1_arithmetic_PDFA.pdf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cdn.oxfordowl.co.uk/2017/03/30/09/55/54/971/2742346_Comprehension_A.pdf" TargetMode="External"/><Relationship Id="rId23" Type="http://schemas.openxmlformats.org/officeDocument/2006/relationships/hyperlink" Target="https://mathsmadeeasy.co.uk/wp-content/uploads/2017/10/KS2-SAT-2009-English-reading-answer-booklet-2.pdf" TargetMode="External"/><Relationship Id="rId28" Type="http://schemas.openxmlformats.org/officeDocument/2006/relationships/hyperlink" Target="https://mathsmadeeasy.co.uk/wp-content/uploads/2017/10/ks2-arithmetic-1-2.pdf" TargetMode="External"/><Relationship Id="rId36" Type="http://schemas.openxmlformats.org/officeDocument/2006/relationships/hyperlink" Target="https://mathsmadeeasy.co.uk/wp-content/uploads/2018/05/ks2-reasoning-3-2.pdf" TargetMode="External"/><Relationship Id="rId10" Type="http://schemas.openxmlformats.org/officeDocument/2006/relationships/hyperlink" Target="https://cdn.oxfordowl.co.uk/2017/03/30/09/42/41/727/2749604_Reading_Comp_A.pdf" TargetMode="External"/><Relationship Id="rId19" Type="http://schemas.openxmlformats.org/officeDocument/2006/relationships/hyperlink" Target="https://mathsmadeeasy.co.uk/wp-content/uploads/2017/10/KS2-SAT-2010-English-Shorter-writing-and-spelling.pdf" TargetMode="External"/><Relationship Id="rId31" Type="http://schemas.openxmlformats.org/officeDocument/2006/relationships/hyperlink" Target="https://mathsmadeeasy.co.uk/wp-content/uploads/2017/10/Sample_ks2_Englishreading_readinganswerbooklet.pdf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athsmadeeasy.co.uk/wp-content/uploads/2017/10/Sample_ks2_EnglishGPS_paper1_questions.pdf" TargetMode="External"/><Relationship Id="rId14" Type="http://schemas.openxmlformats.org/officeDocument/2006/relationships/hyperlink" Target="https://mathsmadeeasy.co.uk/wp-content/uploads/2017/10/Sample_ks2_mathematics_paper3_reasoning.pdf" TargetMode="External"/><Relationship Id="rId22" Type="http://schemas.openxmlformats.org/officeDocument/2006/relationships/hyperlink" Target="https://mathsmadeeasy.co.uk/wp-content/uploads/2017/10/KS2-SAT-2009-English-reading-booklet.pdf" TargetMode="External"/><Relationship Id="rId27" Type="http://schemas.openxmlformats.org/officeDocument/2006/relationships/hyperlink" Target="https://mathsmadeeasy.co.uk/wp-content/uploads/2017/10/KS2-SAT-2009-English-reading-answer-booklet-2.pdf" TargetMode="External"/><Relationship Id="rId30" Type="http://schemas.openxmlformats.org/officeDocument/2006/relationships/hyperlink" Target="https://mathsmadeeasy.co.uk/wp-content/uploads/2017/10/Sample_ks2_Englishreading_readingbooklet.pdf" TargetMode="External"/><Relationship Id="rId35" Type="http://schemas.openxmlformats.org/officeDocument/2006/relationships/hyperlink" Target="https://mathsmadeeasy.co.uk/wp-content/uploads/2017/10/Sample_ks2_Englishreading_readinganswerbooklet.pdf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8F87FA63</Template>
  <TotalTime>2</TotalTime>
  <Pages>6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9734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AWilliams</cp:lastModifiedBy>
  <cp:revision>3</cp:revision>
  <cp:lastPrinted>2020-03-16T16:59:00Z</cp:lastPrinted>
  <dcterms:created xsi:type="dcterms:W3CDTF">2020-03-16T17:00:00Z</dcterms:created>
  <dcterms:modified xsi:type="dcterms:W3CDTF">2020-03-18T16:02:00Z</dcterms:modified>
</cp:coreProperties>
</file>