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D8E" w:rsidRDefault="00004B52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3120887</wp:posOffset>
            </wp:positionH>
            <wp:positionV relativeFrom="paragraph">
              <wp:posOffset>337654</wp:posOffset>
            </wp:positionV>
            <wp:extent cx="3498215" cy="1523365"/>
            <wp:effectExtent l="0" t="0" r="6985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8215" cy="1523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-278296</wp:posOffset>
            </wp:positionH>
            <wp:positionV relativeFrom="paragraph">
              <wp:posOffset>277936</wp:posOffset>
            </wp:positionV>
            <wp:extent cx="3514725" cy="151066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1510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75F">
        <w:rPr>
          <w:b/>
          <w:sz w:val="24"/>
          <w:u w:val="single"/>
        </w:rPr>
        <w:t>Monday Week 2</w:t>
      </w:r>
    </w:p>
    <w:p w:rsidR="000E675F" w:rsidRDefault="000E675F">
      <w:pPr>
        <w:rPr>
          <w:b/>
          <w:sz w:val="24"/>
          <w:u w:val="single"/>
        </w:rPr>
      </w:pPr>
    </w:p>
    <w:p w:rsidR="000E675F" w:rsidRDefault="00004B52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16510</wp:posOffset>
            </wp:positionV>
            <wp:extent cx="3856355" cy="1651635"/>
            <wp:effectExtent l="0" t="0" r="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6355" cy="1651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75F" w:rsidRDefault="000E675F">
      <w:pPr>
        <w:rPr>
          <w:b/>
          <w:sz w:val="24"/>
          <w:u w:val="single"/>
        </w:rPr>
      </w:pPr>
    </w:p>
    <w:p w:rsidR="000E675F" w:rsidRDefault="000E675F">
      <w:pPr>
        <w:rPr>
          <w:b/>
          <w:sz w:val="24"/>
          <w:u w:val="single"/>
        </w:rPr>
      </w:pPr>
    </w:p>
    <w:p w:rsidR="000E675F" w:rsidRDefault="000E675F">
      <w:pPr>
        <w:rPr>
          <w:b/>
          <w:sz w:val="24"/>
          <w:u w:val="single"/>
        </w:rPr>
      </w:pPr>
    </w:p>
    <w:p w:rsidR="000E675F" w:rsidRDefault="000E675F">
      <w:pPr>
        <w:rPr>
          <w:b/>
          <w:sz w:val="24"/>
          <w:u w:val="single"/>
        </w:rPr>
      </w:pPr>
    </w:p>
    <w:p w:rsidR="000E675F" w:rsidRDefault="000E675F">
      <w:pPr>
        <w:rPr>
          <w:b/>
          <w:sz w:val="24"/>
          <w:u w:val="single"/>
        </w:rPr>
      </w:pPr>
    </w:p>
    <w:p w:rsidR="000E675F" w:rsidRDefault="00004B52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189920</wp:posOffset>
            </wp:positionV>
            <wp:extent cx="3364865" cy="3438525"/>
            <wp:effectExtent l="0" t="0" r="698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86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297705</wp:posOffset>
            </wp:positionH>
            <wp:positionV relativeFrom="paragraph">
              <wp:posOffset>2477383</wp:posOffset>
            </wp:positionV>
            <wp:extent cx="3319670" cy="3349518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670" cy="3349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75F" w:rsidRDefault="000E675F">
      <w:pPr>
        <w:rPr>
          <w:b/>
          <w:sz w:val="24"/>
          <w:u w:val="single"/>
        </w:rPr>
      </w:pPr>
    </w:p>
    <w:p w:rsidR="000E675F" w:rsidRDefault="000E675F">
      <w:pPr>
        <w:rPr>
          <w:b/>
          <w:sz w:val="24"/>
          <w:u w:val="single"/>
        </w:rPr>
      </w:pPr>
    </w:p>
    <w:p w:rsidR="00A25CEC" w:rsidRDefault="00A25CEC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A77247" w:rsidRDefault="0026693E">
      <w:pPr>
        <w:rPr>
          <w:b/>
          <w:sz w:val="2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-1049</wp:posOffset>
            </wp:positionH>
            <wp:positionV relativeFrom="paragraph">
              <wp:posOffset>3915410</wp:posOffset>
            </wp:positionV>
            <wp:extent cx="4015105" cy="1765935"/>
            <wp:effectExtent l="0" t="0" r="4445" b="571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5105" cy="1765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2901895</wp:posOffset>
            </wp:positionH>
            <wp:positionV relativeFrom="paragraph">
              <wp:posOffset>1530268</wp:posOffset>
            </wp:positionV>
            <wp:extent cx="3617595" cy="2290445"/>
            <wp:effectExtent l="0" t="0" r="190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595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5CEC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25345</wp:posOffset>
            </wp:positionV>
            <wp:extent cx="3816350" cy="124396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5528" cy="1253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247">
        <w:rPr>
          <w:b/>
          <w:sz w:val="24"/>
          <w:u w:val="single"/>
        </w:rPr>
        <w:br w:type="page"/>
      </w:r>
    </w:p>
    <w:p w:rsidR="00A77247" w:rsidRDefault="00A25CEC">
      <w:pPr>
        <w:rPr>
          <w:b/>
          <w:sz w:val="2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3277235</wp:posOffset>
            </wp:positionH>
            <wp:positionV relativeFrom="paragraph">
              <wp:posOffset>417195</wp:posOffset>
            </wp:positionV>
            <wp:extent cx="3507105" cy="14859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710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-238208</wp:posOffset>
            </wp:positionH>
            <wp:positionV relativeFrom="paragraph">
              <wp:posOffset>397206</wp:posOffset>
            </wp:positionV>
            <wp:extent cx="3517900" cy="1506220"/>
            <wp:effectExtent l="0" t="0" r="635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900" cy="150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247">
        <w:rPr>
          <w:b/>
          <w:sz w:val="24"/>
          <w:u w:val="single"/>
        </w:rPr>
        <w:t>Tuesday Week 2</w:t>
      </w:r>
    </w:p>
    <w:p w:rsidR="00A77247" w:rsidRDefault="00A77247">
      <w:pPr>
        <w:rPr>
          <w:b/>
          <w:sz w:val="24"/>
          <w:u w:val="single"/>
        </w:rPr>
      </w:pPr>
    </w:p>
    <w:p w:rsidR="00A77247" w:rsidRDefault="00A25CEC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120180</wp:posOffset>
            </wp:positionV>
            <wp:extent cx="3756660" cy="1591945"/>
            <wp:effectExtent l="0" t="0" r="0" b="825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6660" cy="159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7247" w:rsidRDefault="00A77247">
      <w:pPr>
        <w:rPr>
          <w:b/>
          <w:sz w:val="24"/>
          <w:u w:val="single"/>
        </w:rPr>
      </w:pPr>
    </w:p>
    <w:p w:rsidR="00A77247" w:rsidRDefault="00A77247">
      <w:pPr>
        <w:rPr>
          <w:b/>
          <w:sz w:val="24"/>
          <w:u w:val="single"/>
        </w:rPr>
      </w:pPr>
    </w:p>
    <w:p w:rsidR="00A77247" w:rsidRDefault="00A77247">
      <w:pPr>
        <w:rPr>
          <w:b/>
          <w:sz w:val="24"/>
          <w:u w:val="single"/>
        </w:rPr>
      </w:pPr>
    </w:p>
    <w:p w:rsidR="00A77247" w:rsidRDefault="00A77247">
      <w:pPr>
        <w:rPr>
          <w:b/>
          <w:sz w:val="24"/>
          <w:u w:val="single"/>
        </w:rPr>
      </w:pPr>
    </w:p>
    <w:p w:rsidR="00A77247" w:rsidRDefault="00A25CEC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-317500</wp:posOffset>
            </wp:positionH>
            <wp:positionV relativeFrom="paragraph">
              <wp:posOffset>634779</wp:posOffset>
            </wp:positionV>
            <wp:extent cx="3438525" cy="78930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635967</wp:posOffset>
            </wp:positionV>
            <wp:extent cx="3776345" cy="1067435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6345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7247" w:rsidRDefault="00A77247">
      <w:pPr>
        <w:rPr>
          <w:b/>
          <w:sz w:val="24"/>
          <w:u w:val="single"/>
        </w:rPr>
      </w:pPr>
    </w:p>
    <w:p w:rsidR="00A77247" w:rsidRDefault="00A25CEC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2996289</wp:posOffset>
            </wp:positionH>
            <wp:positionV relativeFrom="paragraph">
              <wp:posOffset>1278255</wp:posOffset>
            </wp:positionV>
            <wp:extent cx="3840278" cy="4134678"/>
            <wp:effectExtent l="0" t="0" r="825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0278" cy="41346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-218661</wp:posOffset>
            </wp:positionH>
            <wp:positionV relativeFrom="paragraph">
              <wp:posOffset>1680458</wp:posOffset>
            </wp:positionV>
            <wp:extent cx="3129280" cy="234505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9280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7247" w:rsidRDefault="00A77247">
      <w:pPr>
        <w:rPr>
          <w:b/>
          <w:sz w:val="24"/>
          <w:u w:val="single"/>
        </w:rPr>
      </w:pPr>
    </w:p>
    <w:p w:rsidR="00A77247" w:rsidRDefault="00A77247">
      <w:pPr>
        <w:rPr>
          <w:b/>
          <w:sz w:val="24"/>
          <w:u w:val="single"/>
        </w:rPr>
      </w:pPr>
    </w:p>
    <w:p w:rsidR="00A77247" w:rsidRDefault="00A77247">
      <w:pPr>
        <w:rPr>
          <w:b/>
          <w:sz w:val="24"/>
          <w:u w:val="single"/>
        </w:rPr>
      </w:pPr>
    </w:p>
    <w:p w:rsidR="00A77247" w:rsidRDefault="00A77247">
      <w:pPr>
        <w:rPr>
          <w:b/>
          <w:sz w:val="24"/>
          <w:u w:val="single"/>
        </w:rPr>
      </w:pPr>
    </w:p>
    <w:p w:rsidR="00A77247" w:rsidRDefault="00A77247">
      <w:pPr>
        <w:rPr>
          <w:b/>
          <w:sz w:val="24"/>
          <w:u w:val="single"/>
        </w:rPr>
      </w:pPr>
    </w:p>
    <w:p w:rsidR="0026693E" w:rsidRDefault="0026693E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A77247" w:rsidRDefault="0026693E">
      <w:pPr>
        <w:rPr>
          <w:b/>
          <w:sz w:val="2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-298450</wp:posOffset>
            </wp:positionH>
            <wp:positionV relativeFrom="paragraph">
              <wp:posOffset>278130</wp:posOffset>
            </wp:positionV>
            <wp:extent cx="3549650" cy="151003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9650" cy="1510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3080744</wp:posOffset>
            </wp:positionH>
            <wp:positionV relativeFrom="paragraph">
              <wp:posOffset>198231</wp:posOffset>
            </wp:positionV>
            <wp:extent cx="3735705" cy="159004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5705" cy="159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247">
        <w:rPr>
          <w:b/>
          <w:sz w:val="24"/>
          <w:u w:val="single"/>
        </w:rPr>
        <w:t>Wednesday Week 2</w:t>
      </w:r>
    </w:p>
    <w:p w:rsidR="00A77247" w:rsidRDefault="00A77247">
      <w:pPr>
        <w:rPr>
          <w:b/>
          <w:sz w:val="24"/>
          <w:u w:val="single"/>
        </w:rPr>
      </w:pPr>
    </w:p>
    <w:p w:rsidR="00A77247" w:rsidRDefault="0026693E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834390</wp:posOffset>
            </wp:positionH>
            <wp:positionV relativeFrom="paragraph">
              <wp:posOffset>16510</wp:posOffset>
            </wp:positionV>
            <wp:extent cx="4452620" cy="1894840"/>
            <wp:effectExtent l="0" t="0" r="508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2620" cy="189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7247" w:rsidRDefault="00A77247">
      <w:pPr>
        <w:rPr>
          <w:b/>
          <w:sz w:val="24"/>
          <w:u w:val="single"/>
        </w:rPr>
      </w:pPr>
    </w:p>
    <w:p w:rsidR="00A77247" w:rsidRDefault="00A77247">
      <w:pPr>
        <w:rPr>
          <w:b/>
          <w:sz w:val="24"/>
          <w:u w:val="single"/>
        </w:rPr>
      </w:pPr>
    </w:p>
    <w:p w:rsidR="00A77247" w:rsidRDefault="00A77247">
      <w:pPr>
        <w:rPr>
          <w:b/>
          <w:sz w:val="24"/>
          <w:u w:val="single"/>
        </w:rPr>
      </w:pPr>
    </w:p>
    <w:p w:rsidR="00A77247" w:rsidRDefault="00A77247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893942</wp:posOffset>
            </wp:positionV>
            <wp:extent cx="4055110" cy="1384935"/>
            <wp:effectExtent l="0" t="0" r="2540" b="571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5110" cy="138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7247" w:rsidRDefault="00A77247">
      <w:pPr>
        <w:rPr>
          <w:b/>
          <w:sz w:val="24"/>
          <w:u w:val="single"/>
        </w:rPr>
      </w:pPr>
    </w:p>
    <w:p w:rsidR="00A77247" w:rsidRDefault="00A77247">
      <w:pPr>
        <w:rPr>
          <w:b/>
          <w:sz w:val="24"/>
          <w:u w:val="single"/>
        </w:rPr>
      </w:pPr>
    </w:p>
    <w:p w:rsidR="00A77247" w:rsidRDefault="0026693E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2961861</wp:posOffset>
            </wp:positionH>
            <wp:positionV relativeFrom="paragraph">
              <wp:posOffset>424760</wp:posOffset>
            </wp:positionV>
            <wp:extent cx="3566795" cy="341884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6795" cy="341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7247" w:rsidRDefault="00A77247">
      <w:pPr>
        <w:rPr>
          <w:b/>
          <w:sz w:val="24"/>
          <w:u w:val="single"/>
        </w:rPr>
      </w:pPr>
    </w:p>
    <w:p w:rsidR="00A77247" w:rsidRDefault="00A77247">
      <w:pPr>
        <w:rPr>
          <w:b/>
          <w:sz w:val="24"/>
          <w:u w:val="single"/>
        </w:rPr>
      </w:pPr>
    </w:p>
    <w:p w:rsidR="00A77247" w:rsidRDefault="0026693E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158502</wp:posOffset>
            </wp:positionH>
            <wp:positionV relativeFrom="paragraph">
              <wp:posOffset>2100221</wp:posOffset>
            </wp:positionV>
            <wp:extent cx="4293235" cy="1042035"/>
            <wp:effectExtent l="0" t="0" r="0" b="571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3235" cy="104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247">
        <w:rPr>
          <w:b/>
          <w:sz w:val="24"/>
          <w:u w:val="single"/>
        </w:rPr>
        <w:br w:type="page"/>
      </w:r>
    </w:p>
    <w:p w:rsidR="00A77247" w:rsidRDefault="00A77247">
      <w:pPr>
        <w:rPr>
          <w:b/>
          <w:sz w:val="2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134485" cy="4266565"/>
            <wp:effectExtent l="0" t="0" r="0" b="63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9928" cy="4272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7247" w:rsidRDefault="00A77247">
      <w:pPr>
        <w:rPr>
          <w:b/>
          <w:sz w:val="24"/>
          <w:u w:val="single"/>
        </w:rPr>
      </w:pPr>
    </w:p>
    <w:p w:rsidR="00A77247" w:rsidRDefault="00A77247">
      <w:pPr>
        <w:rPr>
          <w:b/>
          <w:sz w:val="24"/>
          <w:u w:val="single"/>
        </w:rPr>
      </w:pPr>
    </w:p>
    <w:p w:rsidR="0026693E" w:rsidRDefault="0026693E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138154</wp:posOffset>
            </wp:positionH>
            <wp:positionV relativeFrom="paragraph">
              <wp:posOffset>5214537</wp:posOffset>
            </wp:positionV>
            <wp:extent cx="4333240" cy="1929765"/>
            <wp:effectExtent l="0" t="0" r="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240" cy="1929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98784</wp:posOffset>
            </wp:positionH>
            <wp:positionV relativeFrom="paragraph">
              <wp:posOffset>3406692</wp:posOffset>
            </wp:positionV>
            <wp:extent cx="4618355" cy="1689100"/>
            <wp:effectExtent l="0" t="0" r="0" b="635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8355" cy="168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4"/>
          <w:u w:val="single"/>
        </w:rPr>
        <w:br w:type="page"/>
      </w:r>
    </w:p>
    <w:p w:rsidR="00A77247" w:rsidRDefault="0026693E">
      <w:pPr>
        <w:rPr>
          <w:b/>
          <w:sz w:val="2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2802835</wp:posOffset>
            </wp:positionH>
            <wp:positionV relativeFrom="paragraph">
              <wp:posOffset>317970</wp:posOffset>
            </wp:positionV>
            <wp:extent cx="4134485" cy="1761490"/>
            <wp:effectExtent l="0" t="0" r="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-278296</wp:posOffset>
            </wp:positionH>
            <wp:positionV relativeFrom="paragraph">
              <wp:posOffset>297374</wp:posOffset>
            </wp:positionV>
            <wp:extent cx="3478530" cy="1482090"/>
            <wp:effectExtent l="0" t="0" r="7620" b="381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8530" cy="148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2512">
        <w:rPr>
          <w:b/>
          <w:sz w:val="24"/>
          <w:u w:val="single"/>
        </w:rPr>
        <w:t>Thursday Week 2</w:t>
      </w:r>
    </w:p>
    <w:p w:rsidR="00B52512" w:rsidRDefault="00B52512">
      <w:pPr>
        <w:rPr>
          <w:b/>
          <w:sz w:val="24"/>
          <w:u w:val="single"/>
        </w:rPr>
      </w:pPr>
    </w:p>
    <w:p w:rsidR="00B52512" w:rsidRDefault="0026693E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815009</wp:posOffset>
            </wp:positionH>
            <wp:positionV relativeFrom="paragraph">
              <wp:posOffset>81059</wp:posOffset>
            </wp:positionV>
            <wp:extent cx="4233545" cy="1920240"/>
            <wp:effectExtent l="0" t="0" r="0" b="381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2512" w:rsidRDefault="00B52512">
      <w:pPr>
        <w:rPr>
          <w:b/>
          <w:sz w:val="24"/>
          <w:u w:val="single"/>
        </w:rPr>
      </w:pPr>
    </w:p>
    <w:p w:rsidR="00B52512" w:rsidRDefault="00B52512">
      <w:pPr>
        <w:rPr>
          <w:b/>
          <w:sz w:val="24"/>
          <w:u w:val="single"/>
        </w:rPr>
      </w:pPr>
    </w:p>
    <w:p w:rsidR="00B52512" w:rsidRDefault="00B52512">
      <w:pPr>
        <w:rPr>
          <w:b/>
          <w:sz w:val="24"/>
          <w:u w:val="single"/>
        </w:rPr>
      </w:pPr>
    </w:p>
    <w:p w:rsidR="00B52512" w:rsidRDefault="00B52512">
      <w:pPr>
        <w:rPr>
          <w:b/>
          <w:sz w:val="24"/>
          <w:u w:val="single"/>
        </w:rPr>
      </w:pPr>
    </w:p>
    <w:p w:rsidR="00B52512" w:rsidRDefault="0026693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416864</wp:posOffset>
            </wp:positionH>
            <wp:positionV relativeFrom="paragraph">
              <wp:posOffset>994244</wp:posOffset>
            </wp:positionV>
            <wp:extent cx="4949190" cy="3608705"/>
            <wp:effectExtent l="0" t="0" r="381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9190" cy="3608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2512">
        <w:rPr>
          <w:noProof/>
          <w:lang w:eastAsia="en-GB"/>
        </w:rPr>
        <w:br w:type="page"/>
      </w:r>
    </w:p>
    <w:p w:rsidR="00B52512" w:rsidRDefault="00B52512">
      <w:pPr>
        <w:rPr>
          <w:b/>
          <w:sz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783E5A15" wp14:editId="5122DFC6">
            <wp:extent cx="3343275" cy="3558104"/>
            <wp:effectExtent l="0" t="0" r="0" b="444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352769" cy="3568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512" w:rsidRDefault="00B52512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279F9534" wp14:editId="14DE2734">
            <wp:extent cx="3379304" cy="1759674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391086" cy="176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512" w:rsidRDefault="0026693E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517221</wp:posOffset>
            </wp:positionH>
            <wp:positionV relativeFrom="paragraph">
              <wp:posOffset>72252</wp:posOffset>
            </wp:positionV>
            <wp:extent cx="3836035" cy="1182370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6035" cy="1182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-317831</wp:posOffset>
            </wp:positionH>
            <wp:positionV relativeFrom="paragraph">
              <wp:posOffset>2429759</wp:posOffset>
            </wp:positionV>
            <wp:extent cx="3597965" cy="1748355"/>
            <wp:effectExtent l="0" t="0" r="2540" b="4445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7965" cy="1748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1499373</wp:posOffset>
            </wp:positionV>
            <wp:extent cx="3515341" cy="2345635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5341" cy="234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2512">
        <w:rPr>
          <w:b/>
          <w:sz w:val="24"/>
          <w:u w:val="single"/>
        </w:rPr>
        <w:br w:type="page"/>
      </w:r>
      <w:r>
        <w:rPr>
          <w:noProof/>
          <w:lang w:eastAsia="en-GB"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3160643</wp:posOffset>
            </wp:positionH>
            <wp:positionV relativeFrom="paragraph">
              <wp:posOffset>238457</wp:posOffset>
            </wp:positionV>
            <wp:extent cx="3836035" cy="1654175"/>
            <wp:effectExtent l="0" t="0" r="0" b="3175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6035" cy="165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-278296</wp:posOffset>
            </wp:positionH>
            <wp:positionV relativeFrom="paragraph">
              <wp:posOffset>337571</wp:posOffset>
            </wp:positionV>
            <wp:extent cx="3478530" cy="1499870"/>
            <wp:effectExtent l="0" t="0" r="7620" b="508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8530" cy="1499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2512">
        <w:rPr>
          <w:b/>
          <w:sz w:val="24"/>
          <w:u w:val="single"/>
        </w:rPr>
        <w:t>Friday Week 2</w:t>
      </w:r>
    </w:p>
    <w:p w:rsidR="00B52512" w:rsidRDefault="00B52512">
      <w:pPr>
        <w:rPr>
          <w:b/>
          <w:sz w:val="24"/>
          <w:u w:val="single"/>
        </w:rPr>
      </w:pPr>
    </w:p>
    <w:p w:rsidR="00B52512" w:rsidRDefault="0026693E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22059</wp:posOffset>
            </wp:positionV>
            <wp:extent cx="4015105" cy="1731645"/>
            <wp:effectExtent l="0" t="0" r="4445" b="1905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5105" cy="173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2512" w:rsidRDefault="00B52512">
      <w:pPr>
        <w:rPr>
          <w:b/>
          <w:sz w:val="24"/>
          <w:u w:val="single"/>
        </w:rPr>
      </w:pPr>
    </w:p>
    <w:p w:rsidR="00B52512" w:rsidRDefault="00B52512">
      <w:pPr>
        <w:rPr>
          <w:b/>
          <w:sz w:val="24"/>
          <w:u w:val="single"/>
        </w:rPr>
      </w:pPr>
    </w:p>
    <w:p w:rsidR="00B52512" w:rsidRDefault="00B52512">
      <w:pPr>
        <w:rPr>
          <w:b/>
          <w:sz w:val="24"/>
          <w:u w:val="single"/>
        </w:rPr>
      </w:pPr>
    </w:p>
    <w:p w:rsidR="00B52512" w:rsidRDefault="00B52512">
      <w:pPr>
        <w:rPr>
          <w:b/>
          <w:sz w:val="24"/>
          <w:u w:val="single"/>
        </w:rPr>
      </w:pPr>
    </w:p>
    <w:p w:rsidR="00B52512" w:rsidRDefault="0026693E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2027969</wp:posOffset>
            </wp:positionV>
            <wp:extent cx="4038600" cy="1868170"/>
            <wp:effectExtent l="0" t="0" r="0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186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597203</wp:posOffset>
            </wp:positionV>
            <wp:extent cx="4192270" cy="1430655"/>
            <wp:effectExtent l="0" t="0" r="0" b="0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7502" cy="14328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2512" w:rsidRDefault="0026693E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posOffset>138872</wp:posOffset>
            </wp:positionH>
            <wp:positionV relativeFrom="paragraph">
              <wp:posOffset>3694044</wp:posOffset>
            </wp:positionV>
            <wp:extent cx="3752215" cy="1987550"/>
            <wp:effectExtent l="0" t="0" r="635" b="0"/>
            <wp:wrapSquare wrapText="bothSides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215" cy="198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693E" w:rsidRDefault="0026693E">
      <w:pPr>
        <w:rPr>
          <w:b/>
          <w:sz w:val="24"/>
          <w:u w:val="single"/>
        </w:rPr>
      </w:pPr>
    </w:p>
    <w:p w:rsidR="0026693E" w:rsidRPr="0026693E" w:rsidRDefault="0026693E" w:rsidP="0026693E">
      <w:pPr>
        <w:rPr>
          <w:sz w:val="24"/>
        </w:rPr>
      </w:pPr>
    </w:p>
    <w:p w:rsidR="0026693E" w:rsidRPr="0026693E" w:rsidRDefault="0026693E" w:rsidP="0026693E">
      <w:pPr>
        <w:rPr>
          <w:sz w:val="24"/>
        </w:rPr>
      </w:pPr>
    </w:p>
    <w:p w:rsidR="0026693E" w:rsidRPr="0026693E" w:rsidRDefault="0026693E" w:rsidP="0026693E">
      <w:pPr>
        <w:rPr>
          <w:sz w:val="24"/>
        </w:rPr>
      </w:pPr>
    </w:p>
    <w:p w:rsidR="0026693E" w:rsidRPr="0026693E" w:rsidRDefault="0026693E" w:rsidP="0026693E">
      <w:pPr>
        <w:rPr>
          <w:sz w:val="24"/>
        </w:rPr>
      </w:pPr>
    </w:p>
    <w:p w:rsidR="0026693E" w:rsidRPr="0026693E" w:rsidRDefault="0026693E" w:rsidP="0026693E">
      <w:pPr>
        <w:rPr>
          <w:sz w:val="24"/>
        </w:rPr>
      </w:pPr>
    </w:p>
    <w:p w:rsidR="0026693E" w:rsidRPr="0026693E" w:rsidRDefault="0026693E" w:rsidP="0026693E">
      <w:pPr>
        <w:rPr>
          <w:sz w:val="24"/>
        </w:rPr>
      </w:pPr>
    </w:p>
    <w:p w:rsidR="0026693E" w:rsidRPr="0026693E" w:rsidRDefault="0026693E" w:rsidP="0026693E">
      <w:pPr>
        <w:rPr>
          <w:sz w:val="24"/>
        </w:rPr>
      </w:pPr>
    </w:p>
    <w:p w:rsidR="0026693E" w:rsidRPr="0026693E" w:rsidRDefault="0026693E" w:rsidP="0026693E">
      <w:pPr>
        <w:rPr>
          <w:sz w:val="24"/>
        </w:rPr>
      </w:pPr>
    </w:p>
    <w:p w:rsidR="0026693E" w:rsidRPr="0026693E" w:rsidRDefault="0026693E" w:rsidP="0026693E">
      <w:pPr>
        <w:rPr>
          <w:sz w:val="24"/>
        </w:rPr>
      </w:pPr>
    </w:p>
    <w:p w:rsidR="0026693E" w:rsidRPr="0026693E" w:rsidRDefault="0026693E" w:rsidP="0026693E">
      <w:pPr>
        <w:rPr>
          <w:sz w:val="24"/>
        </w:rPr>
      </w:pPr>
    </w:p>
    <w:p w:rsidR="0026693E" w:rsidRPr="0026693E" w:rsidRDefault="0026693E" w:rsidP="0026693E">
      <w:pPr>
        <w:rPr>
          <w:sz w:val="24"/>
        </w:rPr>
      </w:pPr>
    </w:p>
    <w:p w:rsidR="0026693E" w:rsidRPr="0026693E" w:rsidRDefault="0026693E" w:rsidP="0026693E">
      <w:pPr>
        <w:rPr>
          <w:sz w:val="24"/>
        </w:rPr>
      </w:pPr>
    </w:p>
    <w:p w:rsidR="0026693E" w:rsidRPr="0026693E" w:rsidRDefault="0026693E" w:rsidP="0026693E">
      <w:pPr>
        <w:rPr>
          <w:sz w:val="24"/>
        </w:rPr>
      </w:pPr>
    </w:p>
    <w:p w:rsidR="0026693E" w:rsidRPr="0026693E" w:rsidRDefault="0026693E" w:rsidP="0026693E">
      <w:pPr>
        <w:rPr>
          <w:sz w:val="24"/>
        </w:rPr>
      </w:pPr>
    </w:p>
    <w:p w:rsidR="0026693E" w:rsidRDefault="0026693E" w:rsidP="0026693E">
      <w:pPr>
        <w:rPr>
          <w:sz w:val="24"/>
        </w:rPr>
      </w:pPr>
    </w:p>
    <w:p w:rsidR="0026693E" w:rsidRDefault="0026693E" w:rsidP="0026693E">
      <w:pPr>
        <w:tabs>
          <w:tab w:val="left" w:pos="1565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26693E" w:rsidRDefault="0026693E">
      <w:pPr>
        <w:rPr>
          <w:sz w:val="24"/>
        </w:rPr>
      </w:pPr>
      <w:r>
        <w:rPr>
          <w:sz w:val="24"/>
        </w:rPr>
        <w:br w:type="page"/>
      </w:r>
    </w:p>
    <w:p w:rsidR="00B52512" w:rsidRPr="0026693E" w:rsidRDefault="0026693E" w:rsidP="0026693E">
      <w:pPr>
        <w:tabs>
          <w:tab w:val="left" w:pos="1565"/>
        </w:tabs>
        <w:rPr>
          <w:sz w:val="24"/>
        </w:rPr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2625063</wp:posOffset>
            </wp:positionV>
            <wp:extent cx="5506278" cy="5187819"/>
            <wp:effectExtent l="0" t="0" r="0" b="0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6278" cy="5187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7FA6CFC3" wp14:editId="3D7D6B2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690745" cy="225171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0745" cy="225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2512" w:rsidRPr="0026693E" w:rsidSect="000E67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75F"/>
    <w:rsid w:val="00004B52"/>
    <w:rsid w:val="000E675F"/>
    <w:rsid w:val="00197D8E"/>
    <w:rsid w:val="0026693E"/>
    <w:rsid w:val="004F3B34"/>
    <w:rsid w:val="00A25CEC"/>
    <w:rsid w:val="00A77247"/>
    <w:rsid w:val="00B5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C718B9-7CFA-4318-A520-4C57ED4C3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496F8F76</Template>
  <TotalTime>64</TotalTime>
  <Pages>9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Webb</dc:creator>
  <cp:keywords/>
  <dc:description/>
  <cp:lastModifiedBy>Eleanor Webb</cp:lastModifiedBy>
  <cp:revision>2</cp:revision>
  <dcterms:created xsi:type="dcterms:W3CDTF">2020-03-13T16:58:00Z</dcterms:created>
  <dcterms:modified xsi:type="dcterms:W3CDTF">2020-03-16T16:51:00Z</dcterms:modified>
</cp:coreProperties>
</file>