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D8E" w:rsidRPr="004B71A3" w:rsidRDefault="006F1E51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3540760</wp:posOffset>
            </wp:positionH>
            <wp:positionV relativeFrom="paragraph">
              <wp:posOffset>238125</wp:posOffset>
            </wp:positionV>
            <wp:extent cx="3810000" cy="1641484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641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71A3">
        <w:rPr>
          <w:b/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-342900</wp:posOffset>
            </wp:positionH>
            <wp:positionV relativeFrom="paragraph">
              <wp:posOffset>226695</wp:posOffset>
            </wp:positionV>
            <wp:extent cx="3786505" cy="1628775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650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1A3" w:rsidRPr="004B71A3">
        <w:rPr>
          <w:b/>
          <w:sz w:val="24"/>
          <w:u w:val="single"/>
        </w:rPr>
        <w:t>Monday Week 1</w:t>
      </w:r>
    </w:p>
    <w:p w:rsidR="004B71A3" w:rsidRDefault="006F1E51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1793240</wp:posOffset>
            </wp:positionV>
            <wp:extent cx="3676650" cy="158369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58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71A3" w:rsidRDefault="004B71A3"/>
    <w:p w:rsidR="004B71A3" w:rsidRDefault="004B71A3"/>
    <w:p w:rsidR="004B71A3" w:rsidRDefault="004B71A3"/>
    <w:p w:rsidR="004B71A3" w:rsidRDefault="004B71A3"/>
    <w:p w:rsidR="004B71A3" w:rsidRDefault="004B71A3"/>
    <w:p w:rsidR="004B71A3" w:rsidRDefault="006F1E51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310101</wp:posOffset>
            </wp:positionH>
            <wp:positionV relativeFrom="paragraph">
              <wp:posOffset>367941</wp:posOffset>
            </wp:positionV>
            <wp:extent cx="3506470" cy="1561465"/>
            <wp:effectExtent l="0" t="0" r="0" b="63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70" cy="1561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3954421</wp:posOffset>
            </wp:positionH>
            <wp:positionV relativeFrom="paragraph">
              <wp:posOffset>203421</wp:posOffset>
            </wp:positionV>
            <wp:extent cx="2934970" cy="242887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97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2279015</wp:posOffset>
            </wp:positionV>
            <wp:extent cx="3914775" cy="3687445"/>
            <wp:effectExtent l="0" t="0" r="9525" b="825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3687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71A3" w:rsidRDefault="004B71A3"/>
    <w:p w:rsidR="004B71A3" w:rsidRDefault="004B71A3"/>
    <w:p w:rsidR="004B71A3" w:rsidRDefault="004B71A3"/>
    <w:p w:rsidR="004B71A3" w:rsidRDefault="004B71A3"/>
    <w:p w:rsidR="004B71A3" w:rsidRDefault="004B71A3"/>
    <w:p w:rsidR="004B71A3" w:rsidRDefault="004B71A3">
      <w:r>
        <w:br w:type="page"/>
      </w:r>
    </w:p>
    <w:p w:rsidR="004B71A3" w:rsidRDefault="004B71A3"/>
    <w:p w:rsidR="004B71A3" w:rsidRPr="004B71A3" w:rsidRDefault="006F1E51" w:rsidP="004B71A3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655955</wp:posOffset>
            </wp:positionH>
            <wp:positionV relativeFrom="paragraph">
              <wp:posOffset>12065</wp:posOffset>
            </wp:positionV>
            <wp:extent cx="4313555" cy="124206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3555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71A3" w:rsidRPr="004B71A3" w:rsidRDefault="004B71A3" w:rsidP="004B71A3"/>
    <w:p w:rsidR="004B71A3" w:rsidRPr="004B71A3" w:rsidRDefault="004B71A3" w:rsidP="004B71A3"/>
    <w:p w:rsidR="004B71A3" w:rsidRPr="004B71A3" w:rsidRDefault="004B71A3" w:rsidP="004B71A3"/>
    <w:p w:rsidR="004B71A3" w:rsidRPr="004B71A3" w:rsidRDefault="004B71A3" w:rsidP="004B71A3"/>
    <w:p w:rsidR="004B71A3" w:rsidRPr="004B71A3" w:rsidRDefault="004B71A3" w:rsidP="004B71A3"/>
    <w:p w:rsidR="004B71A3" w:rsidRPr="004B71A3" w:rsidRDefault="006F1E51" w:rsidP="004B71A3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834749</wp:posOffset>
            </wp:positionH>
            <wp:positionV relativeFrom="paragraph">
              <wp:posOffset>27968</wp:posOffset>
            </wp:positionV>
            <wp:extent cx="4053840" cy="3060700"/>
            <wp:effectExtent l="0" t="0" r="3810" b="63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3840" cy="306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71A3" w:rsidRPr="004B71A3" w:rsidRDefault="004B71A3" w:rsidP="004B71A3"/>
    <w:p w:rsidR="004B71A3" w:rsidRPr="004B71A3" w:rsidRDefault="004B71A3" w:rsidP="004B71A3"/>
    <w:p w:rsidR="004B71A3" w:rsidRPr="004B71A3" w:rsidRDefault="004B71A3" w:rsidP="004B71A3"/>
    <w:p w:rsidR="004B71A3" w:rsidRPr="004B71A3" w:rsidRDefault="004B71A3" w:rsidP="004B71A3"/>
    <w:p w:rsidR="004B71A3" w:rsidRPr="004B71A3" w:rsidRDefault="004B71A3" w:rsidP="004B71A3"/>
    <w:p w:rsidR="004B71A3" w:rsidRPr="004B71A3" w:rsidRDefault="004B71A3" w:rsidP="004B71A3"/>
    <w:p w:rsidR="004B71A3" w:rsidRPr="004B71A3" w:rsidRDefault="004B71A3" w:rsidP="004B71A3"/>
    <w:p w:rsidR="004B71A3" w:rsidRPr="004B71A3" w:rsidRDefault="004B71A3" w:rsidP="004B71A3"/>
    <w:p w:rsidR="004B71A3" w:rsidRDefault="004B71A3" w:rsidP="004B71A3"/>
    <w:p w:rsidR="004B71A3" w:rsidRDefault="004B71A3" w:rsidP="004B71A3"/>
    <w:p w:rsidR="004B71A3" w:rsidRDefault="004B71A3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4B71A3" w:rsidRDefault="006F1E51" w:rsidP="004B71A3">
      <w:pPr>
        <w:rPr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3239659</wp:posOffset>
            </wp:positionH>
            <wp:positionV relativeFrom="paragraph">
              <wp:posOffset>317941</wp:posOffset>
            </wp:positionV>
            <wp:extent cx="3637280" cy="1584960"/>
            <wp:effectExtent l="0" t="0" r="127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7280" cy="158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-178905</wp:posOffset>
            </wp:positionH>
            <wp:positionV relativeFrom="paragraph">
              <wp:posOffset>337571</wp:posOffset>
            </wp:positionV>
            <wp:extent cx="3498215" cy="1524635"/>
            <wp:effectExtent l="0" t="0" r="698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8215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1A3">
        <w:rPr>
          <w:b/>
          <w:sz w:val="24"/>
          <w:u w:val="single"/>
        </w:rPr>
        <w:t>Tuesday Week 1</w:t>
      </w:r>
    </w:p>
    <w:p w:rsidR="004B71A3" w:rsidRDefault="006F1E51" w:rsidP="004B71A3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1570383</wp:posOffset>
            </wp:positionH>
            <wp:positionV relativeFrom="paragraph">
              <wp:posOffset>1764610</wp:posOffset>
            </wp:positionV>
            <wp:extent cx="3378835" cy="14732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835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71A3" w:rsidRDefault="004B71A3" w:rsidP="004B71A3">
      <w:pPr>
        <w:rPr>
          <w:sz w:val="24"/>
        </w:rPr>
      </w:pPr>
    </w:p>
    <w:p w:rsidR="004B71A3" w:rsidRDefault="004B71A3" w:rsidP="004B71A3">
      <w:pPr>
        <w:rPr>
          <w:sz w:val="24"/>
        </w:rPr>
      </w:pPr>
    </w:p>
    <w:p w:rsidR="004B71A3" w:rsidRDefault="004B71A3" w:rsidP="004B71A3">
      <w:pPr>
        <w:rPr>
          <w:sz w:val="24"/>
        </w:rPr>
      </w:pPr>
    </w:p>
    <w:p w:rsidR="004B71A3" w:rsidRDefault="004B71A3" w:rsidP="004B71A3">
      <w:pPr>
        <w:rPr>
          <w:sz w:val="24"/>
        </w:rPr>
      </w:pPr>
    </w:p>
    <w:p w:rsidR="004B71A3" w:rsidRDefault="006F1E51" w:rsidP="004B71A3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57150</wp:posOffset>
            </wp:positionH>
            <wp:positionV relativeFrom="paragraph">
              <wp:posOffset>1903095</wp:posOffset>
            </wp:positionV>
            <wp:extent cx="3393440" cy="223266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3440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480447</wp:posOffset>
            </wp:positionV>
            <wp:extent cx="3716655" cy="1350010"/>
            <wp:effectExtent l="0" t="0" r="0" b="254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655" cy="135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3869884</wp:posOffset>
            </wp:positionH>
            <wp:positionV relativeFrom="paragraph">
              <wp:posOffset>262945</wp:posOffset>
            </wp:positionV>
            <wp:extent cx="3026410" cy="3458210"/>
            <wp:effectExtent l="0" t="0" r="2540" b="889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6410" cy="3458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71A3" w:rsidRDefault="004B71A3" w:rsidP="004B71A3">
      <w:pPr>
        <w:rPr>
          <w:sz w:val="24"/>
        </w:rPr>
      </w:pPr>
    </w:p>
    <w:p w:rsidR="004B71A3" w:rsidRDefault="004B71A3" w:rsidP="004B71A3">
      <w:pPr>
        <w:rPr>
          <w:sz w:val="24"/>
        </w:rPr>
      </w:pPr>
    </w:p>
    <w:p w:rsidR="004B71A3" w:rsidRDefault="004B71A3" w:rsidP="004B71A3">
      <w:pPr>
        <w:rPr>
          <w:sz w:val="24"/>
        </w:rPr>
      </w:pPr>
    </w:p>
    <w:p w:rsidR="006F1E51" w:rsidRDefault="006F1E51" w:rsidP="004B71A3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1014730</wp:posOffset>
            </wp:positionH>
            <wp:positionV relativeFrom="paragraph">
              <wp:posOffset>12065</wp:posOffset>
            </wp:positionV>
            <wp:extent cx="4770755" cy="120904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0755" cy="120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1E51" w:rsidRDefault="006F1E51" w:rsidP="004B71A3">
      <w:pPr>
        <w:rPr>
          <w:b/>
          <w:sz w:val="24"/>
          <w:u w:val="single"/>
        </w:rPr>
      </w:pPr>
    </w:p>
    <w:p w:rsidR="006F1E51" w:rsidRDefault="006F1E51" w:rsidP="004B71A3">
      <w:pPr>
        <w:rPr>
          <w:b/>
          <w:sz w:val="24"/>
          <w:u w:val="single"/>
        </w:rPr>
      </w:pPr>
    </w:p>
    <w:p w:rsidR="006F1E51" w:rsidRDefault="006F1E51" w:rsidP="004B71A3">
      <w:pPr>
        <w:rPr>
          <w:b/>
          <w:sz w:val="24"/>
          <w:u w:val="single"/>
        </w:rPr>
      </w:pPr>
    </w:p>
    <w:p w:rsidR="006F1E51" w:rsidRDefault="006F1E51" w:rsidP="004B71A3">
      <w:pPr>
        <w:rPr>
          <w:b/>
          <w:sz w:val="24"/>
          <w:u w:val="single"/>
        </w:rPr>
      </w:pPr>
    </w:p>
    <w:p w:rsidR="006F1E51" w:rsidRDefault="006F1E51" w:rsidP="004B71A3">
      <w:pPr>
        <w:rPr>
          <w:b/>
          <w:sz w:val="24"/>
          <w:u w:val="single"/>
        </w:rPr>
      </w:pPr>
    </w:p>
    <w:p w:rsidR="004B71A3" w:rsidRDefault="007F1BB4" w:rsidP="004B71A3">
      <w:pPr>
        <w:rPr>
          <w:b/>
          <w:sz w:val="24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342900</wp:posOffset>
            </wp:positionV>
            <wp:extent cx="3673475" cy="1565275"/>
            <wp:effectExtent l="0" t="0" r="317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3475" cy="156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3486150</wp:posOffset>
            </wp:positionH>
            <wp:positionV relativeFrom="paragraph">
              <wp:posOffset>332740</wp:posOffset>
            </wp:positionV>
            <wp:extent cx="3562350" cy="1517650"/>
            <wp:effectExtent l="0" t="0" r="0" b="635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1A3">
        <w:rPr>
          <w:b/>
          <w:sz w:val="24"/>
          <w:u w:val="single"/>
        </w:rPr>
        <w:t>Wednesday Week 1</w:t>
      </w:r>
    </w:p>
    <w:p w:rsidR="004B71A3" w:rsidRDefault="007F1BB4" w:rsidP="004B71A3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1755140</wp:posOffset>
            </wp:positionV>
            <wp:extent cx="2828925" cy="1205230"/>
            <wp:effectExtent l="0" t="0" r="9525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0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0EC3" w:rsidRDefault="00110EC3" w:rsidP="004B71A3">
      <w:pPr>
        <w:rPr>
          <w:b/>
          <w:sz w:val="24"/>
          <w:u w:val="single"/>
        </w:rPr>
      </w:pPr>
    </w:p>
    <w:p w:rsidR="00110EC3" w:rsidRDefault="00110EC3" w:rsidP="004B71A3">
      <w:pPr>
        <w:rPr>
          <w:b/>
          <w:sz w:val="24"/>
          <w:u w:val="single"/>
        </w:rPr>
      </w:pPr>
    </w:p>
    <w:p w:rsidR="00110EC3" w:rsidRDefault="00110EC3" w:rsidP="004B71A3">
      <w:pPr>
        <w:rPr>
          <w:b/>
          <w:sz w:val="24"/>
          <w:u w:val="single"/>
        </w:rPr>
      </w:pPr>
    </w:p>
    <w:p w:rsidR="00110EC3" w:rsidRDefault="007F1BB4" w:rsidP="004B71A3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-114300</wp:posOffset>
            </wp:positionH>
            <wp:positionV relativeFrom="paragraph">
              <wp:posOffset>315595</wp:posOffset>
            </wp:positionV>
            <wp:extent cx="3707130" cy="3856355"/>
            <wp:effectExtent l="0" t="0" r="762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7130" cy="385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0EC3" w:rsidRDefault="007F1BB4" w:rsidP="004B71A3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3633470</wp:posOffset>
            </wp:positionH>
            <wp:positionV relativeFrom="paragraph">
              <wp:posOffset>259715</wp:posOffset>
            </wp:positionV>
            <wp:extent cx="3220085" cy="2511425"/>
            <wp:effectExtent l="0" t="0" r="0" b="317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085" cy="251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0EC3" w:rsidRDefault="00110EC3" w:rsidP="004B71A3">
      <w:pPr>
        <w:rPr>
          <w:b/>
          <w:sz w:val="24"/>
          <w:u w:val="single"/>
        </w:rPr>
      </w:pPr>
    </w:p>
    <w:p w:rsidR="00110EC3" w:rsidRDefault="00110EC3" w:rsidP="004B71A3">
      <w:pPr>
        <w:rPr>
          <w:b/>
          <w:sz w:val="24"/>
          <w:u w:val="single"/>
        </w:rPr>
      </w:pPr>
    </w:p>
    <w:p w:rsidR="00110EC3" w:rsidRDefault="00110EC3" w:rsidP="004B71A3">
      <w:pPr>
        <w:rPr>
          <w:b/>
          <w:sz w:val="24"/>
          <w:u w:val="single"/>
        </w:rPr>
      </w:pPr>
    </w:p>
    <w:p w:rsidR="00110EC3" w:rsidRDefault="007F1BB4" w:rsidP="004B71A3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127000</wp:posOffset>
            </wp:positionH>
            <wp:positionV relativeFrom="paragraph">
              <wp:posOffset>173990</wp:posOffset>
            </wp:positionV>
            <wp:extent cx="3359150" cy="2128520"/>
            <wp:effectExtent l="0" t="0" r="0" b="508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9150" cy="2128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0EC3" w:rsidRDefault="00110EC3" w:rsidP="004B71A3">
      <w:pPr>
        <w:rPr>
          <w:b/>
          <w:sz w:val="24"/>
          <w:u w:val="single"/>
        </w:rPr>
      </w:pPr>
    </w:p>
    <w:p w:rsidR="00110EC3" w:rsidRDefault="00110EC3" w:rsidP="004B71A3">
      <w:pPr>
        <w:rPr>
          <w:b/>
          <w:sz w:val="24"/>
          <w:u w:val="single"/>
        </w:rPr>
      </w:pPr>
    </w:p>
    <w:p w:rsidR="00110EC3" w:rsidRDefault="00110EC3" w:rsidP="004B71A3">
      <w:pPr>
        <w:rPr>
          <w:b/>
          <w:sz w:val="24"/>
          <w:u w:val="single"/>
        </w:rPr>
      </w:pPr>
    </w:p>
    <w:p w:rsidR="00110EC3" w:rsidRDefault="00110EC3" w:rsidP="004B71A3">
      <w:pPr>
        <w:rPr>
          <w:b/>
          <w:sz w:val="24"/>
          <w:u w:val="single"/>
        </w:rPr>
      </w:pPr>
    </w:p>
    <w:p w:rsidR="00110EC3" w:rsidRDefault="007F1BB4">
      <w:pPr>
        <w:rPr>
          <w:b/>
          <w:sz w:val="24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4849881</wp:posOffset>
            </wp:positionV>
            <wp:extent cx="4094480" cy="1579245"/>
            <wp:effectExtent l="0" t="0" r="1270" b="190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4480" cy="157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19878</wp:posOffset>
            </wp:positionV>
            <wp:extent cx="4253865" cy="1462405"/>
            <wp:effectExtent l="0" t="0" r="0" b="4445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3865" cy="1462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1779932</wp:posOffset>
            </wp:positionV>
            <wp:extent cx="4225290" cy="2743200"/>
            <wp:effectExtent l="0" t="0" r="381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529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EC3">
        <w:rPr>
          <w:b/>
          <w:sz w:val="24"/>
          <w:u w:val="single"/>
        </w:rPr>
        <w:br w:type="page"/>
      </w:r>
    </w:p>
    <w:p w:rsidR="00110EC3" w:rsidRDefault="00E47209" w:rsidP="004B71A3">
      <w:pPr>
        <w:rPr>
          <w:b/>
          <w:sz w:val="24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3343330</wp:posOffset>
            </wp:positionH>
            <wp:positionV relativeFrom="paragraph">
              <wp:posOffset>277633</wp:posOffset>
            </wp:positionV>
            <wp:extent cx="3597910" cy="1532890"/>
            <wp:effectExtent l="0" t="0" r="254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7910" cy="1532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-258445</wp:posOffset>
            </wp:positionH>
            <wp:positionV relativeFrom="paragraph">
              <wp:posOffset>218440</wp:posOffset>
            </wp:positionV>
            <wp:extent cx="3557905" cy="1515110"/>
            <wp:effectExtent l="0" t="0" r="4445" b="889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7905" cy="1515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EC3">
        <w:rPr>
          <w:b/>
          <w:sz w:val="24"/>
          <w:u w:val="single"/>
        </w:rPr>
        <w:t>Thursday Week 1</w:t>
      </w:r>
    </w:p>
    <w:p w:rsidR="00110EC3" w:rsidRDefault="00110EC3" w:rsidP="004B71A3">
      <w:pPr>
        <w:rPr>
          <w:b/>
          <w:sz w:val="24"/>
          <w:u w:val="single"/>
        </w:rPr>
      </w:pPr>
    </w:p>
    <w:p w:rsidR="00110EC3" w:rsidRDefault="00E47209" w:rsidP="004B71A3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41938</wp:posOffset>
            </wp:positionV>
            <wp:extent cx="3517900" cy="1498600"/>
            <wp:effectExtent l="0" t="0" r="6350" b="635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9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0EC3" w:rsidRDefault="00110EC3" w:rsidP="004B71A3">
      <w:pPr>
        <w:rPr>
          <w:b/>
          <w:sz w:val="24"/>
          <w:u w:val="single"/>
        </w:rPr>
      </w:pPr>
    </w:p>
    <w:p w:rsidR="00110EC3" w:rsidRDefault="00110EC3" w:rsidP="004B71A3">
      <w:pPr>
        <w:rPr>
          <w:b/>
          <w:sz w:val="24"/>
          <w:u w:val="single"/>
        </w:rPr>
      </w:pPr>
    </w:p>
    <w:p w:rsidR="00110EC3" w:rsidRDefault="00110EC3" w:rsidP="004B71A3">
      <w:pPr>
        <w:rPr>
          <w:b/>
          <w:sz w:val="24"/>
          <w:u w:val="single"/>
        </w:rPr>
      </w:pPr>
    </w:p>
    <w:p w:rsidR="00110EC3" w:rsidRDefault="00110EC3" w:rsidP="004B71A3">
      <w:pPr>
        <w:rPr>
          <w:b/>
          <w:sz w:val="24"/>
          <w:u w:val="single"/>
        </w:rPr>
      </w:pPr>
    </w:p>
    <w:p w:rsidR="006A6C26" w:rsidRDefault="00E47209" w:rsidP="004B71A3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-156458</wp:posOffset>
            </wp:positionH>
            <wp:positionV relativeFrom="paragraph">
              <wp:posOffset>338759</wp:posOffset>
            </wp:positionV>
            <wp:extent cx="3456305" cy="2464435"/>
            <wp:effectExtent l="0" t="0" r="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6305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C26" w:rsidRDefault="006A6C26" w:rsidP="004B71A3">
      <w:pPr>
        <w:rPr>
          <w:b/>
          <w:sz w:val="24"/>
          <w:u w:val="single"/>
        </w:rPr>
      </w:pPr>
    </w:p>
    <w:p w:rsidR="006A6C26" w:rsidRDefault="00E47209" w:rsidP="004B71A3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271228</wp:posOffset>
            </wp:positionV>
            <wp:extent cx="3896139" cy="1172957"/>
            <wp:effectExtent l="0" t="0" r="9525" b="8255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6139" cy="1172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6C26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2397484</wp:posOffset>
            </wp:positionV>
            <wp:extent cx="3558209" cy="2875384"/>
            <wp:effectExtent l="0" t="0" r="4445" b="127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209" cy="28753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C26" w:rsidRDefault="00E47209" w:rsidP="004B71A3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page">
              <wp:posOffset>3925100</wp:posOffset>
            </wp:positionH>
            <wp:positionV relativeFrom="paragraph">
              <wp:posOffset>1362682</wp:posOffset>
            </wp:positionV>
            <wp:extent cx="3456305" cy="1466215"/>
            <wp:effectExtent l="0" t="0" r="0" b="63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6305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C26" w:rsidRDefault="006A6C26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6A6C26" w:rsidRDefault="00E47209" w:rsidP="004B71A3">
      <w:pPr>
        <w:rPr>
          <w:b/>
          <w:sz w:val="24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3319531</wp:posOffset>
            </wp:positionH>
            <wp:positionV relativeFrom="paragraph">
              <wp:posOffset>360100</wp:posOffset>
            </wp:positionV>
            <wp:extent cx="3617595" cy="1567180"/>
            <wp:effectExtent l="0" t="0" r="1905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595" cy="1567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-218882</wp:posOffset>
            </wp:positionH>
            <wp:positionV relativeFrom="paragraph">
              <wp:posOffset>258003</wp:posOffset>
            </wp:positionV>
            <wp:extent cx="3853815" cy="1669415"/>
            <wp:effectExtent l="0" t="0" r="0" b="6985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3815" cy="166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6C26">
        <w:rPr>
          <w:b/>
          <w:sz w:val="24"/>
          <w:u w:val="single"/>
        </w:rPr>
        <w:t>Friday Week 1</w:t>
      </w:r>
    </w:p>
    <w:p w:rsidR="006A6C26" w:rsidRDefault="006A6C26" w:rsidP="004B71A3">
      <w:pPr>
        <w:rPr>
          <w:b/>
          <w:sz w:val="24"/>
          <w:u w:val="single"/>
        </w:rPr>
      </w:pPr>
    </w:p>
    <w:p w:rsidR="006A6C26" w:rsidRDefault="00E47209" w:rsidP="004B71A3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16344</wp:posOffset>
            </wp:positionV>
            <wp:extent cx="3806825" cy="1649730"/>
            <wp:effectExtent l="0" t="0" r="3175" b="762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6825" cy="164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C26" w:rsidRDefault="006A6C26" w:rsidP="004B71A3">
      <w:pPr>
        <w:rPr>
          <w:b/>
          <w:sz w:val="24"/>
          <w:u w:val="single"/>
        </w:rPr>
      </w:pPr>
    </w:p>
    <w:p w:rsidR="006A6C26" w:rsidRDefault="006A6C26" w:rsidP="004B71A3">
      <w:pPr>
        <w:rPr>
          <w:b/>
          <w:sz w:val="24"/>
          <w:u w:val="single"/>
        </w:rPr>
      </w:pPr>
    </w:p>
    <w:p w:rsidR="006A6C26" w:rsidRDefault="006A6C26" w:rsidP="004B71A3">
      <w:pPr>
        <w:rPr>
          <w:b/>
          <w:sz w:val="24"/>
          <w:u w:val="single"/>
        </w:rPr>
      </w:pPr>
    </w:p>
    <w:p w:rsidR="006A6C26" w:rsidRDefault="006A6C26" w:rsidP="004B71A3">
      <w:pPr>
        <w:rPr>
          <w:b/>
          <w:sz w:val="24"/>
          <w:u w:val="single"/>
        </w:rPr>
      </w:pPr>
    </w:p>
    <w:p w:rsidR="006A6C26" w:rsidRDefault="00E47209" w:rsidP="004B71A3">
      <w:pPr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351983</wp:posOffset>
            </wp:positionV>
            <wp:extent cx="3716655" cy="2114550"/>
            <wp:effectExtent l="0" t="0" r="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65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2619072</wp:posOffset>
            </wp:positionV>
            <wp:extent cx="3659505" cy="3160395"/>
            <wp:effectExtent l="0" t="0" r="0" b="1905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9505" cy="316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C26" w:rsidRDefault="006A6C26" w:rsidP="004B71A3">
      <w:pPr>
        <w:rPr>
          <w:b/>
          <w:sz w:val="24"/>
          <w:u w:val="single"/>
        </w:rPr>
      </w:pPr>
    </w:p>
    <w:p w:rsidR="006A6C26" w:rsidRDefault="006A6C26" w:rsidP="004B71A3">
      <w:pPr>
        <w:rPr>
          <w:b/>
          <w:sz w:val="24"/>
          <w:u w:val="single"/>
        </w:rPr>
      </w:pPr>
    </w:p>
    <w:p w:rsidR="006A6C26" w:rsidRDefault="006A6C26" w:rsidP="004B71A3">
      <w:pPr>
        <w:rPr>
          <w:b/>
          <w:sz w:val="24"/>
          <w:u w:val="single"/>
        </w:rPr>
      </w:pPr>
    </w:p>
    <w:p w:rsidR="006A6C26" w:rsidRDefault="006A6C26" w:rsidP="004B71A3">
      <w:pPr>
        <w:rPr>
          <w:b/>
          <w:sz w:val="24"/>
          <w:u w:val="single"/>
        </w:rPr>
      </w:pPr>
    </w:p>
    <w:p w:rsidR="006A6C26" w:rsidRDefault="006A6C26" w:rsidP="004B71A3">
      <w:pPr>
        <w:rPr>
          <w:b/>
          <w:sz w:val="24"/>
          <w:u w:val="single"/>
        </w:rPr>
      </w:pPr>
    </w:p>
    <w:p w:rsidR="00E47209" w:rsidRDefault="00E47209" w:rsidP="004B71A3">
      <w:pPr>
        <w:rPr>
          <w:b/>
          <w:sz w:val="24"/>
          <w:u w:val="single"/>
        </w:rPr>
      </w:pPr>
    </w:p>
    <w:p w:rsidR="00E47209" w:rsidRPr="00E47209" w:rsidRDefault="00E47209" w:rsidP="00E47209">
      <w:pPr>
        <w:rPr>
          <w:sz w:val="24"/>
        </w:rPr>
      </w:pPr>
    </w:p>
    <w:p w:rsidR="00E47209" w:rsidRPr="00E47209" w:rsidRDefault="00E47209" w:rsidP="00E47209">
      <w:pPr>
        <w:rPr>
          <w:sz w:val="24"/>
        </w:rPr>
      </w:pPr>
    </w:p>
    <w:p w:rsidR="00E47209" w:rsidRPr="00E47209" w:rsidRDefault="00E47209" w:rsidP="00E47209">
      <w:pPr>
        <w:rPr>
          <w:sz w:val="24"/>
        </w:rPr>
      </w:pPr>
    </w:p>
    <w:p w:rsidR="00E47209" w:rsidRPr="00E47209" w:rsidRDefault="00E47209" w:rsidP="00E47209">
      <w:pPr>
        <w:rPr>
          <w:sz w:val="24"/>
        </w:rPr>
      </w:pPr>
    </w:p>
    <w:p w:rsidR="00E47209" w:rsidRDefault="00E47209">
      <w:pPr>
        <w:rPr>
          <w:sz w:val="24"/>
        </w:rPr>
      </w:pPr>
      <w:r>
        <w:rPr>
          <w:sz w:val="24"/>
        </w:rPr>
        <w:br w:type="page"/>
      </w:r>
    </w:p>
    <w:p w:rsidR="00E47209" w:rsidRPr="00E47209" w:rsidRDefault="00E47209" w:rsidP="00E47209">
      <w:pPr>
        <w:rPr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105275" cy="3048000"/>
            <wp:effectExtent l="0" t="0" r="9525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209" w:rsidRPr="00E47209" w:rsidRDefault="00E47209" w:rsidP="00E47209">
      <w:pPr>
        <w:rPr>
          <w:sz w:val="24"/>
        </w:rPr>
      </w:pPr>
    </w:p>
    <w:p w:rsidR="00E47209" w:rsidRPr="00E47209" w:rsidRDefault="00E47209" w:rsidP="00E47209">
      <w:pPr>
        <w:rPr>
          <w:sz w:val="24"/>
        </w:rPr>
      </w:pPr>
    </w:p>
    <w:p w:rsidR="00E47209" w:rsidRPr="00E47209" w:rsidRDefault="00E47209" w:rsidP="00E47209">
      <w:pPr>
        <w:rPr>
          <w:sz w:val="24"/>
        </w:rPr>
      </w:pPr>
    </w:p>
    <w:p w:rsidR="00E47209" w:rsidRPr="00E47209" w:rsidRDefault="00E47209" w:rsidP="00E47209">
      <w:pPr>
        <w:rPr>
          <w:sz w:val="24"/>
        </w:rPr>
      </w:pPr>
    </w:p>
    <w:p w:rsidR="006A6C26" w:rsidRPr="00E47209" w:rsidRDefault="00E47209" w:rsidP="00E47209">
      <w:pPr>
        <w:rPr>
          <w:sz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2720340</wp:posOffset>
            </wp:positionH>
            <wp:positionV relativeFrom="paragraph">
              <wp:posOffset>2365375</wp:posOffset>
            </wp:positionV>
            <wp:extent cx="4233545" cy="2161540"/>
            <wp:effectExtent l="0" t="0" r="0" b="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161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posOffset>-304800</wp:posOffset>
            </wp:positionH>
            <wp:positionV relativeFrom="paragraph">
              <wp:posOffset>1821815</wp:posOffset>
            </wp:positionV>
            <wp:extent cx="4181475" cy="1062990"/>
            <wp:effectExtent l="0" t="0" r="9525" b="3810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A6C26" w:rsidRPr="00E47209" w:rsidSect="004B71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1A3"/>
    <w:rsid w:val="00110EC3"/>
    <w:rsid w:val="00197D8E"/>
    <w:rsid w:val="004B71A3"/>
    <w:rsid w:val="006A6C26"/>
    <w:rsid w:val="006F1E51"/>
    <w:rsid w:val="007F1BB4"/>
    <w:rsid w:val="00AA7240"/>
    <w:rsid w:val="00E4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08B0AA-05D4-479A-845E-BAB4275F3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F10C7-2048-4656-8F19-A56BE0D7A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496F8F76</Template>
  <TotalTime>61</TotalTime>
  <Pages>8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Webb</dc:creator>
  <cp:keywords/>
  <dc:description/>
  <cp:lastModifiedBy>Eleanor Webb</cp:lastModifiedBy>
  <cp:revision>2</cp:revision>
  <dcterms:created xsi:type="dcterms:W3CDTF">2020-03-13T16:25:00Z</dcterms:created>
  <dcterms:modified xsi:type="dcterms:W3CDTF">2020-03-16T16:29:00Z</dcterms:modified>
</cp:coreProperties>
</file>