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E0" w:rsidRPr="00533AE0" w:rsidRDefault="00533AE0" w:rsidP="00533AE0">
      <w:pPr>
        <w:rPr>
          <w:rFonts w:ascii="Comic Sans MS" w:hAnsi="Comic Sans MS"/>
          <w:noProof/>
          <w:sz w:val="24"/>
          <w:szCs w:val="28"/>
        </w:rPr>
      </w:pPr>
      <w:r w:rsidRPr="00533AE0">
        <w:rPr>
          <w:rFonts w:ascii="Comic Sans MS" w:hAnsi="Comic Sans MS"/>
          <w:b/>
          <w:noProof/>
          <w:sz w:val="24"/>
          <w:szCs w:val="28"/>
          <w:lang w:eastAsia="en-GB"/>
        </w:rPr>
        <w:drawing>
          <wp:anchor distT="0" distB="0" distL="114300" distR="114300" simplePos="0" relativeHeight="251699200" behindDoc="0" locked="0" layoutInCell="1" allowOverlap="1" wp14:anchorId="45467F66" wp14:editId="3C92418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39" name="Picture 39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6"/>
          <w:szCs w:val="40"/>
        </w:rPr>
      </w:pPr>
      <w:r w:rsidRPr="00533AE0">
        <w:rPr>
          <w:rFonts w:ascii="Comic Sans MS" w:hAnsi="Comic Sans MS"/>
          <w:b/>
          <w:sz w:val="36"/>
          <w:szCs w:val="40"/>
        </w:rPr>
        <w:t xml:space="preserve">Learning Activities </w:t>
      </w:r>
    </w:p>
    <w:p w:rsidR="00533AE0" w:rsidRPr="00533AE0" w:rsidRDefault="00533AE0" w:rsidP="00533AE0">
      <w:pPr>
        <w:jc w:val="center"/>
        <w:rPr>
          <w:rFonts w:ascii="Comic Sans MS" w:hAnsi="Comic Sans MS"/>
          <w:sz w:val="36"/>
          <w:szCs w:val="40"/>
        </w:rPr>
      </w:pPr>
      <w:r w:rsidRPr="00533AE0">
        <w:rPr>
          <w:rFonts w:ascii="Comic Sans MS" w:hAnsi="Comic Sans MS"/>
          <w:b/>
          <w:sz w:val="36"/>
          <w:szCs w:val="40"/>
        </w:rPr>
        <w:t>Year 4</w:t>
      </w:r>
      <w:r w:rsidRPr="00533AE0">
        <w:rPr>
          <w:rFonts w:ascii="Comic Sans MS" w:hAnsi="Comic Sans MS"/>
          <w:sz w:val="36"/>
          <w:szCs w:val="40"/>
        </w:rPr>
        <w:t xml:space="preserve">   2019-20</w:t>
      </w:r>
    </w:p>
    <w:p w:rsidR="00533AE0" w:rsidRPr="00533AE0" w:rsidRDefault="00533AE0" w:rsidP="00533AE0">
      <w:pPr>
        <w:rPr>
          <w:rFonts w:ascii="Comic Sans MS" w:hAnsi="Comic Sans MS"/>
          <w:i/>
          <w:sz w:val="24"/>
          <w:szCs w:val="28"/>
        </w:rPr>
      </w:pPr>
    </w:p>
    <w:p w:rsidR="00533AE0" w:rsidRPr="00533AE0" w:rsidRDefault="00035BF6" w:rsidP="00533AE0">
      <w:pPr>
        <w:jc w:val="center"/>
        <w:rPr>
          <w:rFonts w:ascii="Comic Sans MS" w:hAnsi="Comic Sans MS"/>
          <w:b/>
          <w:sz w:val="28"/>
          <w:szCs w:val="32"/>
        </w:rPr>
      </w:pPr>
      <w:r w:rsidRPr="00533AE0">
        <w:rPr>
          <w:rFonts w:ascii="Comic Sans MS" w:hAnsi="Comic Sans MS"/>
          <w:b/>
          <w:sz w:val="28"/>
          <w:szCs w:val="32"/>
        </w:rPr>
        <w:t>Self-isolation</w:t>
      </w:r>
      <w:r w:rsidR="00533AE0" w:rsidRPr="00533AE0">
        <w:rPr>
          <w:rFonts w:ascii="Comic Sans MS" w:hAnsi="Comic Sans MS"/>
          <w:b/>
          <w:sz w:val="28"/>
          <w:szCs w:val="32"/>
        </w:rPr>
        <w:t xml:space="preserve"> learning   </w:t>
      </w:r>
      <w:r w:rsidR="00533AE0" w:rsidRPr="00533AE0">
        <w:rPr>
          <w:rFonts w:ascii="Comic Sans MS" w:hAnsi="Comic Sans MS"/>
          <w:b/>
          <w:color w:val="FF0000"/>
          <w:sz w:val="28"/>
          <w:szCs w:val="32"/>
        </w:rPr>
        <w:t xml:space="preserve">Week 1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5708"/>
        <w:gridCol w:w="3479"/>
      </w:tblGrid>
      <w:tr w:rsidR="00533AE0" w:rsidRPr="00533AE0" w:rsidTr="002D5120">
        <w:trPr>
          <w:trHeight w:val="359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  <w:r w:rsidRPr="00533AE0">
              <w:rPr>
                <w:rFonts w:ascii="Comic Sans MS" w:hAnsi="Comic Sans MS"/>
                <w:sz w:val="20"/>
                <w:szCs w:val="21"/>
              </w:rPr>
              <w:t xml:space="preserve">Lessons set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  <w:r w:rsidRPr="00533AE0">
              <w:rPr>
                <w:rFonts w:ascii="Comic Sans MS" w:hAnsi="Comic Sans MS"/>
                <w:sz w:val="20"/>
                <w:szCs w:val="21"/>
              </w:rPr>
              <w:t xml:space="preserve">Additional comments </w:t>
            </w:r>
          </w:p>
        </w:tc>
      </w:tr>
      <w:tr w:rsidR="00533AE0" w:rsidRPr="00533AE0" w:rsidTr="002D5120">
        <w:trPr>
          <w:trHeight w:val="920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Monday</w:t>
            </w: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addition number sentences using the column method to show your working.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>Read a chapter of your book. Who is your favourite character and why?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Carry out research on the Viking God Thor to help you plan a story tomorrow.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 xml:space="preserve">Please complete all tasks in a clear and neatly presented way. </w:t>
            </w:r>
          </w:p>
        </w:tc>
      </w:tr>
      <w:tr w:rsidR="00533AE0" w:rsidRPr="00533AE0" w:rsidTr="002D5120">
        <w:trPr>
          <w:trHeight w:val="1684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Tuesday</w:t>
            </w: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Complete the subtraction number sentences using the column method to show your working.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>Read a chapter of your book. Write the next chapter of your book. What do you think will happen next?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>Use the research you carried out yesterday to plan a story about Thor. Remember you need a problem and a resolution in the middle section of your story.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</w:tc>
      </w:tr>
      <w:tr w:rsidR="00533AE0" w:rsidRPr="00533AE0" w:rsidTr="002D5120">
        <w:trPr>
          <w:trHeight w:val="1166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lastRenderedPageBreak/>
              <w:t>Wednesday</w:t>
            </w: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color w:val="000000" w:themeColor="text1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color w:val="000000" w:themeColor="text1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color w:val="000000" w:themeColor="text1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000000" w:themeColor="text1"/>
                <w:sz w:val="24"/>
                <w:szCs w:val="28"/>
              </w:rPr>
              <w:t xml:space="preserve">Complete the multiplication number sentences.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Read a chapter of your book. Write 3 questions you would like to ask the main character in your story.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color w:val="7030A0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color w:val="000000" w:themeColor="text1"/>
                <w:sz w:val="24"/>
                <w:szCs w:val="28"/>
              </w:rPr>
              <w:t xml:space="preserve">Write your story about Thor using the plan you created yesterday.  </w:t>
            </w: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</w:tc>
      </w:tr>
      <w:tr w:rsidR="00533AE0" w:rsidRPr="00533AE0" w:rsidTr="002D5120">
        <w:trPr>
          <w:trHeight w:val="763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Thursday</w:t>
            </w: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subtraction number sentences.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Read a chapter of your book. Create a question for debate based upon your book.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Edit and improve your story, check for spelling and punctuation errors. </w:t>
            </w: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</w:tc>
      </w:tr>
      <w:tr w:rsidR="00533AE0" w:rsidRPr="00533AE0" w:rsidTr="002D5120">
        <w:trPr>
          <w:trHeight w:val="1302"/>
        </w:trPr>
        <w:tc>
          <w:tcPr>
            <w:tcW w:w="1517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Friday </w:t>
            </w:r>
          </w:p>
        </w:tc>
        <w:tc>
          <w:tcPr>
            <w:tcW w:w="5708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10 in 10 Arithmetic sheet.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Read a chapter of your book. Summarise what you have read this week in 5 sentences. 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>Using the edited story from yesterday, create a published piece using your best handwriting and correct spelling and punctuation.</w:t>
            </w:r>
          </w:p>
        </w:tc>
        <w:tc>
          <w:tcPr>
            <w:tcW w:w="3479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</w:tc>
      </w:tr>
    </w:tbl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Default="00533AE0" w:rsidP="00773ACA">
      <w:pPr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  <w:r w:rsidRPr="00533AE0">
        <w:rPr>
          <w:rFonts w:ascii="Comic Sans MS" w:hAnsi="Comic Sans MS"/>
          <w:b/>
          <w:sz w:val="32"/>
          <w:szCs w:val="36"/>
        </w:rPr>
        <w:lastRenderedPageBreak/>
        <w:t xml:space="preserve">Learning Activities </w:t>
      </w:r>
    </w:p>
    <w:p w:rsidR="00533AE0" w:rsidRPr="00533AE0" w:rsidRDefault="00533AE0" w:rsidP="00533AE0">
      <w:pPr>
        <w:jc w:val="center"/>
        <w:rPr>
          <w:rFonts w:ascii="Comic Sans MS" w:hAnsi="Comic Sans MS"/>
          <w:sz w:val="32"/>
          <w:szCs w:val="36"/>
        </w:rPr>
      </w:pPr>
      <w:r w:rsidRPr="00533AE0">
        <w:rPr>
          <w:noProof/>
          <w:sz w:val="20"/>
          <w:lang w:eastAsia="en-GB"/>
        </w:rPr>
        <w:drawing>
          <wp:anchor distT="0" distB="0" distL="114300" distR="114300" simplePos="0" relativeHeight="251700224" behindDoc="0" locked="0" layoutInCell="1" allowOverlap="1" wp14:anchorId="51E97B5D" wp14:editId="052E8105">
            <wp:simplePos x="0" y="0"/>
            <wp:positionH relativeFrom="margin">
              <wp:posOffset>131147</wp:posOffset>
            </wp:positionH>
            <wp:positionV relativeFrom="paragraph">
              <wp:posOffset>-416545</wp:posOffset>
            </wp:positionV>
            <wp:extent cx="1987550" cy="1076325"/>
            <wp:effectExtent l="0" t="0" r="0" b="0"/>
            <wp:wrapSquare wrapText="bothSides"/>
            <wp:docPr id="53" name="Picture 53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3AE0">
        <w:rPr>
          <w:rFonts w:ascii="Comic Sans MS" w:hAnsi="Comic Sans MS"/>
          <w:sz w:val="32"/>
          <w:szCs w:val="36"/>
        </w:rPr>
        <w:t>Year  4  2019-20</w:t>
      </w:r>
    </w:p>
    <w:p w:rsidR="00533AE0" w:rsidRPr="00533AE0" w:rsidRDefault="00533AE0" w:rsidP="00533AE0">
      <w:pPr>
        <w:rPr>
          <w:rFonts w:ascii="Comic Sans MS" w:hAnsi="Comic Sans MS"/>
          <w:i/>
          <w:sz w:val="20"/>
        </w:rPr>
      </w:pPr>
    </w:p>
    <w:p w:rsidR="00533AE0" w:rsidRPr="00533AE0" w:rsidRDefault="00035BF6" w:rsidP="00533AE0">
      <w:pPr>
        <w:jc w:val="center"/>
        <w:rPr>
          <w:rFonts w:ascii="Comic Sans MS" w:hAnsi="Comic Sans MS"/>
          <w:b/>
          <w:sz w:val="28"/>
          <w:szCs w:val="32"/>
        </w:rPr>
      </w:pPr>
      <w:r w:rsidRPr="00533AE0">
        <w:rPr>
          <w:rFonts w:ascii="Comic Sans MS" w:hAnsi="Comic Sans MS"/>
          <w:b/>
          <w:sz w:val="28"/>
          <w:szCs w:val="32"/>
        </w:rPr>
        <w:t>Self-isolation</w:t>
      </w:r>
      <w:r w:rsidR="00533AE0" w:rsidRPr="00533AE0">
        <w:rPr>
          <w:rFonts w:ascii="Comic Sans MS" w:hAnsi="Comic Sans MS"/>
          <w:b/>
          <w:sz w:val="28"/>
          <w:szCs w:val="32"/>
        </w:rPr>
        <w:t xml:space="preserve"> learning   </w:t>
      </w:r>
      <w:r w:rsidR="00533AE0" w:rsidRPr="00533AE0">
        <w:rPr>
          <w:rFonts w:ascii="Comic Sans MS" w:hAnsi="Comic Sans MS"/>
          <w:b/>
          <w:color w:val="FF0000"/>
          <w:sz w:val="28"/>
          <w:szCs w:val="32"/>
        </w:rPr>
        <w:t xml:space="preserve">Week 2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5"/>
        <w:gridCol w:w="5585"/>
        <w:gridCol w:w="3404"/>
      </w:tblGrid>
      <w:tr w:rsidR="00533AE0" w:rsidRPr="00533AE0" w:rsidTr="002D5120">
        <w:trPr>
          <w:trHeight w:val="359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  <w:r w:rsidRPr="00533AE0">
              <w:rPr>
                <w:rFonts w:ascii="Comic Sans MS" w:hAnsi="Comic Sans MS"/>
                <w:sz w:val="20"/>
                <w:szCs w:val="21"/>
              </w:rPr>
              <w:t xml:space="preserve">Lessons set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1"/>
              </w:rPr>
            </w:pPr>
            <w:r w:rsidRPr="00533AE0">
              <w:rPr>
                <w:rFonts w:ascii="Comic Sans MS" w:hAnsi="Comic Sans MS"/>
                <w:sz w:val="20"/>
                <w:szCs w:val="21"/>
              </w:rPr>
              <w:t xml:space="preserve">Additional comments </w:t>
            </w:r>
          </w:p>
        </w:tc>
      </w:tr>
      <w:tr w:rsidR="00533AE0" w:rsidRPr="00533AE0" w:rsidTr="002D5120">
        <w:trPr>
          <w:trHeight w:val="920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Monday</w:t>
            </w: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word problems. Remember to show your working.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Read a chapter of your book. Write a description of the main character based on what you know from the text.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>Research Viking raids, what do you think it would have been like to be a Viking?</w:t>
            </w: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</w:tc>
      </w:tr>
      <w:tr w:rsidR="00533AE0" w:rsidRPr="00533AE0" w:rsidTr="002D5120">
        <w:trPr>
          <w:trHeight w:val="1684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Tuesday</w:t>
            </w: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word problems. Remember to show your working.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SLOR: Read a chapter of your book. How have the main character’s feeling changed throughout the book?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Write a diary entry as of you were a Viking raiding a monastery. Use your senses to help you describe. Remember to use exciting vocabulary. </w:t>
            </w: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 w:val="20"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</w:tc>
      </w:tr>
      <w:tr w:rsidR="00533AE0" w:rsidRPr="00533AE0" w:rsidTr="002D5120">
        <w:trPr>
          <w:trHeight w:val="1166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Wednesday</w:t>
            </w: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at least 5 sessions of TT Rockstars. Complete the word problems. Remember to show your working.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 xml:space="preserve">Read a chapter of your book. Draw an illustration of your favourite part of the story.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color w:val="000000" w:themeColor="text1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lastRenderedPageBreak/>
              <w:t xml:space="preserve">Science: </w:t>
            </w:r>
            <w:r w:rsidRPr="00533AE0">
              <w:rPr>
                <w:rFonts w:ascii="Comic Sans MS" w:hAnsi="Comic Sans MS"/>
                <w:color w:val="000000" w:themeColor="text1"/>
                <w:sz w:val="24"/>
                <w:szCs w:val="28"/>
              </w:rPr>
              <w:t>Find out what a food chain is. What do the terms producer, consumer, predator and prey mean? What is the longest food chain you can create? Remember to label it.</w:t>
            </w: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lastRenderedPageBreak/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 w:val="20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Cs w:val="28"/>
              </w:rPr>
              <w:lastRenderedPageBreak/>
              <w:t>Please complete all tasks in a clear and neatly presented way.</w:t>
            </w:r>
          </w:p>
        </w:tc>
      </w:tr>
      <w:tr w:rsidR="00533AE0" w:rsidRPr="00533AE0" w:rsidTr="002D5120">
        <w:trPr>
          <w:trHeight w:val="763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lastRenderedPageBreak/>
              <w:t>Thursday</w:t>
            </w: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Complete the word problems, remember to show your working out.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SLOR: </w:t>
            </w:r>
            <w:r w:rsidRPr="00533AE0">
              <w:rPr>
                <w:rFonts w:ascii="Comic Sans MS" w:hAnsi="Comic Sans MS"/>
                <w:sz w:val="24"/>
                <w:szCs w:val="28"/>
              </w:rPr>
              <w:t>Read a chapter of your book. Which character would you like to spend the day with and why?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English: </w:t>
            </w:r>
            <w:r w:rsidRPr="00533AE0">
              <w:rPr>
                <w:rFonts w:ascii="Comic Sans MS" w:hAnsi="Comic Sans MS"/>
                <w:sz w:val="24"/>
                <w:szCs w:val="28"/>
              </w:rPr>
              <w:t>Research orangutans and the use of palm oil. Make some notes for tomorrows learning.</w:t>
            </w: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 w:val="20"/>
                <w:szCs w:val="28"/>
              </w:rPr>
              <w:t>Please complete all tasks in a clear and neatly presented way.</w:t>
            </w:r>
          </w:p>
        </w:tc>
      </w:tr>
      <w:tr w:rsidR="00533AE0" w:rsidRPr="00533AE0" w:rsidTr="002D5120">
        <w:trPr>
          <w:trHeight w:val="1302"/>
        </w:trPr>
        <w:tc>
          <w:tcPr>
            <w:tcW w:w="171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 xml:space="preserve">Friday </w:t>
            </w:r>
          </w:p>
        </w:tc>
        <w:tc>
          <w:tcPr>
            <w:tcW w:w="5585" w:type="dxa"/>
          </w:tcPr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28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32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32"/>
              </w:rPr>
              <w:t xml:space="preserve">Maths: </w:t>
            </w:r>
            <w:r w:rsidRPr="00533AE0">
              <w:rPr>
                <w:rFonts w:ascii="Comic Sans MS" w:hAnsi="Comic Sans MS"/>
                <w:sz w:val="24"/>
                <w:szCs w:val="32"/>
              </w:rPr>
              <w:t>Complete at least 5 sessions of TT Rockstars.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32"/>
              </w:rPr>
            </w:pPr>
            <w:r w:rsidRPr="00533AE0">
              <w:rPr>
                <w:rFonts w:ascii="Comic Sans MS" w:hAnsi="Comic Sans MS"/>
                <w:sz w:val="24"/>
                <w:szCs w:val="32"/>
              </w:rPr>
              <w:t xml:space="preserve">Complete the 10 in 10 Arithmetic sheet. 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color w:val="000000" w:themeColor="text1"/>
                <w:sz w:val="24"/>
                <w:szCs w:val="32"/>
              </w:rPr>
            </w:pPr>
            <w:r w:rsidRPr="00533AE0">
              <w:rPr>
                <w:rFonts w:ascii="Comic Sans MS" w:hAnsi="Comic Sans MS"/>
                <w:color w:val="FF0000"/>
                <w:sz w:val="24"/>
                <w:szCs w:val="32"/>
              </w:rPr>
              <w:t xml:space="preserve">SLOR: </w:t>
            </w:r>
            <w:r w:rsidRPr="00533AE0">
              <w:rPr>
                <w:rFonts w:ascii="Comic Sans MS" w:hAnsi="Comic Sans MS"/>
                <w:color w:val="000000" w:themeColor="text1"/>
                <w:sz w:val="24"/>
                <w:szCs w:val="32"/>
              </w:rPr>
              <w:t>Write a book review for a book you have read recently. Would you recommend it to others, why/ why not? What were your favourite parts of the story? What age group would you recommend it for?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  <w:r w:rsidRPr="00533AE0">
              <w:rPr>
                <w:rFonts w:ascii="Comic Sans MS" w:hAnsi="Comic Sans MS"/>
                <w:sz w:val="24"/>
                <w:szCs w:val="28"/>
              </w:rPr>
              <w:t>English: Using the information you found out yesterday, create a fact file about orangutans and the use of palm oil. Add relevant illustrations to make it eye catching.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3404" w:type="dxa"/>
          </w:tcPr>
          <w:p w:rsidR="00533AE0" w:rsidRPr="00533AE0" w:rsidRDefault="00533AE0" w:rsidP="002D5120">
            <w:pPr>
              <w:rPr>
                <w:rFonts w:ascii="Comic Sans MS" w:hAnsi="Comic Sans MS"/>
                <w:bCs/>
                <w:szCs w:val="32"/>
              </w:rPr>
            </w:pPr>
            <w:r w:rsidRPr="00533AE0">
              <w:rPr>
                <w:rFonts w:ascii="Comic Sans MS" w:hAnsi="Comic Sans MS"/>
                <w:bCs/>
                <w:szCs w:val="32"/>
              </w:rPr>
              <w:t>Each day complete 1 activity from the home learning grid found on the website.</w:t>
            </w: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 w:val="24"/>
                <w:szCs w:val="28"/>
              </w:rPr>
            </w:pPr>
          </w:p>
          <w:p w:rsidR="00533AE0" w:rsidRPr="00533AE0" w:rsidRDefault="00533AE0" w:rsidP="002D512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Cs w:val="28"/>
              </w:rPr>
              <w:t>Please complete all tasks in a clear and neatly presented way.</w:t>
            </w:r>
          </w:p>
        </w:tc>
      </w:tr>
    </w:tbl>
    <w:p w:rsidR="00533AE0" w:rsidRDefault="00533AE0" w:rsidP="00533AE0"/>
    <w:p w:rsidR="00533AE0" w:rsidRDefault="00533AE0"/>
    <w:p w:rsidR="00533AE0" w:rsidRDefault="00533AE0"/>
    <w:p w:rsidR="00773ACA" w:rsidRDefault="00773ACA">
      <w:bookmarkStart w:id="0" w:name="_GoBack"/>
      <w:bookmarkEnd w:id="0"/>
    </w:p>
    <w:p w:rsidR="00533AE0" w:rsidRDefault="00533AE0"/>
    <w:p w:rsidR="00F63988" w:rsidRDefault="0095704C">
      <w:r>
        <w:lastRenderedPageBreak/>
        <w:t>Week 1:  Monday -</w:t>
      </w:r>
      <w:r w:rsidR="00F63988">
        <w:t xml:space="preserve">Addition </w:t>
      </w:r>
    </w:p>
    <w:p w:rsidR="00F63988" w:rsidRDefault="00F63988">
      <w:r>
        <w:rPr>
          <w:noProof/>
          <w:lang w:eastAsia="en-GB"/>
        </w:rPr>
        <w:drawing>
          <wp:inline distT="0" distB="0" distL="0" distR="0" wp14:anchorId="06FB3985" wp14:editId="226B7FE2">
            <wp:extent cx="2820026" cy="37228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653" t="9394" r="27886" b="7065"/>
                    <a:stretch/>
                  </pic:blipFill>
                  <pic:spPr bwMode="auto">
                    <a:xfrm>
                      <a:off x="0" y="0"/>
                      <a:ext cx="2820915" cy="3724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5A88AA" wp14:editId="7E47563B">
            <wp:extent cx="2731135" cy="377789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54" t="9641" r="28081" b="5584"/>
                    <a:stretch/>
                  </pic:blipFill>
                  <pic:spPr bwMode="auto">
                    <a:xfrm>
                      <a:off x="0" y="0"/>
                      <a:ext cx="2731945" cy="3779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988" w:rsidRDefault="00F63988">
      <w:r>
        <w:rPr>
          <w:noProof/>
          <w:lang w:eastAsia="en-GB"/>
        </w:rPr>
        <w:drawing>
          <wp:inline distT="0" distB="0" distL="0" distR="0" wp14:anchorId="68B32F15" wp14:editId="5CD94B60">
            <wp:extent cx="3139440" cy="4285562"/>
            <wp:effectExtent l="0" t="0" r="381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6023" t="10924" r="28186" b="5733"/>
                    <a:stretch/>
                  </pic:blipFill>
                  <pic:spPr bwMode="auto">
                    <a:xfrm>
                      <a:off x="0" y="0"/>
                      <a:ext cx="3140303" cy="42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D75F05" wp14:editId="61004602">
            <wp:extent cx="3106006" cy="42519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510" t="10711" r="28193" b="6610"/>
                    <a:stretch/>
                  </pic:blipFill>
                  <pic:spPr bwMode="auto">
                    <a:xfrm>
                      <a:off x="0" y="0"/>
                      <a:ext cx="3106479" cy="4252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5184" w:rsidRDefault="00255184"/>
    <w:p w:rsidR="00F63988" w:rsidRDefault="00F63988"/>
    <w:p w:rsidR="00F63988" w:rsidRDefault="0095704C">
      <w:r>
        <w:lastRenderedPageBreak/>
        <w:t xml:space="preserve">Tuesday - </w:t>
      </w:r>
      <w:r w:rsidR="00F63988">
        <w:t>Subtraction</w:t>
      </w:r>
    </w:p>
    <w:p w:rsidR="00F63988" w:rsidRDefault="00F63988"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12CE77D7" wp14:editId="15D83CFD">
            <wp:simplePos x="0" y="0"/>
            <wp:positionH relativeFrom="column">
              <wp:posOffset>5080</wp:posOffset>
            </wp:positionH>
            <wp:positionV relativeFrom="paragraph">
              <wp:posOffset>2273078</wp:posOffset>
            </wp:positionV>
            <wp:extent cx="3149600" cy="2103755"/>
            <wp:effectExtent l="0" t="0" r="0" b="0"/>
            <wp:wrapTight wrapText="bothSides">
              <wp:wrapPolygon edited="0">
                <wp:start x="0" y="0"/>
                <wp:lineTo x="0" y="21320"/>
                <wp:lineTo x="21426" y="21320"/>
                <wp:lineTo x="2142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5" t="11355" r="27871" b="47728"/>
                    <a:stretch/>
                  </pic:blipFill>
                  <pic:spPr bwMode="auto">
                    <a:xfrm>
                      <a:off x="0" y="0"/>
                      <a:ext cx="3149600" cy="210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24D4FB3C" wp14:editId="19B6EEE3">
            <wp:simplePos x="0" y="0"/>
            <wp:positionH relativeFrom="column">
              <wp:posOffset>3244215</wp:posOffset>
            </wp:positionH>
            <wp:positionV relativeFrom="paragraph">
              <wp:posOffset>2229041</wp:posOffset>
            </wp:positionV>
            <wp:extent cx="3073400" cy="2136775"/>
            <wp:effectExtent l="0" t="0" r="0" b="0"/>
            <wp:wrapTight wrapText="bothSides">
              <wp:wrapPolygon edited="0">
                <wp:start x="0" y="0"/>
                <wp:lineTo x="0" y="21375"/>
                <wp:lineTo x="21421" y="21375"/>
                <wp:lineTo x="214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06" t="11567" r="28657" b="46874"/>
                    <a:stretch/>
                  </pic:blipFill>
                  <pic:spPr bwMode="auto">
                    <a:xfrm>
                      <a:off x="0" y="0"/>
                      <a:ext cx="3073400" cy="213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9F735E3" wp14:editId="3BDAFA84">
            <wp:extent cx="3117215" cy="2136484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506" t="13284" r="28026" b="45165"/>
                    <a:stretch/>
                  </pic:blipFill>
                  <pic:spPr bwMode="auto">
                    <a:xfrm>
                      <a:off x="0" y="0"/>
                      <a:ext cx="3118224" cy="2137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C96481" wp14:editId="7B219ECC">
            <wp:extent cx="3171825" cy="221406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350" t="19067" r="27390" b="37877"/>
                    <a:stretch/>
                  </pic:blipFill>
                  <pic:spPr bwMode="auto">
                    <a:xfrm>
                      <a:off x="0" y="0"/>
                      <a:ext cx="3172527" cy="2214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988" w:rsidRDefault="004C7082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462F211" wp14:editId="72ED5EEC">
            <wp:simplePos x="0" y="0"/>
            <wp:positionH relativeFrom="margin">
              <wp:align>left</wp:align>
            </wp:positionH>
            <wp:positionV relativeFrom="paragraph">
              <wp:posOffset>1954759</wp:posOffset>
            </wp:positionV>
            <wp:extent cx="3106420" cy="2049138"/>
            <wp:effectExtent l="0" t="0" r="0" b="8890"/>
            <wp:wrapTight wrapText="bothSides">
              <wp:wrapPolygon edited="0">
                <wp:start x="0" y="0"/>
                <wp:lineTo x="0" y="21493"/>
                <wp:lineTo x="21459" y="21493"/>
                <wp:lineTo x="214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06" t="20349" r="28187" b="39803"/>
                    <a:stretch/>
                  </pic:blipFill>
                  <pic:spPr bwMode="auto">
                    <a:xfrm>
                      <a:off x="0" y="0"/>
                      <a:ext cx="3106420" cy="2049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988" w:rsidRDefault="004C708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3D32FA9" wp14:editId="37D84089">
            <wp:simplePos x="0" y="0"/>
            <wp:positionH relativeFrom="column">
              <wp:posOffset>26892</wp:posOffset>
            </wp:positionH>
            <wp:positionV relativeFrom="paragraph">
              <wp:posOffset>3851275</wp:posOffset>
            </wp:positionV>
            <wp:extent cx="3116580" cy="2103755"/>
            <wp:effectExtent l="0" t="0" r="7620" b="0"/>
            <wp:wrapTight wrapText="bothSides">
              <wp:wrapPolygon edited="0">
                <wp:start x="0" y="0"/>
                <wp:lineTo x="0" y="21320"/>
                <wp:lineTo x="21521" y="21320"/>
                <wp:lineTo x="2152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5" t="17785" r="28353" b="41300"/>
                    <a:stretch/>
                  </pic:blipFill>
                  <pic:spPr bwMode="auto">
                    <a:xfrm>
                      <a:off x="0" y="0"/>
                      <a:ext cx="3116580" cy="2103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082" w:rsidRDefault="004C7082"/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2EA7C8B" wp14:editId="48B89DF0">
            <wp:simplePos x="0" y="0"/>
            <wp:positionH relativeFrom="column">
              <wp:posOffset>3244406</wp:posOffset>
            </wp:positionH>
            <wp:positionV relativeFrom="paragraph">
              <wp:posOffset>14681</wp:posOffset>
            </wp:positionV>
            <wp:extent cx="3105785" cy="2026285"/>
            <wp:effectExtent l="0" t="0" r="0" b="0"/>
            <wp:wrapTight wrapText="bothSides">
              <wp:wrapPolygon edited="0">
                <wp:start x="0" y="0"/>
                <wp:lineTo x="0" y="21322"/>
                <wp:lineTo x="21463" y="21322"/>
                <wp:lineTo x="2146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06" t="31493" r="28196" b="29095"/>
                    <a:stretch/>
                  </pic:blipFill>
                  <pic:spPr bwMode="auto">
                    <a:xfrm>
                      <a:off x="0" y="0"/>
                      <a:ext cx="3105785" cy="2026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</w:p>
    <w:p w:rsidR="004C7082" w:rsidRDefault="004C7082">
      <w:pPr>
        <w:rPr>
          <w:noProof/>
          <w:lang w:eastAsia="en-GB"/>
        </w:rPr>
      </w:pPr>
    </w:p>
    <w:p w:rsidR="004C7082" w:rsidRDefault="004C7082"/>
    <w:p w:rsidR="004C7082" w:rsidRDefault="004C7082"/>
    <w:p w:rsidR="004C7082" w:rsidRDefault="004C7082"/>
    <w:p w:rsidR="004C7082" w:rsidRDefault="004C708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FFACB5" wp14:editId="439175BE">
            <wp:simplePos x="0" y="0"/>
            <wp:positionH relativeFrom="column">
              <wp:posOffset>3242952</wp:posOffset>
            </wp:positionH>
            <wp:positionV relativeFrom="paragraph">
              <wp:posOffset>215265</wp:posOffset>
            </wp:positionV>
            <wp:extent cx="3106757" cy="2026920"/>
            <wp:effectExtent l="0" t="0" r="0" b="0"/>
            <wp:wrapThrough wrapText="bothSides">
              <wp:wrapPolygon edited="0">
                <wp:start x="0" y="0"/>
                <wp:lineTo x="0" y="21316"/>
                <wp:lineTo x="21459" y="21316"/>
                <wp:lineTo x="21459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0335" r="28490" b="10242"/>
                    <a:stretch/>
                  </pic:blipFill>
                  <pic:spPr bwMode="auto">
                    <a:xfrm>
                      <a:off x="0" y="0"/>
                      <a:ext cx="3106757" cy="2026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082" w:rsidRDefault="004C7082"/>
    <w:p w:rsidR="004C7082" w:rsidRDefault="004C7082"/>
    <w:p w:rsidR="004C7082" w:rsidRDefault="004C7082"/>
    <w:p w:rsidR="004C7082" w:rsidRDefault="004C7082"/>
    <w:p w:rsidR="004C7082" w:rsidRDefault="004C7082"/>
    <w:p w:rsidR="004C7082" w:rsidRDefault="004C7082"/>
    <w:p w:rsidR="004C7082" w:rsidRDefault="004C7082"/>
    <w:p w:rsidR="004C7082" w:rsidRDefault="004C7082"/>
    <w:p w:rsidR="004C7082" w:rsidRDefault="0095704C">
      <w:r>
        <w:lastRenderedPageBreak/>
        <w:t xml:space="preserve">Wednesday - </w:t>
      </w:r>
      <w:r w:rsidR="004C7082">
        <w:t xml:space="preserve">Multiplication </w:t>
      </w:r>
    </w:p>
    <w:p w:rsidR="004C7082" w:rsidRDefault="004C708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5508</wp:posOffset>
            </wp:positionH>
            <wp:positionV relativeFrom="paragraph">
              <wp:posOffset>-4131</wp:posOffset>
            </wp:positionV>
            <wp:extent cx="3128010" cy="4284920"/>
            <wp:effectExtent l="0" t="0" r="0" b="1905"/>
            <wp:wrapTight wrapText="bothSides">
              <wp:wrapPolygon edited="0">
                <wp:start x="0" y="0"/>
                <wp:lineTo x="0" y="21514"/>
                <wp:lineTo x="21442" y="21514"/>
                <wp:lineTo x="2144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86" t="11140" r="28192" b="5531"/>
                    <a:stretch/>
                  </pic:blipFill>
                  <pic:spPr bwMode="auto">
                    <a:xfrm>
                      <a:off x="0" y="0"/>
                      <a:ext cx="3128010" cy="428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2DFC3AE" wp14:editId="0D62D18A">
            <wp:extent cx="3161412" cy="2048335"/>
            <wp:effectExtent l="0" t="0" r="127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5880" t="34913" r="27996" b="25240"/>
                    <a:stretch/>
                  </pic:blipFill>
                  <pic:spPr bwMode="auto">
                    <a:xfrm>
                      <a:off x="0" y="0"/>
                      <a:ext cx="3163233" cy="204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30D6131" wp14:editId="53566845">
            <wp:extent cx="3161030" cy="2070735"/>
            <wp:effectExtent l="0" t="0" r="127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6185" t="25061" r="27705" b="34664"/>
                    <a:stretch/>
                  </pic:blipFill>
                  <pic:spPr bwMode="auto">
                    <a:xfrm>
                      <a:off x="0" y="0"/>
                      <a:ext cx="3162257" cy="2071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082" w:rsidRDefault="004C7082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832C1FE" wp14:editId="3E48E46C">
            <wp:simplePos x="0" y="0"/>
            <wp:positionH relativeFrom="margin">
              <wp:align>left</wp:align>
            </wp:positionH>
            <wp:positionV relativeFrom="paragraph">
              <wp:posOffset>21139</wp:posOffset>
            </wp:positionV>
            <wp:extent cx="3094990" cy="2059305"/>
            <wp:effectExtent l="0" t="0" r="0" b="0"/>
            <wp:wrapTight wrapText="bothSides">
              <wp:wrapPolygon edited="0">
                <wp:start x="0" y="0"/>
                <wp:lineTo x="0" y="21380"/>
                <wp:lineTo x="21405" y="21380"/>
                <wp:lineTo x="2140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45" t="16711" r="28510" b="43233"/>
                    <a:stretch/>
                  </pic:blipFill>
                  <pic:spPr bwMode="auto">
                    <a:xfrm>
                      <a:off x="0" y="0"/>
                      <a:ext cx="3094990" cy="205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B4C14A4" wp14:editId="30C0C9EC">
            <wp:extent cx="3094990" cy="2038121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6506" t="32986" r="28355" b="27381"/>
                    <a:stretch/>
                  </pic:blipFill>
                  <pic:spPr bwMode="auto">
                    <a:xfrm>
                      <a:off x="0" y="0"/>
                      <a:ext cx="3095603" cy="20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082" w:rsidRDefault="004C7082">
      <w:r>
        <w:rPr>
          <w:noProof/>
          <w:lang w:eastAsia="en-GB"/>
        </w:rPr>
        <w:drawing>
          <wp:inline distT="0" distB="0" distL="0" distR="0" wp14:anchorId="4A45C290" wp14:editId="327835B9">
            <wp:extent cx="3106420" cy="202710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6345" t="24848" r="28344" b="35728"/>
                    <a:stretch/>
                  </pic:blipFill>
                  <pic:spPr bwMode="auto">
                    <a:xfrm>
                      <a:off x="0" y="0"/>
                      <a:ext cx="3107417" cy="2027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F00167" wp14:editId="506D03F0">
            <wp:extent cx="3117215" cy="2082188"/>
            <wp:effectExtent l="0" t="0" r="698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6024" t="33844" r="28509" b="25662"/>
                    <a:stretch/>
                  </pic:blipFill>
                  <pic:spPr bwMode="auto">
                    <a:xfrm>
                      <a:off x="0" y="0"/>
                      <a:ext cx="3118158" cy="2082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B0D" w:rsidRDefault="00E66B0D"/>
    <w:p w:rsidR="004C7082" w:rsidRDefault="0095704C">
      <w:r>
        <w:lastRenderedPageBreak/>
        <w:t xml:space="preserve">Thursday - </w:t>
      </w:r>
      <w:r w:rsidR="004C7082">
        <w:t xml:space="preserve">Dividing </w:t>
      </w:r>
    </w:p>
    <w:p w:rsidR="004C7082" w:rsidRDefault="004C7082">
      <w:r>
        <w:rPr>
          <w:noProof/>
          <w:lang w:eastAsia="en-GB"/>
        </w:rPr>
        <w:drawing>
          <wp:inline distT="0" distB="0" distL="0" distR="0" wp14:anchorId="63743C11" wp14:editId="4440D77D">
            <wp:extent cx="3105785" cy="20050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6348" t="23783" r="28343" b="37214"/>
                    <a:stretch/>
                  </pic:blipFill>
                  <pic:spPr bwMode="auto">
                    <a:xfrm>
                      <a:off x="0" y="0"/>
                      <a:ext cx="3107310" cy="200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704C">
        <w:rPr>
          <w:noProof/>
          <w:lang w:eastAsia="en-GB"/>
        </w:rPr>
        <w:drawing>
          <wp:inline distT="0" distB="0" distL="0" distR="0" wp14:anchorId="79A45D25" wp14:editId="23819457">
            <wp:extent cx="3084195" cy="2038121"/>
            <wp:effectExtent l="0" t="0" r="190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6345" t="18422" r="28669" b="41941"/>
                    <a:stretch/>
                  </pic:blipFill>
                  <pic:spPr bwMode="auto">
                    <a:xfrm>
                      <a:off x="0" y="0"/>
                      <a:ext cx="3085107" cy="2038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704C" w:rsidRDefault="0095704C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CFDE300" wp14:editId="22FA356B">
            <wp:simplePos x="0" y="0"/>
            <wp:positionH relativeFrom="margin">
              <wp:align>left</wp:align>
            </wp:positionH>
            <wp:positionV relativeFrom="paragraph">
              <wp:posOffset>2100435</wp:posOffset>
            </wp:positionV>
            <wp:extent cx="3128010" cy="4218940"/>
            <wp:effectExtent l="0" t="0" r="0" b="0"/>
            <wp:wrapTight wrapText="bothSides">
              <wp:wrapPolygon edited="0">
                <wp:start x="0" y="0"/>
                <wp:lineTo x="0" y="21457"/>
                <wp:lineTo x="21442" y="21457"/>
                <wp:lineTo x="2144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24" t="10925" r="28351" b="7016"/>
                    <a:stretch/>
                  </pic:blipFill>
                  <pic:spPr bwMode="auto">
                    <a:xfrm>
                      <a:off x="0" y="0"/>
                      <a:ext cx="3128010" cy="4218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CC6FF7A" wp14:editId="0943BCBC">
            <wp:extent cx="3095625" cy="202710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26344" t="38986" r="28504" b="21593"/>
                    <a:stretch/>
                  </pic:blipFill>
                  <pic:spPr bwMode="auto">
                    <a:xfrm>
                      <a:off x="0" y="0"/>
                      <a:ext cx="3096449" cy="2027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6AC2628" wp14:editId="1540864E">
            <wp:extent cx="3128645" cy="2038121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6185" t="22275" r="28188" b="38094"/>
                    <a:stretch/>
                  </pic:blipFill>
                  <pic:spPr bwMode="auto">
                    <a:xfrm>
                      <a:off x="0" y="0"/>
                      <a:ext cx="3129116" cy="2038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5184" w:rsidRDefault="0095704C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CCF4D4D" wp14:editId="27D544D6">
            <wp:simplePos x="0" y="0"/>
            <wp:positionH relativeFrom="column">
              <wp:posOffset>3265469</wp:posOffset>
            </wp:positionH>
            <wp:positionV relativeFrom="paragraph">
              <wp:posOffset>2197100</wp:posOffset>
            </wp:positionV>
            <wp:extent cx="3138805" cy="2080895"/>
            <wp:effectExtent l="0" t="0" r="4445" b="0"/>
            <wp:wrapTight wrapText="bothSides">
              <wp:wrapPolygon edited="0">
                <wp:start x="0" y="0"/>
                <wp:lineTo x="0" y="21356"/>
                <wp:lineTo x="21499" y="21356"/>
                <wp:lineTo x="2149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1" t="18856" r="27699" b="40669"/>
                    <a:stretch/>
                  </pic:blipFill>
                  <pic:spPr bwMode="auto">
                    <a:xfrm>
                      <a:off x="0" y="0"/>
                      <a:ext cx="3138805" cy="208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58E9ECE" wp14:editId="0B6F15C3">
            <wp:simplePos x="0" y="0"/>
            <wp:positionH relativeFrom="margin">
              <wp:posOffset>3260579</wp:posOffset>
            </wp:positionH>
            <wp:positionV relativeFrom="paragraph">
              <wp:posOffset>160112</wp:posOffset>
            </wp:positionV>
            <wp:extent cx="3095625" cy="1994053"/>
            <wp:effectExtent l="0" t="0" r="0" b="6350"/>
            <wp:wrapTight wrapText="bothSides">
              <wp:wrapPolygon edited="0">
                <wp:start x="0" y="0"/>
                <wp:lineTo x="0" y="21462"/>
                <wp:lineTo x="21401" y="21462"/>
                <wp:lineTo x="21401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06" t="43054" r="28347" b="18171"/>
                    <a:stretch/>
                  </pic:blipFill>
                  <pic:spPr bwMode="auto">
                    <a:xfrm>
                      <a:off x="0" y="0"/>
                      <a:ext cx="3095625" cy="1994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255184" w:rsidRPr="00255184" w:rsidRDefault="00255184" w:rsidP="00255184"/>
    <w:p w:rsidR="0095704C" w:rsidRDefault="0095704C" w:rsidP="00255184"/>
    <w:p w:rsidR="00255184" w:rsidRDefault="00533AE0" w:rsidP="00255184"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14B914C3" wp14:editId="1B5E4719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4638040" cy="8876030"/>
            <wp:effectExtent l="0" t="0" r="0" b="127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8" t="16493" r="46827" b="7461"/>
                    <a:stretch/>
                  </pic:blipFill>
                  <pic:spPr bwMode="auto">
                    <a:xfrm>
                      <a:off x="0" y="0"/>
                      <a:ext cx="4638040" cy="887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Friday – 10 in 10, time how long it takes you to complete these questions. Write your time on your sheet.</w:t>
      </w:r>
    </w:p>
    <w:p w:rsidR="00533AE0" w:rsidRDefault="00533AE0" w:rsidP="00255184"/>
    <w:p w:rsidR="00533AE0" w:rsidRDefault="00533AE0" w:rsidP="00255184">
      <w:r>
        <w:rPr>
          <w:noProof/>
          <w:lang w:eastAsia="en-GB"/>
        </w:rPr>
        <w:lastRenderedPageBreak/>
        <w:drawing>
          <wp:inline distT="0" distB="0" distL="0" distR="0" wp14:anchorId="3EA99526" wp14:editId="0EB19FC3">
            <wp:extent cx="4498389" cy="8725359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4099" t="15422" r="46827" b="9389"/>
                    <a:stretch/>
                  </pic:blipFill>
                  <pic:spPr bwMode="auto">
                    <a:xfrm>
                      <a:off x="0" y="0"/>
                      <a:ext cx="4518263" cy="8763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3AE0" w:rsidRDefault="00533AE0" w:rsidP="00255184"/>
    <w:p w:rsidR="00E66B0D" w:rsidRDefault="00E66B0D" w:rsidP="00E66B0D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39D785E8" wp14:editId="1C38EED3">
            <wp:simplePos x="0" y="0"/>
            <wp:positionH relativeFrom="column">
              <wp:posOffset>3695608</wp:posOffset>
            </wp:positionH>
            <wp:positionV relativeFrom="paragraph">
              <wp:posOffset>316422</wp:posOffset>
            </wp:positionV>
            <wp:extent cx="3248660" cy="2113280"/>
            <wp:effectExtent l="19050" t="19050" r="27940" b="20320"/>
            <wp:wrapTight wrapText="bothSides">
              <wp:wrapPolygon edited="0">
                <wp:start x="-127" y="-195"/>
                <wp:lineTo x="-127" y="21613"/>
                <wp:lineTo x="21659" y="21613"/>
                <wp:lineTo x="21659" y="-195"/>
                <wp:lineTo x="-127" y="-195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0" t="42839" r="27711" b="11742"/>
                    <a:stretch/>
                  </pic:blipFill>
                  <pic:spPr bwMode="auto">
                    <a:xfrm>
                      <a:off x="0" y="0"/>
                      <a:ext cx="3248660" cy="21132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F2ECA73" wp14:editId="511987A6">
            <wp:simplePos x="0" y="0"/>
            <wp:positionH relativeFrom="column">
              <wp:posOffset>-236779</wp:posOffset>
            </wp:positionH>
            <wp:positionV relativeFrom="paragraph">
              <wp:posOffset>412490</wp:posOffset>
            </wp:positionV>
            <wp:extent cx="3624550" cy="1894761"/>
            <wp:effectExtent l="19050" t="19050" r="14605" b="10795"/>
            <wp:wrapTight wrapText="bothSides">
              <wp:wrapPolygon edited="0">
                <wp:start x="-114" y="-217"/>
                <wp:lineTo x="-114" y="21506"/>
                <wp:lineTo x="21574" y="21506"/>
                <wp:lineTo x="21574" y="-217"/>
                <wp:lineTo x="-114" y="-217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1" t="25060" r="26877" b="38081"/>
                    <a:stretch/>
                  </pic:blipFill>
                  <pic:spPr bwMode="auto">
                    <a:xfrm>
                      <a:off x="0" y="0"/>
                      <a:ext cx="3624550" cy="189476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6B0D">
        <w:t xml:space="preserve"> </w:t>
      </w:r>
      <w:r>
        <w:t>Week 2:  Monday - Addition &amp; Subtraction</w:t>
      </w:r>
    </w:p>
    <w:p w:rsidR="00255184" w:rsidRDefault="00255184" w:rsidP="00255184"/>
    <w:p w:rsidR="00255184" w:rsidRDefault="00E66B0D" w:rsidP="00255184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867FEB9" wp14:editId="08A3D8D3">
            <wp:simplePos x="0" y="0"/>
            <wp:positionH relativeFrom="page">
              <wp:posOffset>4241035</wp:posOffset>
            </wp:positionH>
            <wp:positionV relativeFrom="paragraph">
              <wp:posOffset>131223</wp:posOffset>
            </wp:positionV>
            <wp:extent cx="3293745" cy="3603625"/>
            <wp:effectExtent l="19050" t="19050" r="20955" b="15875"/>
            <wp:wrapTight wrapText="bothSides">
              <wp:wrapPolygon edited="0">
                <wp:start x="-125" y="-114"/>
                <wp:lineTo x="-125" y="21581"/>
                <wp:lineTo x="21612" y="21581"/>
                <wp:lineTo x="21612" y="-114"/>
                <wp:lineTo x="-125" y="-114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05" t="8782" r="29960" b="18815"/>
                    <a:stretch/>
                  </pic:blipFill>
                  <pic:spPr bwMode="auto">
                    <a:xfrm>
                      <a:off x="0" y="0"/>
                      <a:ext cx="3293745" cy="36036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E0B6B45" wp14:editId="271F0977">
            <wp:simplePos x="0" y="0"/>
            <wp:positionH relativeFrom="margin">
              <wp:posOffset>-219901</wp:posOffset>
            </wp:positionH>
            <wp:positionV relativeFrom="paragraph">
              <wp:posOffset>244521</wp:posOffset>
            </wp:positionV>
            <wp:extent cx="3634740" cy="2830195"/>
            <wp:effectExtent l="19050" t="19050" r="22860" b="27305"/>
            <wp:wrapTight wrapText="bothSides">
              <wp:wrapPolygon edited="0">
                <wp:start x="-113" y="-145"/>
                <wp:lineTo x="-113" y="21663"/>
                <wp:lineTo x="21623" y="21663"/>
                <wp:lineTo x="21623" y="-145"/>
                <wp:lineTo x="-113" y="-145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0" t="29564" r="27549" b="15389"/>
                    <a:stretch/>
                  </pic:blipFill>
                  <pic:spPr bwMode="auto">
                    <a:xfrm>
                      <a:off x="0" y="0"/>
                      <a:ext cx="3634740" cy="28301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0D" w:rsidRDefault="00E66B0D" w:rsidP="00255184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5E5B7A2" wp14:editId="18C29ED7">
            <wp:simplePos x="0" y="0"/>
            <wp:positionH relativeFrom="margin">
              <wp:align>left</wp:align>
            </wp:positionH>
            <wp:positionV relativeFrom="paragraph">
              <wp:posOffset>3208066</wp:posOffset>
            </wp:positionV>
            <wp:extent cx="3343275" cy="2720975"/>
            <wp:effectExtent l="19050" t="19050" r="28575" b="22225"/>
            <wp:wrapTight wrapText="bothSides">
              <wp:wrapPolygon edited="0">
                <wp:start x="-123" y="-151"/>
                <wp:lineTo x="-123" y="21625"/>
                <wp:lineTo x="21662" y="21625"/>
                <wp:lineTo x="21662" y="-151"/>
                <wp:lineTo x="-123" y="-151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3" t="17350" r="24008" b="21812"/>
                    <a:stretch/>
                  </pic:blipFill>
                  <pic:spPr bwMode="auto">
                    <a:xfrm>
                      <a:off x="0" y="0"/>
                      <a:ext cx="3343275" cy="27209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3660E879" wp14:editId="3EC33629">
            <wp:simplePos x="0" y="0"/>
            <wp:positionH relativeFrom="page">
              <wp:posOffset>4061269</wp:posOffset>
            </wp:positionH>
            <wp:positionV relativeFrom="paragraph">
              <wp:posOffset>3986774</wp:posOffset>
            </wp:positionV>
            <wp:extent cx="3656965" cy="1289050"/>
            <wp:effectExtent l="19050" t="19050" r="19685" b="25400"/>
            <wp:wrapTight wrapText="bothSides">
              <wp:wrapPolygon edited="0">
                <wp:start x="-113" y="-319"/>
                <wp:lineTo x="-113" y="21706"/>
                <wp:lineTo x="21604" y="21706"/>
                <wp:lineTo x="21604" y="-319"/>
                <wp:lineTo x="-113" y="-319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2" t="47122" r="18715" b="23960"/>
                    <a:stretch/>
                  </pic:blipFill>
                  <pic:spPr bwMode="auto">
                    <a:xfrm>
                      <a:off x="0" y="0"/>
                      <a:ext cx="3656965" cy="12890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0D" w:rsidRPr="00E66B0D" w:rsidRDefault="00E66B0D" w:rsidP="00E66B0D"/>
    <w:p w:rsidR="00E66B0D" w:rsidRPr="00E66B0D" w:rsidRDefault="00E66B0D" w:rsidP="00E66B0D"/>
    <w:p w:rsidR="00E66B0D" w:rsidRDefault="00E66B0D" w:rsidP="00E66B0D">
      <w:pPr>
        <w:tabs>
          <w:tab w:val="left" w:pos="1683"/>
        </w:tabs>
      </w:pPr>
      <w:r>
        <w:tab/>
      </w:r>
      <w:r>
        <w:tab/>
      </w:r>
      <w:r>
        <w:tab/>
      </w:r>
    </w:p>
    <w:p w:rsidR="00533AE0" w:rsidRDefault="00533AE0" w:rsidP="00E66B0D">
      <w:pPr>
        <w:tabs>
          <w:tab w:val="left" w:pos="1683"/>
        </w:tabs>
      </w:pPr>
    </w:p>
    <w:p w:rsidR="00255184" w:rsidRPr="00E66B0D" w:rsidRDefault="00E66B0D" w:rsidP="00533AE0">
      <w:pPr>
        <w:tabs>
          <w:tab w:val="left" w:pos="1683"/>
        </w:tabs>
      </w:pPr>
      <w:r>
        <w:lastRenderedPageBreak/>
        <w:t>Tuesday - addition and subtraction</w:t>
      </w:r>
    </w:p>
    <w:p w:rsidR="00255184" w:rsidRPr="00255184" w:rsidRDefault="00E66B0D" w:rsidP="00255184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2D6A69E0" wp14:editId="666C8D71">
            <wp:simplePos x="0" y="0"/>
            <wp:positionH relativeFrom="margin">
              <wp:align>left</wp:align>
            </wp:positionH>
            <wp:positionV relativeFrom="paragraph">
              <wp:posOffset>5227320</wp:posOffset>
            </wp:positionV>
            <wp:extent cx="3357245" cy="3095625"/>
            <wp:effectExtent l="19050" t="19050" r="14605" b="28575"/>
            <wp:wrapTight wrapText="bothSides">
              <wp:wrapPolygon edited="0">
                <wp:start x="-123" y="-133"/>
                <wp:lineTo x="-123" y="21666"/>
                <wp:lineTo x="21571" y="21666"/>
                <wp:lineTo x="21571" y="-133"/>
                <wp:lineTo x="-123" y="-133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0" t="10924" r="21763" b="15811"/>
                    <a:stretch/>
                  </pic:blipFill>
                  <pic:spPr bwMode="auto">
                    <a:xfrm>
                      <a:off x="0" y="0"/>
                      <a:ext cx="3357245" cy="30956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D7B046F" wp14:editId="2366151B">
            <wp:simplePos x="0" y="0"/>
            <wp:positionH relativeFrom="page">
              <wp:posOffset>228370</wp:posOffset>
            </wp:positionH>
            <wp:positionV relativeFrom="paragraph">
              <wp:posOffset>3134138</wp:posOffset>
            </wp:positionV>
            <wp:extent cx="3282950" cy="1762125"/>
            <wp:effectExtent l="19050" t="19050" r="12700" b="28575"/>
            <wp:wrapTight wrapText="bothSides">
              <wp:wrapPolygon edited="0">
                <wp:start x="-125" y="-234"/>
                <wp:lineTo x="-125" y="21717"/>
                <wp:lineTo x="21558" y="21717"/>
                <wp:lineTo x="21558" y="-234"/>
                <wp:lineTo x="-125" y="-234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5" t="27845" r="24170" b="32949"/>
                    <a:stretch/>
                  </pic:blipFill>
                  <pic:spPr bwMode="auto">
                    <a:xfrm>
                      <a:off x="0" y="0"/>
                      <a:ext cx="3282950" cy="17621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1E446D2D" wp14:editId="421D0BF3">
            <wp:simplePos x="0" y="0"/>
            <wp:positionH relativeFrom="column">
              <wp:posOffset>3299399</wp:posOffset>
            </wp:positionH>
            <wp:positionV relativeFrom="paragraph">
              <wp:posOffset>2439922</wp:posOffset>
            </wp:positionV>
            <wp:extent cx="3754755" cy="2412365"/>
            <wp:effectExtent l="19050" t="19050" r="17145" b="26035"/>
            <wp:wrapTight wrapText="bothSides">
              <wp:wrapPolygon edited="0">
                <wp:start x="-110" y="-171"/>
                <wp:lineTo x="-110" y="21663"/>
                <wp:lineTo x="21589" y="21663"/>
                <wp:lineTo x="21589" y="-171"/>
                <wp:lineTo x="-110" y="-171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98" t="35127" r="19197" b="11741"/>
                    <a:stretch/>
                  </pic:blipFill>
                  <pic:spPr bwMode="auto">
                    <a:xfrm>
                      <a:off x="0" y="0"/>
                      <a:ext cx="3754755" cy="24123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F603062" wp14:editId="582D07E7">
            <wp:simplePos x="0" y="0"/>
            <wp:positionH relativeFrom="page">
              <wp:posOffset>3737610</wp:posOffset>
            </wp:positionH>
            <wp:positionV relativeFrom="paragraph">
              <wp:posOffset>19050</wp:posOffset>
            </wp:positionV>
            <wp:extent cx="3691255" cy="2202815"/>
            <wp:effectExtent l="19050" t="19050" r="23495" b="26035"/>
            <wp:wrapTight wrapText="bothSides">
              <wp:wrapPolygon edited="0">
                <wp:start x="-111" y="-187"/>
                <wp:lineTo x="-111" y="21668"/>
                <wp:lineTo x="21626" y="21668"/>
                <wp:lineTo x="21626" y="-187"/>
                <wp:lineTo x="-111" y="-187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82" t="32557" r="20950" b="19876"/>
                    <a:stretch/>
                  </pic:blipFill>
                  <pic:spPr bwMode="auto">
                    <a:xfrm>
                      <a:off x="0" y="0"/>
                      <a:ext cx="3691255" cy="22028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5294FCC3" wp14:editId="38B1A87F">
            <wp:simplePos x="0" y="0"/>
            <wp:positionH relativeFrom="margin">
              <wp:posOffset>-148498</wp:posOffset>
            </wp:positionH>
            <wp:positionV relativeFrom="paragraph">
              <wp:posOffset>19417</wp:posOffset>
            </wp:positionV>
            <wp:extent cx="3274060" cy="2908300"/>
            <wp:effectExtent l="19050" t="19050" r="21590" b="25400"/>
            <wp:wrapTight wrapText="bothSides">
              <wp:wrapPolygon edited="0">
                <wp:start x="-126" y="-141"/>
                <wp:lineTo x="-126" y="21647"/>
                <wp:lineTo x="21617" y="21647"/>
                <wp:lineTo x="21617" y="-141"/>
                <wp:lineTo x="-126" y="-141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78" t="21850" r="20958" b="11739"/>
                    <a:stretch/>
                  </pic:blipFill>
                  <pic:spPr bwMode="auto">
                    <a:xfrm>
                      <a:off x="0" y="0"/>
                      <a:ext cx="3274060" cy="29083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184" w:rsidRPr="00255184" w:rsidRDefault="00E66B0D" w:rsidP="00255184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739AFEFF" wp14:editId="1C35635E">
            <wp:simplePos x="0" y="0"/>
            <wp:positionH relativeFrom="margin">
              <wp:align>right</wp:align>
            </wp:positionH>
            <wp:positionV relativeFrom="paragraph">
              <wp:posOffset>29760</wp:posOffset>
            </wp:positionV>
            <wp:extent cx="3326447" cy="1718632"/>
            <wp:effectExtent l="19050" t="19050" r="26670" b="15240"/>
            <wp:wrapTight wrapText="bothSides">
              <wp:wrapPolygon edited="0">
                <wp:start x="-124" y="-239"/>
                <wp:lineTo x="-124" y="21552"/>
                <wp:lineTo x="21649" y="21552"/>
                <wp:lineTo x="21649" y="-239"/>
                <wp:lineTo x="-124" y="-239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50" t="35770" r="29630" b="30806"/>
                    <a:stretch/>
                  </pic:blipFill>
                  <pic:spPr bwMode="auto">
                    <a:xfrm>
                      <a:off x="0" y="0"/>
                      <a:ext cx="3326447" cy="171863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184" w:rsidRDefault="00255184" w:rsidP="00255184"/>
    <w:p w:rsidR="00255184" w:rsidRDefault="00255184" w:rsidP="00255184">
      <w:pPr>
        <w:tabs>
          <w:tab w:val="left" w:pos="1978"/>
        </w:tabs>
      </w:pPr>
      <w:r>
        <w:tab/>
      </w:r>
      <w:r>
        <w:tab/>
      </w:r>
      <w:r>
        <w:tab/>
      </w:r>
    </w:p>
    <w:p w:rsidR="00255184" w:rsidRDefault="00255184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</w:pPr>
    </w:p>
    <w:p w:rsidR="00255184" w:rsidRDefault="009B2B84" w:rsidP="00255184">
      <w:pPr>
        <w:tabs>
          <w:tab w:val="left" w:pos="197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 wp14:anchorId="15BD1CF1" wp14:editId="130BF96F">
            <wp:simplePos x="0" y="0"/>
            <wp:positionH relativeFrom="column">
              <wp:posOffset>3905250</wp:posOffset>
            </wp:positionH>
            <wp:positionV relativeFrom="paragraph">
              <wp:posOffset>291465</wp:posOffset>
            </wp:positionV>
            <wp:extent cx="3018155" cy="2077085"/>
            <wp:effectExtent l="19050" t="19050" r="10795" b="18415"/>
            <wp:wrapTight wrapText="bothSides">
              <wp:wrapPolygon edited="0">
                <wp:start x="-136" y="-198"/>
                <wp:lineTo x="-136" y="21593"/>
                <wp:lineTo x="21541" y="21593"/>
                <wp:lineTo x="21541" y="-198"/>
                <wp:lineTo x="-136" y="-198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4" t="20348" r="28505" b="35734"/>
                    <a:stretch/>
                  </pic:blipFill>
                  <pic:spPr bwMode="auto">
                    <a:xfrm>
                      <a:off x="0" y="0"/>
                      <a:ext cx="3018155" cy="20770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B0D">
        <w:t>Wednesday - Multiplication and division</w:t>
      </w:r>
    </w:p>
    <w:p w:rsidR="00255184" w:rsidRDefault="00E66B0D" w:rsidP="00255184">
      <w:pPr>
        <w:tabs>
          <w:tab w:val="left" w:pos="1978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F0497CB" wp14:editId="1E4042E8">
            <wp:simplePos x="0" y="0"/>
            <wp:positionH relativeFrom="column">
              <wp:posOffset>27542</wp:posOffset>
            </wp:positionH>
            <wp:positionV relativeFrom="paragraph">
              <wp:posOffset>17214</wp:posOffset>
            </wp:positionV>
            <wp:extent cx="3688535" cy="2004695"/>
            <wp:effectExtent l="19050" t="19050" r="26670" b="14605"/>
            <wp:wrapTight wrapText="bothSides">
              <wp:wrapPolygon edited="0">
                <wp:start x="-112" y="-205"/>
                <wp:lineTo x="-112" y="21552"/>
                <wp:lineTo x="21645" y="21552"/>
                <wp:lineTo x="21645" y="-205"/>
                <wp:lineTo x="-112" y="-205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3" t="38553" r="22571" b="22456"/>
                    <a:stretch/>
                  </pic:blipFill>
                  <pic:spPr bwMode="auto">
                    <a:xfrm>
                      <a:off x="0" y="0"/>
                      <a:ext cx="3688535" cy="20046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0D" w:rsidRDefault="009B2B84" w:rsidP="00255184">
      <w:pPr>
        <w:tabs>
          <w:tab w:val="left" w:pos="1978"/>
        </w:tabs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3F52F54A" wp14:editId="6C98E26F">
            <wp:simplePos x="0" y="0"/>
            <wp:positionH relativeFrom="column">
              <wp:posOffset>3894057</wp:posOffset>
            </wp:positionH>
            <wp:positionV relativeFrom="paragraph">
              <wp:posOffset>31016</wp:posOffset>
            </wp:positionV>
            <wp:extent cx="2686473" cy="1564005"/>
            <wp:effectExtent l="19050" t="19050" r="19050" b="17145"/>
            <wp:wrapTight wrapText="bothSides">
              <wp:wrapPolygon edited="0">
                <wp:start x="-153" y="-263"/>
                <wp:lineTo x="-153" y="21574"/>
                <wp:lineTo x="21600" y="21574"/>
                <wp:lineTo x="21600" y="-263"/>
                <wp:lineTo x="-153" y="-263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2" t="28488" r="40236" b="41090"/>
                    <a:stretch/>
                  </pic:blipFill>
                  <pic:spPr bwMode="auto">
                    <a:xfrm>
                      <a:off x="0" y="0"/>
                      <a:ext cx="2686473" cy="15640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A123833" wp14:editId="3802D53E">
            <wp:simplePos x="0" y="0"/>
            <wp:positionH relativeFrom="margin">
              <wp:align>left</wp:align>
            </wp:positionH>
            <wp:positionV relativeFrom="paragraph">
              <wp:posOffset>33594</wp:posOffset>
            </wp:positionV>
            <wp:extent cx="3260090" cy="1872867"/>
            <wp:effectExtent l="19050" t="19050" r="16510" b="13335"/>
            <wp:wrapTight wrapText="bothSides">
              <wp:wrapPolygon edited="0">
                <wp:start x="-126" y="-220"/>
                <wp:lineTo x="-126" y="21534"/>
                <wp:lineTo x="21583" y="21534"/>
                <wp:lineTo x="21583" y="-220"/>
                <wp:lineTo x="-126" y="-22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37" t="31272" r="29317" b="32309"/>
                    <a:stretch/>
                  </pic:blipFill>
                  <pic:spPr bwMode="auto">
                    <a:xfrm>
                      <a:off x="0" y="0"/>
                      <a:ext cx="3260090" cy="187286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0D" w:rsidRDefault="00E66B0D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</w:pPr>
    </w:p>
    <w:p w:rsidR="00255184" w:rsidRDefault="00255184" w:rsidP="00255184">
      <w:pPr>
        <w:tabs>
          <w:tab w:val="left" w:pos="1978"/>
        </w:tabs>
        <w:rPr>
          <w:noProof/>
          <w:lang w:eastAsia="en-GB"/>
        </w:rPr>
      </w:pPr>
    </w:p>
    <w:p w:rsidR="00255184" w:rsidRDefault="009B2B84" w:rsidP="00255184">
      <w:pPr>
        <w:tabs>
          <w:tab w:val="left" w:pos="1978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06A10067" wp14:editId="6999146E">
            <wp:simplePos x="0" y="0"/>
            <wp:positionH relativeFrom="column">
              <wp:posOffset>3794303</wp:posOffset>
            </wp:positionH>
            <wp:positionV relativeFrom="paragraph">
              <wp:posOffset>267059</wp:posOffset>
            </wp:positionV>
            <wp:extent cx="2984676" cy="3503075"/>
            <wp:effectExtent l="19050" t="19050" r="25400" b="21590"/>
            <wp:wrapTight wrapText="bothSides">
              <wp:wrapPolygon edited="0">
                <wp:start x="-138" y="-117"/>
                <wp:lineTo x="-138" y="21616"/>
                <wp:lineTo x="21646" y="21616"/>
                <wp:lineTo x="21646" y="-117"/>
                <wp:lineTo x="-138" y="-117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67" t="10495" r="35903" b="21384"/>
                    <a:stretch/>
                  </pic:blipFill>
                  <pic:spPr bwMode="auto">
                    <a:xfrm>
                      <a:off x="0" y="0"/>
                      <a:ext cx="2984676" cy="35030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B84" w:rsidRDefault="009B2B84" w:rsidP="00255184">
      <w:pPr>
        <w:tabs>
          <w:tab w:val="left" w:pos="1978"/>
        </w:tabs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0BA45AF1" wp14:editId="3B419070">
            <wp:simplePos x="0" y="0"/>
            <wp:positionH relativeFrom="column">
              <wp:posOffset>-181801</wp:posOffset>
            </wp:positionH>
            <wp:positionV relativeFrom="paragraph">
              <wp:posOffset>351614</wp:posOffset>
            </wp:positionV>
            <wp:extent cx="3656836" cy="2533880"/>
            <wp:effectExtent l="19050" t="19050" r="20320" b="19050"/>
            <wp:wrapTight wrapText="bothSides">
              <wp:wrapPolygon edited="0">
                <wp:start x="-113" y="-162"/>
                <wp:lineTo x="-113" y="21600"/>
                <wp:lineTo x="21608" y="21600"/>
                <wp:lineTo x="21608" y="-162"/>
                <wp:lineTo x="-113" y="-162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03" t="24418" r="26265" b="26309"/>
                    <a:stretch/>
                  </pic:blipFill>
                  <pic:spPr bwMode="auto">
                    <a:xfrm>
                      <a:off x="0" y="0"/>
                      <a:ext cx="3656836" cy="25338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B84" w:rsidRDefault="009B2B84" w:rsidP="00255184">
      <w:pPr>
        <w:tabs>
          <w:tab w:val="left" w:pos="1978"/>
        </w:tabs>
      </w:pPr>
    </w:p>
    <w:p w:rsidR="009B2B84" w:rsidRDefault="009B2B84" w:rsidP="00255184">
      <w:pPr>
        <w:tabs>
          <w:tab w:val="left" w:pos="1978"/>
        </w:tabs>
      </w:pPr>
    </w:p>
    <w:p w:rsidR="009B2B84" w:rsidRDefault="009B2B84" w:rsidP="00255184">
      <w:pPr>
        <w:tabs>
          <w:tab w:val="left" w:pos="1978"/>
        </w:tabs>
      </w:pPr>
    </w:p>
    <w:p w:rsidR="009B2B84" w:rsidRDefault="009B2B84" w:rsidP="00255184">
      <w:pPr>
        <w:tabs>
          <w:tab w:val="left" w:pos="1978"/>
        </w:tabs>
      </w:pPr>
    </w:p>
    <w:p w:rsidR="009B2B84" w:rsidRDefault="009B2B84" w:rsidP="00255184">
      <w:pPr>
        <w:tabs>
          <w:tab w:val="left" w:pos="197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2032" behindDoc="1" locked="0" layoutInCell="1" allowOverlap="1" wp14:anchorId="57C6EE91" wp14:editId="05BB263E">
            <wp:simplePos x="0" y="0"/>
            <wp:positionH relativeFrom="page">
              <wp:posOffset>4173633</wp:posOffset>
            </wp:positionH>
            <wp:positionV relativeFrom="paragraph">
              <wp:posOffset>398497</wp:posOffset>
            </wp:positionV>
            <wp:extent cx="3281045" cy="2270760"/>
            <wp:effectExtent l="19050" t="19050" r="14605" b="15240"/>
            <wp:wrapTight wrapText="bothSides">
              <wp:wrapPolygon edited="0">
                <wp:start x="-125" y="-181"/>
                <wp:lineTo x="-125" y="21564"/>
                <wp:lineTo x="21571" y="21564"/>
                <wp:lineTo x="21571" y="-181"/>
                <wp:lineTo x="-125" y="-181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5" t="39419" r="27707" b="11955"/>
                    <a:stretch/>
                  </pic:blipFill>
                  <pic:spPr bwMode="auto">
                    <a:xfrm>
                      <a:off x="0" y="0"/>
                      <a:ext cx="3281045" cy="22707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77B6CBC5" wp14:editId="3AB44E0F">
            <wp:simplePos x="0" y="0"/>
            <wp:positionH relativeFrom="column">
              <wp:posOffset>-182145</wp:posOffset>
            </wp:positionH>
            <wp:positionV relativeFrom="paragraph">
              <wp:posOffset>424150</wp:posOffset>
            </wp:positionV>
            <wp:extent cx="3646170" cy="1854200"/>
            <wp:effectExtent l="19050" t="19050" r="11430" b="12700"/>
            <wp:wrapTight wrapText="bothSides">
              <wp:wrapPolygon edited="0">
                <wp:start x="-113" y="-222"/>
                <wp:lineTo x="-113" y="21526"/>
                <wp:lineTo x="21555" y="21526"/>
                <wp:lineTo x="21555" y="-222"/>
                <wp:lineTo x="-113" y="-222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59" t="26988" r="24178" b="34449"/>
                    <a:stretch/>
                  </pic:blipFill>
                  <pic:spPr bwMode="auto">
                    <a:xfrm>
                      <a:off x="0" y="0"/>
                      <a:ext cx="3646170" cy="18542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Thursday – Multiplication and Divis</w:t>
      </w:r>
      <w:r w:rsidR="00450741">
        <w:t>i</w:t>
      </w:r>
      <w:r>
        <w:t>on</w:t>
      </w:r>
    </w:p>
    <w:p w:rsidR="009B2B84" w:rsidRDefault="00533AE0" w:rsidP="00255184">
      <w:pPr>
        <w:tabs>
          <w:tab w:val="left" w:pos="1978"/>
        </w:tabs>
      </w:pP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5D7618EB" wp14:editId="16A6C6F7">
            <wp:simplePos x="0" y="0"/>
            <wp:positionH relativeFrom="column">
              <wp:posOffset>-216122</wp:posOffset>
            </wp:positionH>
            <wp:positionV relativeFrom="paragraph">
              <wp:posOffset>5540474</wp:posOffset>
            </wp:positionV>
            <wp:extent cx="3634740" cy="3294044"/>
            <wp:effectExtent l="19050" t="19050" r="22860" b="20955"/>
            <wp:wrapTight wrapText="bothSides">
              <wp:wrapPolygon edited="0">
                <wp:start x="-113" y="-125"/>
                <wp:lineTo x="-113" y="21612"/>
                <wp:lineTo x="21623" y="21612"/>
                <wp:lineTo x="21623" y="-125"/>
                <wp:lineTo x="-113" y="-125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3" t="14993" r="27384" b="20947"/>
                    <a:stretch/>
                  </pic:blipFill>
                  <pic:spPr bwMode="auto">
                    <a:xfrm>
                      <a:off x="0" y="0"/>
                      <a:ext cx="3634740" cy="32940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741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1ED0F77B" wp14:editId="51B2EFF7">
            <wp:simplePos x="0" y="0"/>
            <wp:positionH relativeFrom="page">
              <wp:posOffset>4003736</wp:posOffset>
            </wp:positionH>
            <wp:positionV relativeFrom="paragraph">
              <wp:posOffset>6439718</wp:posOffset>
            </wp:positionV>
            <wp:extent cx="3634587" cy="2063284"/>
            <wp:effectExtent l="19050" t="19050" r="23495" b="13335"/>
            <wp:wrapTight wrapText="bothSides">
              <wp:wrapPolygon edited="0">
                <wp:start x="-113" y="-199"/>
                <wp:lineTo x="-113" y="21540"/>
                <wp:lineTo x="21626" y="21540"/>
                <wp:lineTo x="21626" y="-199"/>
                <wp:lineTo x="-113" y="-199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8" t="16921" r="19036" b="36382"/>
                    <a:stretch/>
                  </pic:blipFill>
                  <pic:spPr bwMode="auto">
                    <a:xfrm>
                      <a:off x="0" y="0"/>
                      <a:ext cx="3634587" cy="206328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741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58ACBF1B" wp14:editId="762C499E">
            <wp:simplePos x="0" y="0"/>
            <wp:positionH relativeFrom="page">
              <wp:posOffset>4141723</wp:posOffset>
            </wp:positionH>
            <wp:positionV relativeFrom="paragraph">
              <wp:posOffset>4379817</wp:posOffset>
            </wp:positionV>
            <wp:extent cx="3516630" cy="1773555"/>
            <wp:effectExtent l="19050" t="19050" r="26670" b="17145"/>
            <wp:wrapTight wrapText="bothSides">
              <wp:wrapPolygon edited="0">
                <wp:start x="-117" y="-232"/>
                <wp:lineTo x="-117" y="21577"/>
                <wp:lineTo x="21647" y="21577"/>
                <wp:lineTo x="21647" y="-232"/>
                <wp:lineTo x="-117" y="-232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82" t="22064" r="24819" b="40884"/>
                    <a:stretch/>
                  </pic:blipFill>
                  <pic:spPr bwMode="auto">
                    <a:xfrm>
                      <a:off x="0" y="0"/>
                      <a:ext cx="3516630" cy="177355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B84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1C11384C" wp14:editId="5BA985DD">
            <wp:simplePos x="0" y="0"/>
            <wp:positionH relativeFrom="page">
              <wp:posOffset>4175760</wp:posOffset>
            </wp:positionH>
            <wp:positionV relativeFrom="paragraph">
              <wp:posOffset>2681284</wp:posOffset>
            </wp:positionV>
            <wp:extent cx="3462655" cy="1596390"/>
            <wp:effectExtent l="19050" t="19050" r="23495" b="22860"/>
            <wp:wrapTight wrapText="bothSides">
              <wp:wrapPolygon edited="0">
                <wp:start x="-119" y="-258"/>
                <wp:lineTo x="-119" y="21652"/>
                <wp:lineTo x="21628" y="21652"/>
                <wp:lineTo x="21628" y="-258"/>
                <wp:lineTo x="-119" y="-258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1" t="45194" r="26422" b="21811"/>
                    <a:stretch/>
                  </pic:blipFill>
                  <pic:spPr bwMode="auto">
                    <a:xfrm>
                      <a:off x="0" y="0"/>
                      <a:ext cx="3462655" cy="15963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B84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1181495A" wp14:editId="27E7C1E9">
            <wp:simplePos x="0" y="0"/>
            <wp:positionH relativeFrom="column">
              <wp:posOffset>-203643</wp:posOffset>
            </wp:positionH>
            <wp:positionV relativeFrom="paragraph">
              <wp:posOffset>2363210</wp:posOffset>
            </wp:positionV>
            <wp:extent cx="3633470" cy="2962910"/>
            <wp:effectExtent l="19050" t="19050" r="24130" b="27940"/>
            <wp:wrapTight wrapText="bothSides">
              <wp:wrapPolygon edited="0">
                <wp:start x="-113" y="-139"/>
                <wp:lineTo x="-113" y="21665"/>
                <wp:lineTo x="21630" y="21665"/>
                <wp:lineTo x="21630" y="-139"/>
                <wp:lineTo x="-113" y="-139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2" t="30203" r="26887" b="12157"/>
                    <a:stretch/>
                  </pic:blipFill>
                  <pic:spPr bwMode="auto">
                    <a:xfrm>
                      <a:off x="0" y="0"/>
                      <a:ext cx="3633470" cy="29629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AE0" w:rsidRDefault="00533AE0" w:rsidP="00255184">
      <w:pPr>
        <w:tabs>
          <w:tab w:val="left" w:pos="1978"/>
        </w:tabs>
      </w:pPr>
    </w:p>
    <w:p w:rsidR="00533AE0" w:rsidRDefault="00533AE0" w:rsidP="00255184">
      <w:pPr>
        <w:tabs>
          <w:tab w:val="left" w:pos="1978"/>
        </w:tabs>
      </w:pPr>
      <w:r>
        <w:lastRenderedPageBreak/>
        <w:t xml:space="preserve">Friday – 10 in 10, time how long it takes you to complete these questions. Write your time on your sheet. </w:t>
      </w:r>
    </w:p>
    <w:p w:rsidR="00255184" w:rsidRDefault="00533AE0" w:rsidP="00255184">
      <w:pPr>
        <w:tabs>
          <w:tab w:val="left" w:pos="1978"/>
        </w:tabs>
      </w:pPr>
      <w:r>
        <w:rPr>
          <w:noProof/>
          <w:lang w:eastAsia="en-GB"/>
        </w:rPr>
        <w:drawing>
          <wp:inline distT="0" distB="0" distL="0" distR="0" wp14:anchorId="0DAA8230" wp14:editId="17F8F411">
            <wp:extent cx="4575408" cy="8714342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l="22813" t="13280" r="46988" b="10033"/>
                    <a:stretch/>
                  </pic:blipFill>
                  <pic:spPr bwMode="auto">
                    <a:xfrm>
                      <a:off x="0" y="0"/>
                      <a:ext cx="4589819" cy="8741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3AE0" w:rsidRPr="00255184" w:rsidRDefault="00533AE0" w:rsidP="00255184">
      <w:pPr>
        <w:tabs>
          <w:tab w:val="left" w:pos="1978"/>
        </w:tabs>
      </w:pPr>
      <w:r>
        <w:rPr>
          <w:noProof/>
          <w:lang w:eastAsia="en-GB"/>
        </w:rPr>
        <w:lastRenderedPageBreak/>
        <w:drawing>
          <wp:inline distT="0" distB="0" distL="0" distR="0" wp14:anchorId="3489093C" wp14:editId="00239571">
            <wp:extent cx="4660135" cy="9012342"/>
            <wp:effectExtent l="0" t="0" r="762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3939" t="15207" r="47149" b="10242"/>
                    <a:stretch/>
                  </pic:blipFill>
                  <pic:spPr bwMode="auto">
                    <a:xfrm>
                      <a:off x="0" y="0"/>
                      <a:ext cx="4687277" cy="9064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33AE0" w:rsidRPr="00255184" w:rsidSect="00F639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B84" w:rsidRDefault="009B2B84" w:rsidP="00E66B0D">
      <w:pPr>
        <w:spacing w:after="0" w:line="240" w:lineRule="auto"/>
      </w:pPr>
      <w:r>
        <w:separator/>
      </w:r>
    </w:p>
  </w:endnote>
  <w:endnote w:type="continuationSeparator" w:id="0">
    <w:p w:rsidR="009B2B84" w:rsidRDefault="009B2B84" w:rsidP="00E66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B84" w:rsidRDefault="009B2B84" w:rsidP="00E66B0D">
      <w:pPr>
        <w:spacing w:after="0" w:line="240" w:lineRule="auto"/>
      </w:pPr>
      <w:r>
        <w:separator/>
      </w:r>
    </w:p>
  </w:footnote>
  <w:footnote w:type="continuationSeparator" w:id="0">
    <w:p w:rsidR="009B2B84" w:rsidRDefault="009B2B84" w:rsidP="00E66B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FB"/>
    <w:rsid w:val="00035BF6"/>
    <w:rsid w:val="001E38FB"/>
    <w:rsid w:val="00255184"/>
    <w:rsid w:val="00450741"/>
    <w:rsid w:val="004C7082"/>
    <w:rsid w:val="00533AE0"/>
    <w:rsid w:val="00773ACA"/>
    <w:rsid w:val="0095704C"/>
    <w:rsid w:val="009B2B84"/>
    <w:rsid w:val="00B8340A"/>
    <w:rsid w:val="00E66B0D"/>
    <w:rsid w:val="00F6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8D986-5C11-4240-927E-169860A9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B0D"/>
  </w:style>
  <w:style w:type="paragraph" w:styleId="Footer">
    <w:name w:val="footer"/>
    <w:basedOn w:val="Normal"/>
    <w:link w:val="Foot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B0D"/>
  </w:style>
  <w:style w:type="paragraph" w:styleId="BalloonText">
    <w:name w:val="Balloon Text"/>
    <w:basedOn w:val="Normal"/>
    <w:link w:val="BalloonTextChar"/>
    <w:uiPriority w:val="99"/>
    <w:semiHidden/>
    <w:unhideWhenUsed/>
    <w:rsid w:val="00773A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AC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7A3D8-878B-4568-A4E2-ABA8DD8F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D47EC5C1</Template>
  <TotalTime>4</TotalTime>
  <Pages>16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Kirstine Boon</cp:lastModifiedBy>
  <cp:revision>4</cp:revision>
  <cp:lastPrinted>2020-03-17T08:40:00Z</cp:lastPrinted>
  <dcterms:created xsi:type="dcterms:W3CDTF">2020-03-10T17:11:00Z</dcterms:created>
  <dcterms:modified xsi:type="dcterms:W3CDTF">2020-03-17T08:43:00Z</dcterms:modified>
</cp:coreProperties>
</file>