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78D" w:rsidRDefault="003B578D" w:rsidP="007D4D40">
      <w:pPr>
        <w:rPr>
          <w:rFonts w:ascii="Comic Sans MS" w:hAnsi="Comic Sans MS"/>
          <w:b/>
          <w:sz w:val="36"/>
          <w:szCs w:val="36"/>
        </w:rPr>
      </w:pPr>
      <w:r w:rsidRPr="005B0F7C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6E24F64E" wp14:editId="1B09FD02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4263656" cy="1796397"/>
            <wp:effectExtent l="0" t="0" r="3810" b="0"/>
            <wp:wrapNone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656" cy="1796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CD0EA7">
      <w:pPr>
        <w:rPr>
          <w:rFonts w:ascii="Comic Sans MS" w:hAnsi="Comic Sans MS"/>
          <w:b/>
          <w:sz w:val="36"/>
          <w:szCs w:val="36"/>
        </w:rPr>
      </w:pPr>
    </w:p>
    <w:p w:rsidR="0049514E" w:rsidRDefault="0049514E" w:rsidP="003B578D">
      <w:pPr>
        <w:jc w:val="center"/>
        <w:rPr>
          <w:rFonts w:ascii="Comic Sans MS" w:hAnsi="Comic Sans MS"/>
          <w:b/>
          <w:sz w:val="72"/>
          <w:szCs w:val="36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72"/>
          <w:szCs w:val="36"/>
        </w:rPr>
      </w:pPr>
      <w:r w:rsidRPr="003B578D">
        <w:rPr>
          <w:rFonts w:ascii="Comic Sans MS" w:hAnsi="Comic Sans MS"/>
          <w:b/>
          <w:sz w:val="72"/>
          <w:szCs w:val="36"/>
        </w:rPr>
        <w:t xml:space="preserve">Learning Activities 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b/>
          <w:sz w:val="48"/>
          <w:szCs w:val="36"/>
        </w:rPr>
        <w:t>Year 3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sz w:val="48"/>
          <w:szCs w:val="36"/>
        </w:rPr>
        <w:t>2019-20</w:t>
      </w:r>
    </w:p>
    <w:p w:rsidR="003B578D" w:rsidRPr="003B578D" w:rsidRDefault="00A76E1D" w:rsidP="003B578D">
      <w:pPr>
        <w:jc w:val="center"/>
        <w:rPr>
          <w:rFonts w:ascii="Comic Sans MS" w:hAnsi="Comic Sans MS"/>
          <w:b/>
          <w:sz w:val="40"/>
          <w:szCs w:val="28"/>
        </w:rPr>
      </w:pPr>
      <w:r>
        <w:rPr>
          <w:rFonts w:ascii="Comic Sans MS" w:hAnsi="Comic Sans MS"/>
          <w:b/>
          <w:sz w:val="40"/>
          <w:szCs w:val="28"/>
        </w:rPr>
        <w:t xml:space="preserve">Home Learning </w:t>
      </w:r>
      <w:bookmarkStart w:id="0" w:name="_GoBack"/>
      <w:bookmarkEnd w:id="0"/>
      <w:r w:rsidR="003B578D" w:rsidRPr="003B578D">
        <w:rPr>
          <w:rFonts w:ascii="Comic Sans MS" w:hAnsi="Comic Sans MS"/>
          <w:b/>
          <w:sz w:val="40"/>
          <w:szCs w:val="28"/>
        </w:rPr>
        <w:t xml:space="preserve"> 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color w:val="FF0000"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  </w:t>
      </w:r>
      <w:r w:rsidR="001B018B">
        <w:rPr>
          <w:rFonts w:ascii="Comic Sans MS" w:hAnsi="Comic Sans MS"/>
          <w:b/>
          <w:color w:val="FF0000"/>
          <w:sz w:val="40"/>
          <w:szCs w:val="28"/>
        </w:rPr>
        <w:t>Week 14</w:t>
      </w:r>
      <w:r w:rsidRPr="003B578D">
        <w:rPr>
          <w:rFonts w:ascii="Comic Sans MS" w:hAnsi="Comic Sans MS"/>
          <w:b/>
          <w:color w:val="FF0000"/>
          <w:sz w:val="40"/>
          <w:szCs w:val="28"/>
        </w:rPr>
        <w:t xml:space="preserve"> </w:t>
      </w:r>
      <w:r w:rsidR="00E97F2C">
        <w:rPr>
          <w:rFonts w:ascii="Comic Sans MS" w:hAnsi="Comic Sans MS"/>
          <w:b/>
          <w:color w:val="FF0000"/>
          <w:sz w:val="40"/>
          <w:szCs w:val="28"/>
        </w:rPr>
        <w:t>(Worksheets)</w:t>
      </w:r>
    </w:p>
    <w:p w:rsidR="003622B1" w:rsidRDefault="003622B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Monday</w:t>
      </w:r>
    </w:p>
    <w:p w:rsidR="003B4521" w:rsidRDefault="003A3BA6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 xml:space="preserve">Maths: </w:t>
      </w:r>
      <w:r w:rsidR="003B4521"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="003B4521">
        <w:rPr>
          <w:rFonts w:ascii="Comic Sans MS" w:hAnsi="Comic Sans MS"/>
          <w:color w:val="000000" w:themeColor="text1"/>
          <w:szCs w:val="28"/>
        </w:rPr>
        <w:t xml:space="preserve"> </w:t>
      </w:r>
      <w:r w:rsidR="00B0692A">
        <w:rPr>
          <w:rFonts w:ascii="Comic Sans MS" w:hAnsi="Comic Sans MS"/>
          <w:color w:val="000000" w:themeColor="text1"/>
          <w:szCs w:val="28"/>
        </w:rPr>
        <w:t>Minibeast Investigation</w:t>
      </w:r>
      <w:r w:rsidR="003B4521">
        <w:rPr>
          <w:rFonts w:ascii="Comic Sans MS" w:hAnsi="Comic Sans MS"/>
          <w:color w:val="000000" w:themeColor="text1"/>
          <w:szCs w:val="28"/>
        </w:rPr>
        <w:t xml:space="preserve">       </w:t>
      </w:r>
      <w:r w:rsidR="003B4521" w:rsidRPr="005E7592">
        <w:rPr>
          <w:rFonts w:ascii="Comic Sans MS" w:hAnsi="Comic Sans MS"/>
          <w:color w:val="000000" w:themeColor="text1"/>
          <w:szCs w:val="28"/>
        </w:rPr>
        <w:t xml:space="preserve"> English</w:t>
      </w:r>
      <w:r w:rsidR="00543C62">
        <w:rPr>
          <w:rFonts w:ascii="Comic Sans MS" w:hAnsi="Comic Sans MS"/>
          <w:color w:val="000000" w:themeColor="text1"/>
          <w:szCs w:val="28"/>
        </w:rPr>
        <w:t xml:space="preserve"> (GPAS)</w:t>
      </w:r>
      <w:r>
        <w:rPr>
          <w:rFonts w:ascii="Comic Sans MS" w:hAnsi="Comic Sans MS"/>
          <w:color w:val="000000" w:themeColor="text1"/>
          <w:szCs w:val="28"/>
        </w:rPr>
        <w:t xml:space="preserve">: </w:t>
      </w:r>
      <w:r w:rsidR="00B0692A">
        <w:rPr>
          <w:rFonts w:ascii="Comic Sans MS" w:hAnsi="Comic Sans MS"/>
          <w:color w:val="000000" w:themeColor="text1"/>
          <w:szCs w:val="28"/>
        </w:rPr>
        <w:t>Adverbs</w:t>
      </w:r>
    </w:p>
    <w:p w:rsidR="003B4521" w:rsidRPr="005E7592" w:rsidRDefault="00E02D23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 xml:space="preserve">  </w:t>
      </w:r>
      <w:r w:rsidR="000578AC">
        <w:rPr>
          <w:rFonts w:ascii="Comic Sans MS" w:hAnsi="Comic Sans MS"/>
          <w:color w:val="000000" w:themeColor="text1"/>
          <w:szCs w:val="28"/>
        </w:rPr>
        <w:t xml:space="preserve">  SLOR: </w:t>
      </w:r>
      <w:r w:rsidR="003622B1">
        <w:rPr>
          <w:rFonts w:ascii="Comic Sans MS" w:hAnsi="Comic Sans MS"/>
          <w:color w:val="000000" w:themeColor="text1"/>
          <w:szCs w:val="28"/>
        </w:rPr>
        <w:t>The Travels of Ermine</w:t>
      </w:r>
      <w:r w:rsidR="001B018B">
        <w:rPr>
          <w:rFonts w:ascii="Comic Sans MS" w:hAnsi="Comic Sans MS"/>
          <w:color w:val="000000" w:themeColor="text1"/>
          <w:szCs w:val="28"/>
        </w:rPr>
        <w:t xml:space="preserve"> (Chapter 9</w:t>
      </w:r>
      <w:r w:rsidR="00234834">
        <w:rPr>
          <w:rFonts w:ascii="Comic Sans MS" w:hAnsi="Comic Sans MS"/>
          <w:color w:val="000000" w:themeColor="text1"/>
          <w:szCs w:val="28"/>
        </w:rPr>
        <w:t>)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Tuesday</w:t>
      </w:r>
    </w:p>
    <w:p w:rsidR="003B4521" w:rsidRPr="005E7592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Maths:  </w:t>
      </w:r>
      <w:r w:rsidR="009E5DC5">
        <w:rPr>
          <w:rFonts w:ascii="Comic Sans MS" w:hAnsi="Comic Sans MS"/>
          <w:color w:val="000000" w:themeColor="text1"/>
          <w:szCs w:val="28"/>
        </w:rPr>
        <w:t>Angles Investigation</w:t>
      </w:r>
      <w:r w:rsidR="00CF0EB0">
        <w:rPr>
          <w:rFonts w:ascii="Comic Sans MS" w:hAnsi="Comic Sans MS"/>
          <w:color w:val="000000" w:themeColor="text1"/>
          <w:szCs w:val="28"/>
        </w:rPr>
        <w:t xml:space="preserve"> </w:t>
      </w:r>
      <w:r w:rsidRPr="005E7592">
        <w:rPr>
          <w:rFonts w:ascii="Comic Sans MS" w:hAnsi="Comic Sans MS"/>
          <w:color w:val="000000" w:themeColor="text1"/>
          <w:szCs w:val="28"/>
        </w:rPr>
        <w:t>English:</w:t>
      </w:r>
      <w:r w:rsidR="00B0692A">
        <w:rPr>
          <w:rFonts w:ascii="Comic Sans MS" w:hAnsi="Comic Sans MS"/>
          <w:color w:val="000000" w:themeColor="text1"/>
          <w:szCs w:val="28"/>
        </w:rPr>
        <w:t xml:space="preserve"> Passport to Year 4</w:t>
      </w:r>
      <w:r w:rsidRPr="005E7592">
        <w:rPr>
          <w:rFonts w:ascii="Comic Sans MS" w:hAnsi="Comic Sans MS"/>
          <w:color w:val="000000" w:themeColor="text1"/>
          <w:szCs w:val="28"/>
        </w:rPr>
        <w:t xml:space="preserve">   </w:t>
      </w:r>
      <w:r>
        <w:rPr>
          <w:rFonts w:ascii="Comic Sans MS" w:hAnsi="Comic Sans MS"/>
          <w:color w:val="000000" w:themeColor="text1"/>
          <w:szCs w:val="28"/>
        </w:rPr>
        <w:t>Jigsaw</w:t>
      </w:r>
      <w:r w:rsidR="003A3BA6">
        <w:rPr>
          <w:rFonts w:ascii="Comic Sans MS" w:hAnsi="Comic Sans MS"/>
          <w:color w:val="000000" w:themeColor="text1"/>
          <w:szCs w:val="28"/>
        </w:rPr>
        <w:t>:</w:t>
      </w:r>
      <w:r w:rsidR="00B75B5F">
        <w:rPr>
          <w:rFonts w:ascii="Comic Sans MS" w:hAnsi="Comic Sans MS"/>
          <w:color w:val="000000" w:themeColor="text1"/>
          <w:szCs w:val="28"/>
        </w:rPr>
        <w:t xml:space="preserve"> </w:t>
      </w:r>
      <w:r w:rsidR="00B0692A">
        <w:rPr>
          <w:rFonts w:ascii="Comic Sans MS" w:hAnsi="Comic Sans MS"/>
          <w:color w:val="000000" w:themeColor="text1"/>
          <w:szCs w:val="28"/>
        </w:rPr>
        <w:t>Ribbon Baton-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Wednesday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</w:rPr>
      </w:pPr>
      <w:r w:rsidRPr="000143B7">
        <w:rPr>
          <w:rFonts w:ascii="Comic Sans MS" w:hAnsi="Comic Sans MS"/>
          <w:color w:val="000000" w:themeColor="text1"/>
        </w:rPr>
        <w:t>Maths:</w:t>
      </w:r>
      <w:r w:rsidR="009E5DC5">
        <w:rPr>
          <w:rFonts w:ascii="Comic Sans MS" w:hAnsi="Comic Sans MS"/>
          <w:color w:val="000000" w:themeColor="text1"/>
        </w:rPr>
        <w:t xml:space="preserve"> No sheet attached </w:t>
      </w:r>
      <w:r w:rsidRPr="000143B7">
        <w:rPr>
          <w:rFonts w:ascii="Comic Sans MS" w:hAnsi="Comic Sans MS"/>
          <w:color w:val="000000" w:themeColor="text1"/>
        </w:rPr>
        <w:t xml:space="preserve"> </w:t>
      </w:r>
      <w:r w:rsidR="00AB49C3">
        <w:rPr>
          <w:rFonts w:ascii="Comic Sans MS" w:hAnsi="Comic Sans MS"/>
          <w:color w:val="000000" w:themeColor="text1"/>
        </w:rPr>
        <w:t xml:space="preserve"> </w:t>
      </w:r>
      <w:r w:rsidRPr="000143B7">
        <w:rPr>
          <w:rFonts w:ascii="Comic Sans MS" w:hAnsi="Comic Sans MS"/>
          <w:color w:val="000000" w:themeColor="text1"/>
        </w:rPr>
        <w:t>English</w:t>
      </w:r>
      <w:r>
        <w:rPr>
          <w:rFonts w:ascii="Comic Sans MS" w:hAnsi="Comic Sans MS"/>
          <w:color w:val="000000" w:themeColor="text1"/>
        </w:rPr>
        <w:t xml:space="preserve"> (GPAS)</w:t>
      </w:r>
      <w:r w:rsidRPr="000143B7">
        <w:rPr>
          <w:rFonts w:ascii="Comic Sans MS" w:hAnsi="Comic Sans MS"/>
          <w:color w:val="000000" w:themeColor="text1"/>
        </w:rPr>
        <w:t xml:space="preserve">:   </w:t>
      </w:r>
      <w:r w:rsidR="00B0692A">
        <w:rPr>
          <w:rFonts w:ascii="Comic Sans MS" w:hAnsi="Comic Sans MS"/>
          <w:color w:val="000000" w:themeColor="text1"/>
        </w:rPr>
        <w:t xml:space="preserve">Quiz 4 </w:t>
      </w:r>
    </w:p>
    <w:p w:rsidR="003B4521" w:rsidRPr="000143B7" w:rsidRDefault="003B4521" w:rsidP="003B4521">
      <w:pPr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Science</w:t>
      </w:r>
      <w:r w:rsidRPr="000143B7">
        <w:rPr>
          <w:rFonts w:ascii="Comic Sans MS" w:hAnsi="Comic Sans MS"/>
          <w:color w:val="000000" w:themeColor="text1"/>
        </w:rPr>
        <w:t xml:space="preserve">: </w:t>
      </w:r>
      <w:r w:rsidR="00B0692A">
        <w:rPr>
          <w:rFonts w:ascii="Comic Sans MS" w:hAnsi="Comic Sans MS"/>
          <w:color w:val="000000" w:themeColor="text1"/>
        </w:rPr>
        <w:t>No sheets attached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Thursday</w:t>
      </w:r>
    </w:p>
    <w:p w:rsidR="001B018B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</w:t>
      </w:r>
      <w:r>
        <w:rPr>
          <w:rFonts w:ascii="Comic Sans MS" w:hAnsi="Comic Sans MS"/>
          <w:color w:val="000000" w:themeColor="text1"/>
          <w:szCs w:val="28"/>
        </w:rPr>
        <w:t xml:space="preserve"> </w:t>
      </w:r>
      <w:r w:rsidRPr="000143B7">
        <w:rPr>
          <w:rFonts w:ascii="Comic Sans MS" w:hAnsi="Comic Sans MS"/>
          <w:color w:val="000000" w:themeColor="text1"/>
          <w:szCs w:val="28"/>
        </w:rPr>
        <w:t>English:</w:t>
      </w:r>
      <w:r w:rsidR="00B0692A">
        <w:rPr>
          <w:rFonts w:ascii="Comic Sans MS" w:hAnsi="Comic Sans MS"/>
          <w:color w:val="000000" w:themeColor="text1"/>
          <w:szCs w:val="28"/>
        </w:rPr>
        <w:t xml:space="preserve"> No sheets attached </w:t>
      </w:r>
      <w:r w:rsidRPr="000143B7">
        <w:rPr>
          <w:rFonts w:ascii="Comic Sans MS" w:hAnsi="Comic Sans MS"/>
          <w:color w:val="000000" w:themeColor="text1"/>
          <w:szCs w:val="28"/>
        </w:rPr>
        <w:t xml:space="preserve">    Topic:  </w:t>
      </w:r>
      <w:r w:rsidR="00B0692A">
        <w:rPr>
          <w:rFonts w:ascii="Comic Sans MS" w:hAnsi="Comic Sans MS"/>
          <w:color w:val="000000" w:themeColor="text1"/>
          <w:szCs w:val="28"/>
        </w:rPr>
        <w:t xml:space="preserve">No sheets attached </w:t>
      </w:r>
    </w:p>
    <w:p w:rsidR="001B018B" w:rsidRDefault="001B018B" w:rsidP="003B4521">
      <w:pPr>
        <w:jc w:val="center"/>
        <w:rPr>
          <w:rFonts w:ascii="Comic Sans MS" w:hAnsi="Comic Sans MS"/>
          <w:color w:val="000000" w:themeColor="text1"/>
          <w:szCs w:val="28"/>
        </w:rPr>
      </w:pP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Friday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>Maths:</w:t>
      </w:r>
      <w:r w:rsidR="009E5DC5">
        <w:rPr>
          <w:rFonts w:ascii="Comic Sans MS" w:hAnsi="Comic Sans MS"/>
          <w:color w:val="000000" w:themeColor="text1"/>
          <w:szCs w:val="28"/>
        </w:rPr>
        <w:t xml:space="preserve"> Arithmetic test 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  <w:r w:rsidR="005D2AD9">
        <w:rPr>
          <w:rFonts w:ascii="Comic Sans MS" w:hAnsi="Comic Sans MS"/>
          <w:color w:val="000000" w:themeColor="text1"/>
          <w:szCs w:val="28"/>
        </w:rPr>
        <w:t xml:space="preserve"> 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  <w:r>
        <w:rPr>
          <w:rFonts w:ascii="Comic Sans MS" w:hAnsi="Comic Sans MS"/>
          <w:color w:val="000000" w:themeColor="text1"/>
          <w:szCs w:val="28"/>
        </w:rPr>
        <w:t xml:space="preserve">English: </w:t>
      </w:r>
      <w:r w:rsidR="00B0692A">
        <w:rPr>
          <w:rFonts w:ascii="Comic Sans MS" w:hAnsi="Comic Sans MS"/>
          <w:color w:val="000000" w:themeColor="text1"/>
          <w:szCs w:val="28"/>
        </w:rPr>
        <w:t xml:space="preserve">spellings </w:t>
      </w:r>
    </w:p>
    <w:p w:rsidR="002B6592" w:rsidRPr="00B75B5F" w:rsidRDefault="003B4521" w:rsidP="00B75B5F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>
        <w:rPr>
          <w:rFonts w:ascii="Comic Sans MS" w:hAnsi="Comic Sans MS"/>
          <w:color w:val="000000" w:themeColor="text1"/>
          <w:szCs w:val="28"/>
        </w:rPr>
        <w:t xml:space="preserve">PE: </w:t>
      </w:r>
      <w:r w:rsidR="00B0692A">
        <w:rPr>
          <w:rFonts w:ascii="Comic Sans MS" w:hAnsi="Comic Sans MS"/>
          <w:color w:val="000000" w:themeColor="text1"/>
          <w:szCs w:val="28"/>
        </w:rPr>
        <w:t>No sheets attached</w:t>
      </w:r>
    </w:p>
    <w:p w:rsidR="004429E7" w:rsidRDefault="004429E7" w:rsidP="004429E7">
      <w:pPr>
        <w:pStyle w:val="ListParagraph"/>
        <w:ind w:left="644"/>
        <w:rPr>
          <w:szCs w:val="20"/>
          <w:u w:val="single"/>
        </w:rPr>
      </w:pPr>
    </w:p>
    <w:p w:rsidR="001B018B" w:rsidRDefault="004429E7" w:rsidP="00955F8F">
      <w:pPr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1B018B" w:rsidRDefault="001B018B" w:rsidP="00955F8F">
      <w:pPr>
        <w:rPr>
          <w:szCs w:val="20"/>
        </w:rPr>
      </w:pPr>
    </w:p>
    <w:p w:rsidR="001B018B" w:rsidRDefault="001B018B" w:rsidP="00955F8F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>Monday 13</w:t>
      </w:r>
      <w:r w:rsidR="00955F8F" w:rsidRPr="009008DC">
        <w:rPr>
          <w:rFonts w:ascii="Comic Sans MS" w:hAnsi="Comic Sans MS"/>
          <w:u w:val="single"/>
          <w:vertAlign w:val="superscript"/>
        </w:rPr>
        <w:t>th</w:t>
      </w:r>
      <w:r>
        <w:rPr>
          <w:rFonts w:ascii="Comic Sans MS" w:hAnsi="Comic Sans MS"/>
          <w:u w:val="single"/>
        </w:rPr>
        <w:t xml:space="preserve"> July Maths Investigation</w:t>
      </w:r>
    </w:p>
    <w:p w:rsidR="00955F8F" w:rsidRDefault="001B018B" w:rsidP="00955F8F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776000" behindDoc="0" locked="0" layoutInCell="1" allowOverlap="1" wp14:anchorId="3F3673D0" wp14:editId="2705C583">
            <wp:simplePos x="0" y="0"/>
            <wp:positionH relativeFrom="margin">
              <wp:align>left</wp:align>
            </wp:positionH>
            <wp:positionV relativeFrom="paragraph">
              <wp:posOffset>212725</wp:posOffset>
            </wp:positionV>
            <wp:extent cx="6629400" cy="4200525"/>
            <wp:effectExtent l="0" t="0" r="0" b="9525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24" t="16847" r="1784" b="8670"/>
                    <a:stretch/>
                  </pic:blipFill>
                  <pic:spPr bwMode="auto">
                    <a:xfrm>
                      <a:off x="0" y="0"/>
                      <a:ext cx="6629400" cy="4200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F8F">
        <w:rPr>
          <w:rFonts w:ascii="Comic Sans MS" w:hAnsi="Comic Sans MS"/>
          <w:u w:val="single"/>
        </w:rPr>
        <w:t xml:space="preserve"> </w:t>
      </w:r>
    </w:p>
    <w:p w:rsidR="001B018B" w:rsidRDefault="001B018B">
      <w:pPr>
        <w:spacing w:after="160" w:line="259" w:lineRule="auto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Notes for parents</w:t>
      </w:r>
    </w:p>
    <w:p w:rsidR="00955F8F" w:rsidRDefault="001B018B">
      <w:pPr>
        <w:spacing w:after="160" w:line="259" w:lineRule="auto"/>
        <w:rPr>
          <w:rFonts w:ascii="Comic Sans MS" w:hAnsi="Comic Sans MS"/>
          <w:u w:val="single"/>
        </w:rPr>
      </w:pPr>
      <w:r>
        <w:rPr>
          <w:noProof/>
        </w:rPr>
        <w:drawing>
          <wp:inline distT="0" distB="0" distL="0" distR="0" wp14:anchorId="3E72DEF5" wp14:editId="57E039D7">
            <wp:extent cx="6705600" cy="4260215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3598" t="15074" r="25050" b="4828"/>
                    <a:stretch/>
                  </pic:blipFill>
                  <pic:spPr bwMode="auto">
                    <a:xfrm>
                      <a:off x="0" y="0"/>
                      <a:ext cx="6709726" cy="4262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55F8F">
        <w:rPr>
          <w:rFonts w:ascii="Comic Sans MS" w:hAnsi="Comic Sans MS"/>
          <w:u w:val="single"/>
        </w:rPr>
        <w:br w:type="page"/>
      </w:r>
    </w:p>
    <w:p w:rsidR="00955F8F" w:rsidRDefault="001B018B" w:rsidP="00955F8F">
      <w:pPr>
        <w:rPr>
          <w:rFonts w:ascii="Comic Sans MS" w:hAnsi="Comic Sans MS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7702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1761490</wp:posOffset>
            </wp:positionV>
            <wp:extent cx="9335135" cy="6515100"/>
            <wp:effectExtent l="318" t="0" r="0" b="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88" t="18550" r="20440" b="7845"/>
                    <a:stretch/>
                  </pic:blipFill>
                  <pic:spPr bwMode="auto">
                    <a:xfrm rot="16200000">
                      <a:off x="0" y="0"/>
                      <a:ext cx="9335135" cy="651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t>Monday 13</w:t>
      </w:r>
      <w:r w:rsidRPr="001B018B">
        <w:rPr>
          <w:rFonts w:ascii="Comic Sans MS" w:hAnsi="Comic Sans MS"/>
          <w:u w:val="single"/>
          <w:vertAlign w:val="superscript"/>
        </w:rPr>
        <w:t>th</w:t>
      </w:r>
      <w:r>
        <w:rPr>
          <w:rFonts w:ascii="Comic Sans MS" w:hAnsi="Comic Sans MS"/>
          <w:u w:val="single"/>
        </w:rPr>
        <w:t xml:space="preserve"> July-GPaS-Adverbs and adverbial phrases </w:t>
      </w:r>
    </w:p>
    <w:p w:rsidR="001B018B" w:rsidRDefault="001B018B" w:rsidP="00955F8F">
      <w:pPr>
        <w:rPr>
          <w:rFonts w:ascii="Comic Sans MS" w:hAnsi="Comic Sans MS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1204595</wp:posOffset>
            </wp:positionV>
            <wp:extent cx="8143875" cy="6286500"/>
            <wp:effectExtent l="0" t="4762" r="4762" b="4763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05" t="17081" r="20027" b="8990"/>
                    <a:stretch/>
                  </pic:blipFill>
                  <pic:spPr bwMode="auto">
                    <a:xfrm rot="16200000">
                      <a:off x="0" y="0"/>
                      <a:ext cx="8143875" cy="628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t>Monday 13</w:t>
      </w:r>
      <w:r w:rsidRPr="001B018B">
        <w:rPr>
          <w:rFonts w:ascii="Comic Sans MS" w:hAnsi="Comic Sans MS"/>
          <w:u w:val="single"/>
          <w:vertAlign w:val="superscript"/>
        </w:rPr>
        <w:t>th</w:t>
      </w:r>
      <w:r>
        <w:rPr>
          <w:rFonts w:ascii="Comic Sans MS" w:hAnsi="Comic Sans MS"/>
          <w:u w:val="single"/>
        </w:rPr>
        <w:t xml:space="preserve"> July-GPaS- Adverbs sheet 2</w:t>
      </w:r>
    </w:p>
    <w:p w:rsidR="001B018B" w:rsidRDefault="001B018B" w:rsidP="00955F8F">
      <w:pPr>
        <w:rPr>
          <w:rFonts w:ascii="Comic Sans MS" w:hAnsi="Comic Sans MS"/>
          <w:u w:val="single"/>
        </w:rPr>
      </w:pPr>
    </w:p>
    <w:p w:rsidR="0066034A" w:rsidRPr="00C720AB" w:rsidRDefault="00C720AB">
      <w:pPr>
        <w:spacing w:after="160" w:line="259" w:lineRule="auto"/>
        <w:rPr>
          <w:rFonts w:ascii="Comic Sans MS" w:hAnsi="Comic Sans MS"/>
          <w:szCs w:val="20"/>
          <w:u w:val="single"/>
        </w:rPr>
      </w:pPr>
      <w:r w:rsidRPr="00C720AB">
        <w:rPr>
          <w:rFonts w:ascii="Comic Sans MS" w:hAnsi="Comic Sans MS"/>
          <w:szCs w:val="20"/>
          <w:u w:val="single"/>
        </w:rPr>
        <w:t xml:space="preserve"> </w:t>
      </w:r>
      <w:r w:rsidR="004D1A9A" w:rsidRPr="00C720AB">
        <w:rPr>
          <w:rFonts w:ascii="Comic Sans MS" w:hAnsi="Comic Sans MS"/>
          <w:szCs w:val="20"/>
          <w:u w:val="single"/>
        </w:rPr>
        <w:br w:type="page"/>
      </w:r>
    </w:p>
    <w:p w:rsidR="00C720AB" w:rsidRDefault="001B018B" w:rsidP="00C720AB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>Monday 13</w:t>
      </w:r>
      <w:r w:rsidRPr="001B018B">
        <w:rPr>
          <w:rFonts w:ascii="Comic Sans MS" w:hAnsi="Comic Sans MS"/>
          <w:u w:val="single"/>
          <w:vertAlign w:val="superscript"/>
        </w:rPr>
        <w:t>th</w:t>
      </w:r>
      <w:r>
        <w:rPr>
          <w:rFonts w:ascii="Comic Sans MS" w:hAnsi="Comic Sans MS"/>
          <w:u w:val="single"/>
        </w:rPr>
        <w:t xml:space="preserve"> July- GPaS answers</w:t>
      </w:r>
    </w:p>
    <w:p w:rsidR="001B018B" w:rsidRPr="00266E27" w:rsidRDefault="00B25F74" w:rsidP="00C720AB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215900</wp:posOffset>
            </wp:positionV>
            <wp:extent cx="6581775" cy="2371725"/>
            <wp:effectExtent l="0" t="0" r="9525" b="9525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5" t="30337" r="17877" b="20207"/>
                    <a:stretch/>
                  </pic:blipFill>
                  <pic:spPr bwMode="auto">
                    <a:xfrm>
                      <a:off x="0" y="0"/>
                      <a:ext cx="6581775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0AB" w:rsidRPr="00266E27" w:rsidRDefault="00266E27" w:rsidP="00C720AB">
      <w:pPr>
        <w:rPr>
          <w:rFonts w:ascii="Comic Sans MS" w:hAnsi="Comic Sans MS"/>
          <w:u w:val="single"/>
        </w:rPr>
      </w:pPr>
      <w:r w:rsidRPr="00266E27">
        <w:rPr>
          <w:rFonts w:ascii="Comic Sans MS" w:hAnsi="Comic Sans MS"/>
          <w:u w:val="single"/>
        </w:rPr>
        <w:t>Monday 13</w:t>
      </w:r>
      <w:r w:rsidRPr="00266E27">
        <w:rPr>
          <w:rFonts w:ascii="Comic Sans MS" w:hAnsi="Comic Sans MS"/>
          <w:u w:val="single"/>
          <w:vertAlign w:val="superscript"/>
        </w:rPr>
        <w:t>th</w:t>
      </w:r>
      <w:r w:rsidRPr="00266E27">
        <w:rPr>
          <w:rFonts w:ascii="Comic Sans MS" w:hAnsi="Comic Sans MS"/>
          <w:u w:val="single"/>
        </w:rPr>
        <w:t xml:space="preserve"> July-SLoR- Chapter 9 of ‘’The travels of Ermine”</w:t>
      </w:r>
    </w:p>
    <w:p w:rsidR="00266E27" w:rsidRDefault="00266E27" w:rsidP="00C720AB">
      <w:pPr>
        <w:spacing w:after="160" w:line="259" w:lineRule="auto"/>
      </w:pPr>
      <w:r>
        <w:rPr>
          <w:noProof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margin">
              <wp:posOffset>-76200</wp:posOffset>
            </wp:positionH>
            <wp:positionV relativeFrom="paragraph">
              <wp:posOffset>113665</wp:posOffset>
            </wp:positionV>
            <wp:extent cx="5962650" cy="4645660"/>
            <wp:effectExtent l="0" t="0" r="0" b="254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.jpe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54" b="2930"/>
                    <a:stretch/>
                  </pic:blipFill>
                  <pic:spPr bwMode="auto">
                    <a:xfrm>
                      <a:off x="0" y="0"/>
                      <a:ext cx="5962650" cy="4645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6034A" w:rsidRDefault="00C720AB" w:rsidP="00C720AB">
      <w:pPr>
        <w:spacing w:after="160" w:line="259" w:lineRule="auto"/>
        <w:rPr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6034A">
        <w:rPr>
          <w:szCs w:val="20"/>
          <w:u w:val="single"/>
        </w:rPr>
        <w:br w:type="page"/>
      </w:r>
    </w:p>
    <w:p w:rsidR="00E37D94" w:rsidRDefault="00266E27" w:rsidP="00266E27">
      <w:pPr>
        <w:tabs>
          <w:tab w:val="left" w:pos="210"/>
        </w:tabs>
      </w:pPr>
      <w:r>
        <w:rPr>
          <w:noProof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margin">
              <wp:posOffset>-57150</wp:posOffset>
            </wp:positionH>
            <wp:positionV relativeFrom="paragraph">
              <wp:posOffset>0</wp:posOffset>
            </wp:positionV>
            <wp:extent cx="5486400" cy="4114800"/>
            <wp:effectExtent l="0" t="0" r="0" b="0"/>
            <wp:wrapSquare wrapText="bothSides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2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E74F34" w:rsidRDefault="00E37D94" w:rsidP="001B018B">
      <w:pPr>
        <w:rPr>
          <w:rFonts w:ascii="Comic Sans MS" w:hAnsi="Comic Sans MS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74F34" w:rsidRDefault="00266E27">
      <w:pPr>
        <w:spacing w:after="160" w:line="259" w:lineRule="auto"/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-222250</wp:posOffset>
            </wp:positionH>
            <wp:positionV relativeFrom="paragraph">
              <wp:posOffset>1160145</wp:posOffset>
            </wp:positionV>
            <wp:extent cx="5285105" cy="4624070"/>
            <wp:effectExtent l="6668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3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85105" cy="462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F34">
        <w:rPr>
          <w:rFonts w:ascii="Comic Sans MS" w:hAnsi="Comic Sans MS"/>
          <w:u w:val="single"/>
        </w:rPr>
        <w:br w:type="page"/>
      </w:r>
    </w:p>
    <w:p w:rsidR="00E74F34" w:rsidRDefault="007013BD">
      <w:pPr>
        <w:spacing w:after="160" w:line="259" w:lineRule="auto"/>
      </w:pPr>
      <w:r>
        <w:rPr>
          <w:noProof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4380230</wp:posOffset>
            </wp:positionV>
            <wp:extent cx="7160175" cy="5370003"/>
            <wp:effectExtent l="0" t="0" r="3175" b="2540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5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0175" cy="5370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5698">
        <w:rPr>
          <w:noProof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page">
              <wp:posOffset>382270</wp:posOffset>
            </wp:positionH>
            <wp:positionV relativeFrom="paragraph">
              <wp:posOffset>0</wp:posOffset>
            </wp:positionV>
            <wp:extent cx="6697980" cy="4237990"/>
            <wp:effectExtent l="0" t="0" r="7620" b="0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4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7980" cy="423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32A6" w:rsidRDefault="007013BD" w:rsidP="00EF32A6">
      <w:r>
        <w:rPr>
          <w:noProof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4592955</wp:posOffset>
            </wp:positionV>
            <wp:extent cx="6485255" cy="4593590"/>
            <wp:effectExtent l="0" t="0" r="0" b="0"/>
            <wp:wrapSquare wrapText="bothSides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7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255" cy="4593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431915" cy="4401820"/>
            <wp:effectExtent l="0" t="0" r="6985" b="0"/>
            <wp:wrapSquare wrapText="bothSides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6.jpe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0" t="319" b="1"/>
                    <a:stretch/>
                  </pic:blipFill>
                  <pic:spPr bwMode="auto">
                    <a:xfrm>
                      <a:off x="0" y="0"/>
                      <a:ext cx="6431915" cy="4401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F34">
        <w:tab/>
      </w:r>
      <w:r w:rsidR="00E74F34">
        <w:tab/>
      </w:r>
      <w:r w:rsidR="00E74F34">
        <w:tab/>
      </w:r>
    </w:p>
    <w:p w:rsidR="00EF32A6" w:rsidRDefault="00EF32A6" w:rsidP="00005698">
      <w:r>
        <w:tab/>
      </w:r>
      <w:r>
        <w:tab/>
      </w:r>
    </w:p>
    <w:p w:rsidR="00EF32A6" w:rsidRDefault="00EF32A6" w:rsidP="00EF32A6"/>
    <w:p w:rsidR="00EF32A6" w:rsidRDefault="00EF32A6" w:rsidP="00EF32A6"/>
    <w:p w:rsidR="007013BD" w:rsidRDefault="007013BD" w:rsidP="00425430">
      <w:r>
        <w:rPr>
          <w:noProof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page">
              <wp:posOffset>393065</wp:posOffset>
            </wp:positionH>
            <wp:positionV relativeFrom="paragraph">
              <wp:posOffset>4869180</wp:posOffset>
            </wp:positionV>
            <wp:extent cx="6464300" cy="4337685"/>
            <wp:effectExtent l="0" t="0" r="0" b="5715"/>
            <wp:wrapSquare wrapText="bothSides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9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4300" cy="433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-340</wp:posOffset>
            </wp:positionV>
            <wp:extent cx="6337300" cy="4752975"/>
            <wp:effectExtent l="0" t="0" r="6350" b="9525"/>
            <wp:wrapSquare wrapText="bothSides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8.jpe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730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32A6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</w:p>
    <w:p w:rsidR="0069382A" w:rsidRPr="007013BD" w:rsidRDefault="0069382A" w:rsidP="00425430">
      <w:pPr>
        <w:rPr>
          <w:rFonts w:ascii="Comic Sans MS" w:hAnsi="Comic Sans MS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013BD">
        <w:rPr>
          <w:noProof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page">
              <wp:posOffset>276225</wp:posOffset>
            </wp:positionH>
            <wp:positionV relativeFrom="paragraph">
              <wp:posOffset>0</wp:posOffset>
            </wp:positionV>
            <wp:extent cx="6762115" cy="4742180"/>
            <wp:effectExtent l="0" t="0" r="635" b="1270"/>
            <wp:wrapSquare wrapText="bothSides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10.jpe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115" cy="474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013BD">
        <w:rPr>
          <w:noProof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margin">
              <wp:posOffset>-165735</wp:posOffset>
            </wp:positionH>
            <wp:positionV relativeFrom="paragraph">
              <wp:posOffset>5113655</wp:posOffset>
            </wp:positionV>
            <wp:extent cx="6809740" cy="4641215"/>
            <wp:effectExtent l="0" t="0" r="0" b="6985"/>
            <wp:wrapSquare wrapText="bothSides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11.jpe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9740" cy="4641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013BD" w:rsidRPr="007013BD">
        <w:rPr>
          <w:rFonts w:ascii="Comic Sans MS" w:hAnsi="Comic Sans MS"/>
          <w:u w:val="single"/>
        </w:rPr>
        <w:t>Monday 13</w:t>
      </w:r>
      <w:r w:rsidR="007013BD" w:rsidRPr="007013BD">
        <w:rPr>
          <w:rFonts w:ascii="Comic Sans MS" w:hAnsi="Comic Sans MS"/>
          <w:u w:val="single"/>
          <w:vertAlign w:val="superscript"/>
        </w:rPr>
        <w:t>th</w:t>
      </w:r>
      <w:r w:rsidR="007013BD" w:rsidRPr="007013BD">
        <w:rPr>
          <w:rFonts w:ascii="Comic Sans MS" w:hAnsi="Comic Sans MS"/>
          <w:u w:val="single"/>
        </w:rPr>
        <w:t xml:space="preserve"> July 2020- SLoR activities </w:t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="007013BD">
        <w:rPr>
          <w:noProof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>
                <wp:simplePos x="0" y="0"/>
                <wp:positionH relativeFrom="column">
                  <wp:posOffset>297180</wp:posOffset>
                </wp:positionH>
                <wp:positionV relativeFrom="paragraph">
                  <wp:posOffset>382270</wp:posOffset>
                </wp:positionV>
                <wp:extent cx="871855" cy="372110"/>
                <wp:effectExtent l="0" t="0" r="23495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372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3BD" w:rsidRDefault="007013BD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7013BD">
                              <w:rPr>
                                <w:rFonts w:ascii="Comic Sans MS" w:hAnsi="Comic Sans MS"/>
                                <w:u w:val="single"/>
                              </w:rPr>
                              <w:t>Task one:</w:t>
                            </w:r>
                          </w:p>
                          <w:p w:rsidR="007013BD" w:rsidRPr="007013BD" w:rsidRDefault="007013BD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:rsidR="007013BD" w:rsidRDefault="007013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4pt;margin-top:30.1pt;width:68.65pt;height:29.3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">
                <v:textbox>
                  <w:txbxContent>
                    <w:p w:rsidR="007013BD" w:rsidRDefault="007013BD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7013BD">
                        <w:rPr>
                          <w:rFonts w:ascii="Comic Sans MS" w:hAnsi="Comic Sans MS"/>
                          <w:u w:val="single"/>
                        </w:rPr>
                        <w:t>Task one:</w:t>
                      </w:r>
                    </w:p>
                    <w:p w:rsidR="007013BD" w:rsidRPr="007013BD" w:rsidRDefault="007013BD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:rsidR="007013BD" w:rsidRDefault="007013BD"/>
                  </w:txbxContent>
                </v:textbox>
                <w10:wrap type="square"/>
              </v:shape>
            </w:pict>
          </mc:Fallback>
        </mc:AlternateContent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  <w:r w:rsidRPr="007013BD">
        <w:rPr>
          <w:rFonts w:ascii="Comic Sans MS" w:hAnsi="Comic Sans MS"/>
        </w:rPr>
        <w:tab/>
      </w:r>
    </w:p>
    <w:p w:rsidR="0069382A" w:rsidRDefault="0069382A" w:rsidP="00425430"/>
    <w:p w:rsidR="0069382A" w:rsidRDefault="00121EDE" w:rsidP="00425430">
      <w:r>
        <w:rPr>
          <w:noProof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1214755</wp:posOffset>
            </wp:positionV>
            <wp:extent cx="8355965" cy="6620510"/>
            <wp:effectExtent l="0" t="8572" r="0" b="0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98" t="16505" r="19824" b="6647"/>
                    <a:stretch/>
                  </pic:blipFill>
                  <pic:spPr bwMode="auto">
                    <a:xfrm rot="16200000">
                      <a:off x="0" y="0"/>
                      <a:ext cx="8355965" cy="6620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382A" w:rsidRDefault="0069382A" w:rsidP="00425430"/>
    <w:p w:rsidR="00121EDE" w:rsidRDefault="00121EDE" w:rsidP="00425430"/>
    <w:p w:rsidR="00E95780" w:rsidRDefault="00E95780" w:rsidP="00425430">
      <w:pPr>
        <w:rPr>
          <w:rFonts w:ascii="Comic Sans MS" w:hAnsi="Comic Sans MS"/>
          <w:u w:val="single"/>
        </w:rPr>
      </w:pPr>
      <w:r w:rsidRPr="00E95780">
        <w:rPr>
          <w:rFonts w:ascii="Comic Sans MS" w:hAnsi="Comic Sans MS"/>
          <w:u w:val="single"/>
        </w:rPr>
        <w:t>Tuesday 14</w:t>
      </w:r>
      <w:r w:rsidRPr="00E95780">
        <w:rPr>
          <w:rFonts w:ascii="Comic Sans MS" w:hAnsi="Comic Sans MS"/>
          <w:u w:val="single"/>
          <w:vertAlign w:val="superscript"/>
        </w:rPr>
        <w:t>th</w:t>
      </w:r>
      <w:r w:rsidRPr="00E95780">
        <w:rPr>
          <w:rFonts w:ascii="Comic Sans MS" w:hAnsi="Comic Sans MS"/>
          <w:u w:val="single"/>
        </w:rPr>
        <w:t xml:space="preserve"> July- Maths Outdoor activity </w:t>
      </w:r>
    </w:p>
    <w:p w:rsidR="00E95780" w:rsidRDefault="00E95780" w:rsidP="00425430">
      <w:pPr>
        <w:rPr>
          <w:rFonts w:ascii="Comic Sans MS" w:hAnsi="Comic Sans MS"/>
          <w:u w:val="single"/>
        </w:rPr>
      </w:pPr>
    </w:p>
    <w:p w:rsidR="00E95780" w:rsidRPr="00E95780" w:rsidRDefault="00E95780" w:rsidP="00425430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795456" behindDoc="0" locked="0" layoutInCell="1" allowOverlap="1" wp14:anchorId="60949553" wp14:editId="3F31825F">
            <wp:simplePos x="0" y="0"/>
            <wp:positionH relativeFrom="margin">
              <wp:posOffset>6824</wp:posOffset>
            </wp:positionH>
            <wp:positionV relativeFrom="paragraph">
              <wp:posOffset>209806</wp:posOffset>
            </wp:positionV>
            <wp:extent cx="6153150" cy="404558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8" t="28079" r="48648" b="9556"/>
                    <a:stretch/>
                  </pic:blipFill>
                  <pic:spPr bwMode="auto">
                    <a:xfrm>
                      <a:off x="0" y="0"/>
                      <a:ext cx="6153150" cy="404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5780" w:rsidRDefault="00E95780" w:rsidP="00425430"/>
    <w:p w:rsidR="0069382A" w:rsidRDefault="00E95780" w:rsidP="00425430">
      <w:r>
        <w:t xml:space="preserve"> </w:t>
      </w:r>
    </w:p>
    <w:p w:rsidR="00E95780" w:rsidRDefault="00E95780" w:rsidP="00425430"/>
    <w:p w:rsidR="0069382A" w:rsidRDefault="0069382A" w:rsidP="00425430"/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/>
    <w:p w:rsidR="00780530" w:rsidRDefault="00E95780" w:rsidP="00425430">
      <w:pPr>
        <w:rPr>
          <w:rFonts w:ascii="Comic Sans MS" w:hAnsi="Comic Sans MS"/>
          <w:u w:val="single"/>
        </w:rPr>
      </w:pPr>
      <w:r w:rsidRPr="00E95780">
        <w:rPr>
          <w:rFonts w:ascii="Comic Sans MS" w:hAnsi="Comic Sans MS"/>
          <w:u w:val="single"/>
        </w:rPr>
        <w:t xml:space="preserve">Notes for parents </w:t>
      </w:r>
    </w:p>
    <w:p w:rsidR="00C66CCB" w:rsidRDefault="00C66CCB" w:rsidP="00425430">
      <w:pPr>
        <w:rPr>
          <w:rFonts w:ascii="Comic Sans MS" w:hAnsi="Comic Sans MS"/>
          <w:u w:val="single"/>
        </w:rPr>
      </w:pPr>
    </w:p>
    <w:p w:rsidR="00C66CCB" w:rsidRPr="00E95780" w:rsidRDefault="00C66CCB" w:rsidP="00425430">
      <w:pPr>
        <w:rPr>
          <w:rFonts w:ascii="Comic Sans MS" w:hAnsi="Comic Sans MS"/>
          <w:u w:val="single"/>
        </w:rPr>
      </w:pPr>
      <w:r>
        <w:rPr>
          <w:noProof/>
        </w:rPr>
        <w:drawing>
          <wp:inline distT="0" distB="0" distL="0" distR="0" wp14:anchorId="160EC49C" wp14:editId="4F995E53">
            <wp:extent cx="6709115" cy="3821373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24263" t="10936" r="24385" b="37045"/>
                    <a:stretch/>
                  </pic:blipFill>
                  <pic:spPr bwMode="auto">
                    <a:xfrm>
                      <a:off x="0" y="0"/>
                      <a:ext cx="6714139" cy="3824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6E27" w:rsidRDefault="00266E27" w:rsidP="00780530">
      <w:pPr>
        <w:tabs>
          <w:tab w:val="left" w:pos="3360"/>
        </w:tabs>
        <w:rPr>
          <w:rFonts w:ascii="Comic Sans MS" w:hAnsi="Comic Sans MS"/>
          <w:highlight w:val="yellow"/>
        </w:rPr>
      </w:pPr>
    </w:p>
    <w:p w:rsidR="00266E27" w:rsidRDefault="00266E27" w:rsidP="00780530">
      <w:pPr>
        <w:tabs>
          <w:tab w:val="left" w:pos="3360"/>
        </w:tabs>
        <w:rPr>
          <w:rFonts w:ascii="Comic Sans MS" w:hAnsi="Comic Sans MS"/>
          <w:highlight w:val="yellow"/>
        </w:rPr>
      </w:pPr>
    </w:p>
    <w:p w:rsidR="00B75F49" w:rsidRDefault="00D517E9" w:rsidP="00B75F49">
      <w:pPr>
        <w:tabs>
          <w:tab w:val="left" w:pos="3360"/>
        </w:tabs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1758315</wp:posOffset>
            </wp:positionV>
            <wp:extent cx="9372600" cy="6612255"/>
            <wp:effectExtent l="8572" t="0" r="8573" b="8572"/>
            <wp:wrapSquare wrapText="bothSides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34" t="19363" r="18693" b="7556"/>
                    <a:stretch/>
                  </pic:blipFill>
                  <pic:spPr bwMode="auto">
                    <a:xfrm rot="5400000">
                      <a:off x="0" y="0"/>
                      <a:ext cx="9372600" cy="6612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F49" w:rsidRPr="00B75F49">
        <w:rPr>
          <w:rFonts w:ascii="Comic Sans MS" w:hAnsi="Comic Sans MS"/>
          <w:b/>
          <w:u w:val="single"/>
        </w:rPr>
        <w:t>Tuesday 14</w:t>
      </w:r>
      <w:r w:rsidR="00B75F49" w:rsidRPr="00B75F49">
        <w:rPr>
          <w:rFonts w:ascii="Comic Sans MS" w:hAnsi="Comic Sans MS"/>
          <w:b/>
          <w:u w:val="single"/>
          <w:vertAlign w:val="superscript"/>
        </w:rPr>
        <w:t>th</w:t>
      </w:r>
      <w:r w:rsidR="00B75F49" w:rsidRPr="00B75F49">
        <w:rPr>
          <w:rFonts w:ascii="Comic Sans MS" w:hAnsi="Comic Sans MS"/>
          <w:b/>
          <w:u w:val="single"/>
        </w:rPr>
        <w:t xml:space="preserve"> July- English- </w:t>
      </w:r>
      <w:r w:rsidR="00B75F49">
        <w:rPr>
          <w:rFonts w:ascii="Comic Sans MS" w:hAnsi="Comic Sans MS"/>
          <w:b/>
          <w:u w:val="single"/>
        </w:rPr>
        <w:t>Passport to Year 4</w:t>
      </w:r>
    </w:p>
    <w:p w:rsidR="00D517E9" w:rsidRDefault="00D3256D" w:rsidP="00B75F49">
      <w:pPr>
        <w:tabs>
          <w:tab w:val="left" w:pos="3360"/>
        </w:tabs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3778885</wp:posOffset>
            </wp:positionV>
            <wp:extent cx="4909185" cy="6974840"/>
            <wp:effectExtent l="0" t="4127" r="1587" b="1588"/>
            <wp:wrapSquare wrapText="bothSides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75" t="9498" r="51945" b="5392"/>
                    <a:stretch/>
                  </pic:blipFill>
                  <pic:spPr bwMode="auto">
                    <a:xfrm rot="5400000">
                      <a:off x="0" y="0"/>
                      <a:ext cx="4909185" cy="6974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762635</wp:posOffset>
            </wp:positionH>
            <wp:positionV relativeFrom="paragraph">
              <wp:posOffset>-1035685</wp:posOffset>
            </wp:positionV>
            <wp:extent cx="4794885" cy="6875780"/>
            <wp:effectExtent l="7303" t="0" r="0" b="0"/>
            <wp:wrapSquare wrapText="bothSides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69" t="18635" r="52563" b="10860"/>
                    <a:stretch/>
                  </pic:blipFill>
                  <pic:spPr bwMode="auto">
                    <a:xfrm rot="5400000">
                      <a:off x="0" y="0"/>
                      <a:ext cx="4794885" cy="6875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7E9" w:rsidRDefault="00D3256D" w:rsidP="00B75F49">
      <w:pPr>
        <w:tabs>
          <w:tab w:val="left" w:pos="3360"/>
        </w:tabs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page">
              <wp:posOffset>-1098550</wp:posOffset>
            </wp:positionH>
            <wp:positionV relativeFrom="paragraph">
              <wp:posOffset>1659890</wp:posOffset>
            </wp:positionV>
            <wp:extent cx="9566275" cy="6659880"/>
            <wp:effectExtent l="5398" t="0" r="2222" b="2223"/>
            <wp:wrapSquare wrapText="bothSides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27" t="21314" r="25474" b="10598"/>
                    <a:stretch/>
                  </pic:blipFill>
                  <pic:spPr bwMode="auto">
                    <a:xfrm rot="5400000">
                      <a:off x="0" y="0"/>
                      <a:ext cx="9566275" cy="665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F49" w:rsidRDefault="00B75F49" w:rsidP="00B75F49">
      <w:pPr>
        <w:tabs>
          <w:tab w:val="left" w:pos="3360"/>
        </w:tabs>
        <w:rPr>
          <w:rFonts w:ascii="Comic Sans MS" w:hAnsi="Comic Sans MS"/>
          <w:b/>
          <w:u w:val="single"/>
        </w:rPr>
      </w:pPr>
    </w:p>
    <w:p w:rsidR="00E55F55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423545</wp:posOffset>
            </wp:positionV>
            <wp:extent cx="6909435" cy="4949190"/>
            <wp:effectExtent l="0" t="0" r="5715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5" t="15430" r="19825" b="5278"/>
                    <a:stretch/>
                  </pic:blipFill>
                  <pic:spPr bwMode="auto">
                    <a:xfrm>
                      <a:off x="0" y="0"/>
                      <a:ext cx="6909435" cy="4949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71F0" w:rsidRPr="004971F0">
        <w:rPr>
          <w:rFonts w:ascii="Comic Sans MS" w:hAnsi="Comic Sans MS"/>
          <w:u w:val="single"/>
        </w:rPr>
        <w:t>Tuesday 14</w:t>
      </w:r>
      <w:r w:rsidR="004971F0" w:rsidRPr="004971F0">
        <w:rPr>
          <w:rFonts w:ascii="Comic Sans MS" w:hAnsi="Comic Sans MS"/>
          <w:u w:val="single"/>
          <w:vertAlign w:val="superscript"/>
        </w:rPr>
        <w:t>th</w:t>
      </w:r>
      <w:r w:rsidR="004971F0" w:rsidRPr="004971F0">
        <w:rPr>
          <w:rFonts w:ascii="Comic Sans MS" w:hAnsi="Comic Sans MS"/>
          <w:u w:val="single"/>
        </w:rPr>
        <w:t xml:space="preserve"> July-Jigsaw </w:t>
      </w:r>
      <w:r>
        <w:rPr>
          <w:rFonts w:ascii="Comic Sans MS" w:hAnsi="Comic Sans MS"/>
          <w:u w:val="single"/>
        </w:rPr>
        <w:t xml:space="preserve">– Ribbon mobile aide memoire </w:t>
      </w: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0957FE" w:rsidRDefault="003D5765" w:rsidP="00B75F49">
      <w:pPr>
        <w:tabs>
          <w:tab w:val="left" w:pos="3360"/>
        </w:tabs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5473065</wp:posOffset>
            </wp:positionV>
            <wp:extent cx="6824345" cy="373697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39" t="29524" r="21314" b="24977"/>
                    <a:stretch/>
                  </pic:blipFill>
                  <pic:spPr bwMode="auto">
                    <a:xfrm>
                      <a:off x="0" y="0"/>
                      <a:ext cx="6824345" cy="3736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57FE">
        <w:rPr>
          <w:noProof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423545</wp:posOffset>
            </wp:positionV>
            <wp:extent cx="6943725" cy="4829810"/>
            <wp:effectExtent l="0" t="0" r="9525" b="889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43" t="18624" r="21336" b="8469"/>
                    <a:stretch/>
                  </pic:blipFill>
                  <pic:spPr bwMode="auto">
                    <a:xfrm>
                      <a:off x="0" y="0"/>
                      <a:ext cx="6943725" cy="4829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57FE">
        <w:rPr>
          <w:rFonts w:ascii="Comic Sans MS" w:hAnsi="Comic Sans MS"/>
          <w:u w:val="single"/>
        </w:rPr>
        <w:t>Wednesday 15</w:t>
      </w:r>
      <w:r w:rsidR="000957FE" w:rsidRPr="000957FE">
        <w:rPr>
          <w:rFonts w:ascii="Comic Sans MS" w:hAnsi="Comic Sans MS"/>
          <w:u w:val="single"/>
          <w:vertAlign w:val="superscript"/>
        </w:rPr>
        <w:t>th</w:t>
      </w:r>
      <w:r w:rsidR="000957FE">
        <w:rPr>
          <w:rFonts w:ascii="Comic Sans MS" w:hAnsi="Comic Sans MS"/>
          <w:u w:val="single"/>
        </w:rPr>
        <w:t xml:space="preserve"> July 2020 – GpaS Quiz 4 </w:t>
      </w:r>
    </w:p>
    <w:p w:rsidR="000957FE" w:rsidRDefault="000957FE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218440</wp:posOffset>
            </wp:positionV>
            <wp:extent cx="6638925" cy="7851140"/>
            <wp:effectExtent l="0" t="0" r="952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04" t="19153" r="33596" b="8487"/>
                    <a:stretch/>
                  </pic:blipFill>
                  <pic:spPr bwMode="auto">
                    <a:xfrm>
                      <a:off x="0" y="0"/>
                      <a:ext cx="6638925" cy="7851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t>Wednesday 15</w:t>
      </w:r>
      <w:r w:rsidRPr="00657BCA">
        <w:rPr>
          <w:rFonts w:ascii="Comic Sans MS" w:hAnsi="Comic Sans MS"/>
          <w:u w:val="single"/>
          <w:vertAlign w:val="superscript"/>
        </w:rPr>
        <w:t>th</w:t>
      </w:r>
      <w:r>
        <w:rPr>
          <w:rFonts w:ascii="Comic Sans MS" w:hAnsi="Comic Sans MS"/>
          <w:u w:val="single"/>
        </w:rPr>
        <w:t xml:space="preserve"> July- GPaS answers</w:t>
      </w: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</w:p>
    <w:p w:rsidR="00657BCA" w:rsidRDefault="00657BCA" w:rsidP="00B75F49">
      <w:pPr>
        <w:tabs>
          <w:tab w:val="left" w:pos="3360"/>
        </w:tabs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Friday 17</w:t>
      </w:r>
      <w:r w:rsidRPr="00657BCA">
        <w:rPr>
          <w:rFonts w:ascii="Comic Sans MS" w:hAnsi="Comic Sans MS"/>
          <w:u w:val="single"/>
          <w:vertAlign w:val="superscript"/>
        </w:rPr>
        <w:t>th</w:t>
      </w:r>
      <w:r w:rsidR="00D73DCB">
        <w:rPr>
          <w:rFonts w:ascii="Comic Sans MS" w:hAnsi="Comic Sans MS"/>
          <w:u w:val="single"/>
        </w:rPr>
        <w:t xml:space="preserve"> July 2020 </w:t>
      </w:r>
      <w:r>
        <w:rPr>
          <w:rFonts w:ascii="Comic Sans MS" w:hAnsi="Comic Sans MS"/>
          <w:u w:val="single"/>
        </w:rPr>
        <w:t xml:space="preserve">Spellings </w:t>
      </w:r>
    </w:p>
    <w:p w:rsidR="00B36216" w:rsidRDefault="00FB0353" w:rsidP="00B75F49">
      <w:pPr>
        <w:tabs>
          <w:tab w:val="left" w:pos="3360"/>
        </w:tabs>
        <w:rPr>
          <w:rFonts w:ascii="Comic Sans MS" w:hAnsi="Comic Sans MS"/>
          <w:u w:val="single"/>
        </w:rPr>
      </w:pPr>
      <w:r w:rsidRPr="00251B2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654B3FD7" wp14:editId="12DD0069">
                <wp:simplePos x="0" y="0"/>
                <wp:positionH relativeFrom="margin">
                  <wp:align>left</wp:align>
                </wp:positionH>
                <wp:positionV relativeFrom="paragraph">
                  <wp:posOffset>260350</wp:posOffset>
                </wp:positionV>
                <wp:extent cx="1518285" cy="1404620"/>
                <wp:effectExtent l="0" t="0" r="24765" b="2349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2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353" w:rsidRPr="00BA2613" w:rsidRDefault="00FB0353" w:rsidP="00FB0353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Suffix - conjunctions</w:t>
                            </w:r>
                          </w:p>
                          <w:p w:rsidR="00FB0353" w:rsidRDefault="00FB0353" w:rsidP="00FB035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because</w:t>
                            </w:r>
                          </w:p>
                          <w:p w:rsidR="00FB0353" w:rsidRDefault="00FB0353" w:rsidP="00FB035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although</w:t>
                            </w:r>
                          </w:p>
                          <w:p w:rsidR="00FB0353" w:rsidRDefault="00FB0353" w:rsidP="00FB035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unless</w:t>
                            </w:r>
                          </w:p>
                          <w:p w:rsidR="00FB0353" w:rsidRDefault="00FB0353" w:rsidP="00FB035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which</w:t>
                            </w:r>
                          </w:p>
                          <w:p w:rsidR="00FB0353" w:rsidRDefault="00FB0353" w:rsidP="00FB035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before</w:t>
                            </w:r>
                          </w:p>
                          <w:p w:rsidR="00FB0353" w:rsidRDefault="00FB0353" w:rsidP="00FB035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since</w:t>
                            </w:r>
                          </w:p>
                          <w:p w:rsidR="00FB0353" w:rsidRDefault="00FB0353" w:rsidP="00FB035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until</w:t>
                            </w:r>
                          </w:p>
                          <w:p w:rsidR="00FB0353" w:rsidRPr="006E2D66" w:rsidRDefault="00FB0353" w:rsidP="00FB035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as soon 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4B3FD7" id="_x0000_s1027" type="#_x0000_t202" style="position:absolute;margin-left:0;margin-top:20.5pt;width:119.55pt;height:110.6pt;z-index:25180672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">
                <v:textbox style="mso-fit-shape-to-text:t">
                  <w:txbxContent>
                    <w:p w:rsidR="00FB0353" w:rsidRPr="00BA2613" w:rsidRDefault="00FB0353" w:rsidP="00FB0353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Suffix - conjunctions</w:t>
                      </w:r>
                    </w:p>
                    <w:p w:rsidR="00FB0353" w:rsidRDefault="00FB0353" w:rsidP="00FB035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because</w:t>
                      </w:r>
                    </w:p>
                    <w:p w:rsidR="00FB0353" w:rsidRDefault="00FB0353" w:rsidP="00FB035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although</w:t>
                      </w:r>
                    </w:p>
                    <w:p w:rsidR="00FB0353" w:rsidRDefault="00FB0353" w:rsidP="00FB035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unless</w:t>
                      </w:r>
                    </w:p>
                    <w:p w:rsidR="00FB0353" w:rsidRDefault="00FB0353" w:rsidP="00FB035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which</w:t>
                      </w:r>
                    </w:p>
                    <w:p w:rsidR="00FB0353" w:rsidRDefault="00FB0353" w:rsidP="00FB035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before</w:t>
                      </w:r>
                    </w:p>
                    <w:p w:rsidR="00FB0353" w:rsidRDefault="00FB0353" w:rsidP="00FB035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since</w:t>
                      </w:r>
                    </w:p>
                    <w:p w:rsidR="00FB0353" w:rsidRDefault="00FB0353" w:rsidP="00FB035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until</w:t>
                      </w:r>
                    </w:p>
                    <w:p w:rsidR="00FB0353" w:rsidRPr="006E2D66" w:rsidRDefault="00FB0353" w:rsidP="00FB035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as soon as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B0353" w:rsidRDefault="00B36216" w:rsidP="00B36216">
      <w:pPr>
        <w:rPr>
          <w:rFonts w:ascii="Comic Sans MS" w:hAnsi="Comic Sans MS"/>
        </w:rPr>
      </w:pPr>
      <w:r w:rsidRPr="00251B2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7CF43C08" wp14:editId="40B000AF">
                <wp:simplePos x="0" y="0"/>
                <wp:positionH relativeFrom="margin">
                  <wp:posOffset>1664970</wp:posOffset>
                </wp:positionH>
                <wp:positionV relativeFrom="paragraph">
                  <wp:posOffset>47625</wp:posOffset>
                </wp:positionV>
                <wp:extent cx="1730375" cy="2204085"/>
                <wp:effectExtent l="0" t="0" r="22225" b="2476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0375" cy="2204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216" w:rsidRDefault="00B36216" w:rsidP="00B362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MILD</w:t>
                            </w:r>
                          </w:p>
                          <w:p w:rsidR="00B36216" w:rsidRDefault="00B36216" w:rsidP="00B362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B36216" w:rsidRPr="006E2D66" w:rsidRDefault="00B36216" w:rsidP="00B362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E2D6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Words with the </w:t>
                            </w:r>
                            <w:r w:rsidRPr="006E2D6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e_e</w:t>
                            </w:r>
                            <w:r w:rsidRPr="006E2D6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sound</w:t>
                            </w:r>
                          </w:p>
                          <w:p w:rsidR="00B36216" w:rsidRDefault="00B36216" w:rsidP="00B362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here</w:t>
                            </w:r>
                          </w:p>
                          <w:p w:rsidR="00B36216" w:rsidRDefault="00B36216" w:rsidP="00B362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these</w:t>
                            </w:r>
                          </w:p>
                          <w:p w:rsidR="00B36216" w:rsidRDefault="00B36216" w:rsidP="00B362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theme</w:t>
                            </w:r>
                          </w:p>
                          <w:p w:rsidR="00B36216" w:rsidRDefault="00B36216" w:rsidP="00B362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gene</w:t>
                            </w:r>
                          </w:p>
                          <w:p w:rsidR="00B36216" w:rsidRDefault="00B36216" w:rsidP="00B362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delete</w:t>
                            </w:r>
                          </w:p>
                          <w:p w:rsidR="00B36216" w:rsidRDefault="00B36216" w:rsidP="00B362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complete</w:t>
                            </w:r>
                          </w:p>
                          <w:p w:rsidR="00B36216" w:rsidRDefault="00B36216" w:rsidP="00B362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B36216" w:rsidRDefault="00B36216" w:rsidP="00B362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43C08" id="_x0000_s1028" type="#_x0000_t202" style="position:absolute;margin-left:131.1pt;margin-top:3.75pt;width:136.25pt;height:173.55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">
                <v:textbox>
                  <w:txbxContent>
                    <w:p w:rsidR="00B36216" w:rsidRDefault="00B36216" w:rsidP="00B36216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MILD</w:t>
                      </w:r>
                    </w:p>
                    <w:p w:rsidR="00B36216" w:rsidRDefault="00B36216" w:rsidP="00B36216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:rsidR="00B36216" w:rsidRPr="006E2D66" w:rsidRDefault="00B36216" w:rsidP="00B362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E2D6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Words with the </w:t>
                      </w:r>
                      <w:r w:rsidRPr="006E2D6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e_e</w:t>
                      </w:r>
                      <w:r w:rsidRPr="006E2D6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sound</w:t>
                      </w:r>
                    </w:p>
                    <w:p w:rsidR="00B36216" w:rsidRDefault="00B36216" w:rsidP="00B362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here</w:t>
                      </w:r>
                    </w:p>
                    <w:p w:rsidR="00B36216" w:rsidRDefault="00B36216" w:rsidP="00B362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these</w:t>
                      </w:r>
                    </w:p>
                    <w:p w:rsidR="00B36216" w:rsidRDefault="00B36216" w:rsidP="00B362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theme</w:t>
                      </w:r>
                    </w:p>
                    <w:p w:rsidR="00B36216" w:rsidRDefault="00B36216" w:rsidP="00B362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gene</w:t>
                      </w:r>
                    </w:p>
                    <w:p w:rsidR="00B36216" w:rsidRDefault="00B36216" w:rsidP="00B362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delete</w:t>
                      </w:r>
                    </w:p>
                    <w:p w:rsidR="00B36216" w:rsidRDefault="00B36216" w:rsidP="00B362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complete</w:t>
                      </w:r>
                    </w:p>
                    <w:p w:rsidR="00B36216" w:rsidRDefault="00B36216" w:rsidP="00B362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B36216" w:rsidRDefault="00B36216" w:rsidP="00B36216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</w:rPr>
        <w:t xml:space="preserve"> Here are your weekly spellings to learn. Remember to learn them first and then write them into descriptive sentences. </w:t>
      </w:r>
    </w:p>
    <w:p w:rsidR="00D73DCB" w:rsidRDefault="00D73DCB" w:rsidP="00B36216">
      <w:pPr>
        <w:rPr>
          <w:rFonts w:ascii="Comic Sans MS" w:hAnsi="Comic Sans MS"/>
        </w:rPr>
      </w:pPr>
    </w:p>
    <w:p w:rsidR="00D73DCB" w:rsidRDefault="00D73DCB" w:rsidP="00B36216">
      <w:pPr>
        <w:rPr>
          <w:rFonts w:ascii="Comic Sans MS" w:hAnsi="Comic Sans MS"/>
        </w:rPr>
      </w:pPr>
    </w:p>
    <w:p w:rsidR="00D73DCB" w:rsidRDefault="00D73DCB" w:rsidP="00B36216">
      <w:pPr>
        <w:rPr>
          <w:rFonts w:ascii="Comic Sans MS" w:hAnsi="Comic Sans MS"/>
        </w:rPr>
      </w:pPr>
    </w:p>
    <w:p w:rsidR="00D73DCB" w:rsidRDefault="00D73DCB" w:rsidP="00B36216">
      <w:pPr>
        <w:rPr>
          <w:rFonts w:ascii="Comic Sans MS" w:hAnsi="Comic Sans MS"/>
        </w:rPr>
      </w:pPr>
    </w:p>
    <w:p w:rsidR="00D73DCB" w:rsidRDefault="00D73DCB" w:rsidP="00B36216">
      <w:pPr>
        <w:rPr>
          <w:rFonts w:ascii="Comic Sans MS" w:hAnsi="Comic Sans MS"/>
        </w:rPr>
      </w:pPr>
    </w:p>
    <w:p w:rsidR="00D73DCB" w:rsidRDefault="00D73DCB" w:rsidP="00B36216">
      <w:pPr>
        <w:rPr>
          <w:rFonts w:ascii="Comic Sans MS" w:hAnsi="Comic Sans MS"/>
        </w:rPr>
      </w:pPr>
    </w:p>
    <w:p w:rsidR="00D73DCB" w:rsidRDefault="00D73DCB" w:rsidP="00B36216">
      <w:pPr>
        <w:rPr>
          <w:rFonts w:ascii="Comic Sans MS" w:hAnsi="Comic Sans MS"/>
        </w:rPr>
      </w:pPr>
    </w:p>
    <w:p w:rsidR="00D73DCB" w:rsidRDefault="00D73DCB" w:rsidP="00B36216">
      <w:pPr>
        <w:rPr>
          <w:rFonts w:ascii="Comic Sans MS" w:hAnsi="Comic Sans MS"/>
        </w:rPr>
      </w:pPr>
    </w:p>
    <w:p w:rsidR="00D73DCB" w:rsidRDefault="00D73DCB" w:rsidP="00B36216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margin">
              <wp:posOffset>163195</wp:posOffset>
            </wp:positionH>
            <wp:positionV relativeFrom="paragraph">
              <wp:posOffset>14605</wp:posOffset>
            </wp:positionV>
            <wp:extent cx="6101080" cy="615442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64" t="19666" r="18918" b="5681"/>
                    <a:stretch/>
                  </pic:blipFill>
                  <pic:spPr bwMode="auto">
                    <a:xfrm>
                      <a:off x="0" y="0"/>
                      <a:ext cx="6101080" cy="6154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3DCB" w:rsidRPr="007C7C7E" w:rsidRDefault="00991C94" w:rsidP="00B36216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noProof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2112645</wp:posOffset>
            </wp:positionH>
            <wp:positionV relativeFrom="paragraph">
              <wp:posOffset>1851660</wp:posOffset>
            </wp:positionV>
            <wp:extent cx="6207760" cy="3418840"/>
            <wp:effectExtent l="3810" t="0" r="6350" b="635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62" t="20342" r="18695" b="13547"/>
                    <a:stretch/>
                  </pic:blipFill>
                  <pic:spPr bwMode="auto">
                    <a:xfrm rot="16200000">
                      <a:off x="0" y="0"/>
                      <a:ext cx="6207760" cy="3418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ab/>
      </w:r>
      <w:r w:rsidRPr="007C7C7E">
        <w:rPr>
          <w:rFonts w:ascii="Comic Sans MS" w:hAnsi="Comic Sans MS"/>
          <w:u w:val="single"/>
        </w:rPr>
        <w:t>Friday 17</w:t>
      </w:r>
      <w:r w:rsidRPr="007C7C7E">
        <w:rPr>
          <w:rFonts w:ascii="Comic Sans MS" w:hAnsi="Comic Sans MS"/>
          <w:u w:val="single"/>
          <w:vertAlign w:val="superscript"/>
        </w:rPr>
        <w:t>th</w:t>
      </w:r>
      <w:r w:rsidRPr="007C7C7E">
        <w:rPr>
          <w:rFonts w:ascii="Comic Sans MS" w:hAnsi="Comic Sans MS"/>
          <w:u w:val="single"/>
        </w:rPr>
        <w:t xml:space="preserve"> July- Maths arithmetic test </w:t>
      </w:r>
    </w:p>
    <w:p w:rsidR="00991C94" w:rsidRDefault="00991C94" w:rsidP="00B36216">
      <w:pPr>
        <w:rPr>
          <w:rFonts w:ascii="Comic Sans MS" w:hAnsi="Comic Sans MS"/>
        </w:rPr>
      </w:pPr>
    </w:p>
    <w:p w:rsidR="007C7C7E" w:rsidRDefault="00991C94" w:rsidP="00B36216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column">
              <wp:posOffset>-1515745</wp:posOffset>
            </wp:positionH>
            <wp:positionV relativeFrom="paragraph">
              <wp:posOffset>1139825</wp:posOffset>
            </wp:positionV>
            <wp:extent cx="6462395" cy="3794125"/>
            <wp:effectExtent l="635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10" t="24155" r="20645" b="9407"/>
                    <a:stretch/>
                  </pic:blipFill>
                  <pic:spPr bwMode="auto">
                    <a:xfrm rot="16200000">
                      <a:off x="0" y="0"/>
                      <a:ext cx="6462395" cy="3794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C7E" w:rsidRDefault="007C7C7E" w:rsidP="007C7C7E">
      <w:pPr>
        <w:rPr>
          <w:rFonts w:ascii="Comic Sans MS" w:hAnsi="Comic Sans MS"/>
        </w:rPr>
      </w:pPr>
    </w:p>
    <w:p w:rsidR="00991C94" w:rsidRDefault="007C7C7E" w:rsidP="007C7C7E">
      <w:pPr>
        <w:tabs>
          <w:tab w:val="left" w:pos="6695"/>
        </w:tabs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margin">
              <wp:posOffset>255319</wp:posOffset>
            </wp:positionH>
            <wp:positionV relativeFrom="paragraph">
              <wp:posOffset>-305138</wp:posOffset>
            </wp:positionV>
            <wp:extent cx="843149" cy="2772389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85" t="26697" r="46571" b="11636"/>
                    <a:stretch/>
                  </pic:blipFill>
                  <pic:spPr bwMode="auto">
                    <a:xfrm>
                      <a:off x="0" y="0"/>
                      <a:ext cx="843745" cy="277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ab/>
      </w:r>
    </w:p>
    <w:p w:rsidR="007C7C7E" w:rsidRDefault="007C7C7E" w:rsidP="007C7C7E">
      <w:pPr>
        <w:tabs>
          <w:tab w:val="left" w:pos="6695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Answers </w:t>
      </w:r>
    </w:p>
    <w:p w:rsidR="007C7C7E" w:rsidRPr="007C7C7E" w:rsidRDefault="007C7C7E" w:rsidP="007C7C7E">
      <w:pPr>
        <w:tabs>
          <w:tab w:val="left" w:pos="6695"/>
        </w:tabs>
        <w:rPr>
          <w:rFonts w:ascii="Comic Sans MS" w:hAnsi="Comic Sans MS"/>
        </w:rPr>
      </w:pPr>
    </w:p>
    <w:sectPr w:rsidR="007C7C7E" w:rsidRPr="007C7C7E" w:rsidSect="00C709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FA6" w:rsidRDefault="00665FA6" w:rsidP="00CD0EA7">
      <w:r>
        <w:separator/>
      </w:r>
    </w:p>
  </w:endnote>
  <w:endnote w:type="continuationSeparator" w:id="0">
    <w:p w:rsidR="00665FA6" w:rsidRDefault="00665FA6" w:rsidP="00CD0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FA6" w:rsidRDefault="00665FA6" w:rsidP="00CD0EA7">
      <w:r>
        <w:separator/>
      </w:r>
    </w:p>
  </w:footnote>
  <w:footnote w:type="continuationSeparator" w:id="0">
    <w:p w:rsidR="00665FA6" w:rsidRDefault="00665FA6" w:rsidP="00CD0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27909"/>
    <w:multiLevelType w:val="hybridMultilevel"/>
    <w:tmpl w:val="39804E12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726F8"/>
    <w:multiLevelType w:val="hybridMultilevel"/>
    <w:tmpl w:val="08363B5E"/>
    <w:lvl w:ilvl="0" w:tplc="0B0ADBA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C1E1976"/>
    <w:multiLevelType w:val="hybridMultilevel"/>
    <w:tmpl w:val="63A089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8D"/>
    <w:rsid w:val="000046AF"/>
    <w:rsid w:val="00005698"/>
    <w:rsid w:val="00005A10"/>
    <w:rsid w:val="0002617D"/>
    <w:rsid w:val="000433A5"/>
    <w:rsid w:val="0005392D"/>
    <w:rsid w:val="00055377"/>
    <w:rsid w:val="000578AC"/>
    <w:rsid w:val="00065B97"/>
    <w:rsid w:val="000819A7"/>
    <w:rsid w:val="000957FE"/>
    <w:rsid w:val="0009685E"/>
    <w:rsid w:val="000B0C99"/>
    <w:rsid w:val="000E54E0"/>
    <w:rsid w:val="000E70B8"/>
    <w:rsid w:val="000F4D4F"/>
    <w:rsid w:val="00103CB0"/>
    <w:rsid w:val="001105F8"/>
    <w:rsid w:val="00121EDE"/>
    <w:rsid w:val="001355EC"/>
    <w:rsid w:val="00145D85"/>
    <w:rsid w:val="001465D2"/>
    <w:rsid w:val="0014724C"/>
    <w:rsid w:val="00160B39"/>
    <w:rsid w:val="00177CE1"/>
    <w:rsid w:val="00182328"/>
    <w:rsid w:val="00186C0D"/>
    <w:rsid w:val="001B018B"/>
    <w:rsid w:val="001D6715"/>
    <w:rsid w:val="001F40C2"/>
    <w:rsid w:val="00234834"/>
    <w:rsid w:val="00254EB4"/>
    <w:rsid w:val="00256E20"/>
    <w:rsid w:val="00266E27"/>
    <w:rsid w:val="002727CD"/>
    <w:rsid w:val="00286F31"/>
    <w:rsid w:val="00291D5E"/>
    <w:rsid w:val="002A3D5A"/>
    <w:rsid w:val="002A597B"/>
    <w:rsid w:val="002B6592"/>
    <w:rsid w:val="002C54F5"/>
    <w:rsid w:val="002D518A"/>
    <w:rsid w:val="002D76B2"/>
    <w:rsid w:val="002E1A1B"/>
    <w:rsid w:val="002E32AC"/>
    <w:rsid w:val="002E717A"/>
    <w:rsid w:val="00304CAC"/>
    <w:rsid w:val="00352C60"/>
    <w:rsid w:val="003622B1"/>
    <w:rsid w:val="00373C36"/>
    <w:rsid w:val="003A3BA6"/>
    <w:rsid w:val="003A6F6D"/>
    <w:rsid w:val="003B4521"/>
    <w:rsid w:val="003B578D"/>
    <w:rsid w:val="003C5F5F"/>
    <w:rsid w:val="003D5765"/>
    <w:rsid w:val="003E4182"/>
    <w:rsid w:val="00405008"/>
    <w:rsid w:val="00410475"/>
    <w:rsid w:val="004239BB"/>
    <w:rsid w:val="00425430"/>
    <w:rsid w:val="004429E7"/>
    <w:rsid w:val="004463F9"/>
    <w:rsid w:val="00466EB7"/>
    <w:rsid w:val="004800F5"/>
    <w:rsid w:val="00480B9D"/>
    <w:rsid w:val="0049211E"/>
    <w:rsid w:val="0049514E"/>
    <w:rsid w:val="004971F0"/>
    <w:rsid w:val="004B742A"/>
    <w:rsid w:val="004D1A9A"/>
    <w:rsid w:val="004F1C03"/>
    <w:rsid w:val="00500E89"/>
    <w:rsid w:val="00504C30"/>
    <w:rsid w:val="00517466"/>
    <w:rsid w:val="00524345"/>
    <w:rsid w:val="00527F85"/>
    <w:rsid w:val="00534A98"/>
    <w:rsid w:val="00535564"/>
    <w:rsid w:val="00543C62"/>
    <w:rsid w:val="00572777"/>
    <w:rsid w:val="0057716A"/>
    <w:rsid w:val="005839CD"/>
    <w:rsid w:val="005D2AD9"/>
    <w:rsid w:val="005E1540"/>
    <w:rsid w:val="006246CB"/>
    <w:rsid w:val="00625191"/>
    <w:rsid w:val="00630E87"/>
    <w:rsid w:val="00631397"/>
    <w:rsid w:val="00657BCA"/>
    <w:rsid w:val="0066034A"/>
    <w:rsid w:val="00665FA6"/>
    <w:rsid w:val="0066727E"/>
    <w:rsid w:val="0069382A"/>
    <w:rsid w:val="006B0A76"/>
    <w:rsid w:val="006C0849"/>
    <w:rsid w:val="006C48C7"/>
    <w:rsid w:val="006D060D"/>
    <w:rsid w:val="006E134C"/>
    <w:rsid w:val="006F7B67"/>
    <w:rsid w:val="007005B2"/>
    <w:rsid w:val="007013BD"/>
    <w:rsid w:val="0070605D"/>
    <w:rsid w:val="007152F7"/>
    <w:rsid w:val="00780530"/>
    <w:rsid w:val="007A6F96"/>
    <w:rsid w:val="007B3855"/>
    <w:rsid w:val="007C7C7E"/>
    <w:rsid w:val="007D4D40"/>
    <w:rsid w:val="007E533E"/>
    <w:rsid w:val="007E5F99"/>
    <w:rsid w:val="007F63D3"/>
    <w:rsid w:val="008067D0"/>
    <w:rsid w:val="00836F4E"/>
    <w:rsid w:val="00851E43"/>
    <w:rsid w:val="00856348"/>
    <w:rsid w:val="00864547"/>
    <w:rsid w:val="00866E79"/>
    <w:rsid w:val="00896631"/>
    <w:rsid w:val="008A1339"/>
    <w:rsid w:val="008A66A3"/>
    <w:rsid w:val="008B2F7E"/>
    <w:rsid w:val="008B61A8"/>
    <w:rsid w:val="008C1901"/>
    <w:rsid w:val="008F2BEF"/>
    <w:rsid w:val="009247A2"/>
    <w:rsid w:val="00937510"/>
    <w:rsid w:val="00937F60"/>
    <w:rsid w:val="00946E74"/>
    <w:rsid w:val="00955F8F"/>
    <w:rsid w:val="00964489"/>
    <w:rsid w:val="00973137"/>
    <w:rsid w:val="00984431"/>
    <w:rsid w:val="00991C94"/>
    <w:rsid w:val="009A37C3"/>
    <w:rsid w:val="009E5DC5"/>
    <w:rsid w:val="00A03093"/>
    <w:rsid w:val="00A15C91"/>
    <w:rsid w:val="00A20AE0"/>
    <w:rsid w:val="00A5601C"/>
    <w:rsid w:val="00A61B5C"/>
    <w:rsid w:val="00A76E1D"/>
    <w:rsid w:val="00AB49C3"/>
    <w:rsid w:val="00AE4207"/>
    <w:rsid w:val="00B0692A"/>
    <w:rsid w:val="00B13B3C"/>
    <w:rsid w:val="00B25F74"/>
    <w:rsid w:val="00B325E1"/>
    <w:rsid w:val="00B35F37"/>
    <w:rsid w:val="00B36216"/>
    <w:rsid w:val="00B42E2F"/>
    <w:rsid w:val="00B6099E"/>
    <w:rsid w:val="00B709F6"/>
    <w:rsid w:val="00B75B5F"/>
    <w:rsid w:val="00B75F49"/>
    <w:rsid w:val="00B80CF2"/>
    <w:rsid w:val="00B81F8F"/>
    <w:rsid w:val="00BA52D3"/>
    <w:rsid w:val="00BB6573"/>
    <w:rsid w:val="00BC7586"/>
    <w:rsid w:val="00BE567A"/>
    <w:rsid w:val="00BF2804"/>
    <w:rsid w:val="00C32281"/>
    <w:rsid w:val="00C403B9"/>
    <w:rsid w:val="00C4365F"/>
    <w:rsid w:val="00C64302"/>
    <w:rsid w:val="00C657DA"/>
    <w:rsid w:val="00C66CCB"/>
    <w:rsid w:val="00C706B0"/>
    <w:rsid w:val="00C70929"/>
    <w:rsid w:val="00C720AB"/>
    <w:rsid w:val="00C840D8"/>
    <w:rsid w:val="00CD0EA7"/>
    <w:rsid w:val="00CD5CBF"/>
    <w:rsid w:val="00CF0EB0"/>
    <w:rsid w:val="00D11A4D"/>
    <w:rsid w:val="00D12241"/>
    <w:rsid w:val="00D3256D"/>
    <w:rsid w:val="00D42433"/>
    <w:rsid w:val="00D4321A"/>
    <w:rsid w:val="00D517E9"/>
    <w:rsid w:val="00D63F35"/>
    <w:rsid w:val="00D73DCB"/>
    <w:rsid w:val="00D81B63"/>
    <w:rsid w:val="00DA76B6"/>
    <w:rsid w:val="00DB0837"/>
    <w:rsid w:val="00DB1EE1"/>
    <w:rsid w:val="00DB43D7"/>
    <w:rsid w:val="00DD56FB"/>
    <w:rsid w:val="00DF6515"/>
    <w:rsid w:val="00E02D23"/>
    <w:rsid w:val="00E30B74"/>
    <w:rsid w:val="00E37D94"/>
    <w:rsid w:val="00E53D64"/>
    <w:rsid w:val="00E55F55"/>
    <w:rsid w:val="00E74F34"/>
    <w:rsid w:val="00E9126F"/>
    <w:rsid w:val="00E95780"/>
    <w:rsid w:val="00E97F2C"/>
    <w:rsid w:val="00EB2841"/>
    <w:rsid w:val="00ED7120"/>
    <w:rsid w:val="00EE2CFF"/>
    <w:rsid w:val="00EE5B8D"/>
    <w:rsid w:val="00EF32A6"/>
    <w:rsid w:val="00F029F1"/>
    <w:rsid w:val="00F11D8E"/>
    <w:rsid w:val="00F71AE7"/>
    <w:rsid w:val="00F8193A"/>
    <w:rsid w:val="00FB0353"/>
    <w:rsid w:val="00FB41DB"/>
    <w:rsid w:val="00FC18DE"/>
    <w:rsid w:val="00FD6B34"/>
    <w:rsid w:val="00FF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F6BA2-AC33-4A65-96FA-1B4A42EB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A3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0837"/>
    <w:pPr>
      <w:spacing w:after="200" w:line="276" w:lineRule="auto"/>
      <w:ind w:left="720"/>
      <w:contextualSpacing/>
    </w:pPr>
    <w:rPr>
      <w:rFonts w:ascii="Comic Sans MS" w:eastAsia="Calibri" w:hAnsi="Comic Sans MS"/>
      <w:szCs w:val="22"/>
      <w:lang w:eastAsia="en-US"/>
    </w:rPr>
  </w:style>
  <w:style w:type="paragraph" w:styleId="NoSpacing">
    <w:name w:val="No Spacing"/>
    <w:uiPriority w:val="1"/>
    <w:qFormat/>
    <w:rsid w:val="00C720AB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9" ma:contentTypeDescription="Create a new document." ma:contentTypeScope="" ma:versionID="87cdbc135f66b7ecf267ebbee26c1142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7bb6a45ce06fc7f32238c8f4edcd99e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898B2A-5576-4687-9085-6ABC707483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52FA0A-C907-46BB-8950-1817C6AB2C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74AF44-EC4F-4F03-9F02-0602171E2E2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402293BD</Template>
  <TotalTime>45</TotalTime>
  <Pages>20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Straub</dc:creator>
  <cp:keywords/>
  <dc:description/>
  <cp:lastModifiedBy>Matt Wignell</cp:lastModifiedBy>
  <cp:revision>14</cp:revision>
  <dcterms:created xsi:type="dcterms:W3CDTF">2020-07-07T05:00:00Z</dcterms:created>
  <dcterms:modified xsi:type="dcterms:W3CDTF">2020-07-09T09:53:00Z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</Properties>
</file>