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posOffset>940258</wp:posOffset>
            </wp:positionH>
            <wp:positionV relativeFrom="paragraph">
              <wp:posOffset>-456477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FC0AE7">
      <w:pPr>
        <w:rPr>
          <w:rFonts w:ascii="Comic Sans MS" w:hAnsi="Comic Sans MS"/>
          <w:b/>
          <w:sz w:val="36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rPr>
          <w:rFonts w:ascii="Comic Sans MS" w:hAnsi="Comic Sans MS"/>
          <w:i/>
          <w:sz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FC0AE7" w:rsidRDefault="003B578D" w:rsidP="00FC0AE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A026E5">
        <w:rPr>
          <w:rFonts w:ascii="Comic Sans MS" w:hAnsi="Comic Sans MS"/>
          <w:b/>
          <w:color w:val="FF0000"/>
          <w:sz w:val="40"/>
          <w:szCs w:val="28"/>
        </w:rPr>
        <w:t>Week 2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FC0AE7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>Maths:</w:t>
      </w:r>
      <w:r w:rsidR="00524804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FC0AE7">
        <w:rPr>
          <w:rFonts w:ascii="Comic Sans MS" w:hAnsi="Comic Sans MS"/>
          <w:color w:val="000000" w:themeColor="text1"/>
          <w:sz w:val="28"/>
          <w:szCs w:val="28"/>
        </w:rPr>
        <w:t xml:space="preserve">Practise </w:t>
      </w:r>
      <w:r w:rsidR="00524804">
        <w:rPr>
          <w:rFonts w:ascii="Comic Sans MS" w:hAnsi="Comic Sans MS"/>
          <w:color w:val="000000" w:themeColor="text1"/>
          <w:sz w:val="28"/>
          <w:szCs w:val="28"/>
        </w:rPr>
        <w:t>4 times tables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</w:p>
    <w:p w:rsidR="003B578D" w:rsidRPr="003B578D" w:rsidRDefault="00FC0AE7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 xml:space="preserve">Divide 2 digits by 1 digit using the bus stop method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1641F6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3B578D" w:rsidRPr="003B578D">
        <w:rPr>
          <w:rFonts w:ascii="Comic Sans MS" w:hAnsi="Comic Sans MS"/>
          <w:color w:val="000000" w:themeColor="text1"/>
          <w:sz w:val="28"/>
          <w:szCs w:val="28"/>
        </w:rPr>
        <w:t xml:space="preserve"> English: </w:t>
      </w:r>
      <w:r w:rsidR="003B578D">
        <w:rPr>
          <w:rFonts w:ascii="Comic Sans MS" w:hAnsi="Comic Sans MS"/>
          <w:color w:val="000000" w:themeColor="text1"/>
          <w:sz w:val="28"/>
          <w:szCs w:val="28"/>
        </w:rPr>
        <w:t>Story Writing</w:t>
      </w:r>
      <w:r w:rsidR="003B578D"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Reading:</w:t>
      </w:r>
      <w:r w:rsidR="003B578D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A026E5">
        <w:rPr>
          <w:rFonts w:ascii="Comic Sans MS" w:hAnsi="Comic Sans MS"/>
          <w:color w:val="000000" w:themeColor="text1"/>
          <w:sz w:val="28"/>
          <w:szCs w:val="28"/>
        </w:rPr>
        <w:t>Audio Books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Maths: </w:t>
      </w:r>
      <w:r w:rsidR="006C50CC">
        <w:rPr>
          <w:rFonts w:ascii="Comic Sans MS" w:hAnsi="Comic Sans MS"/>
          <w:color w:val="000000" w:themeColor="text1"/>
          <w:sz w:val="28"/>
          <w:szCs w:val="28"/>
        </w:rPr>
        <w:t>Multiply 2 digits by 1 digit</w:t>
      </w:r>
      <w:r w:rsidR="00FC0AE7">
        <w:rPr>
          <w:rFonts w:ascii="Comic Sans MS" w:hAnsi="Comic Sans MS"/>
          <w:color w:val="000000" w:themeColor="text1"/>
          <w:sz w:val="28"/>
          <w:szCs w:val="28"/>
        </w:rPr>
        <w:t xml:space="preserve"> using the grid </w:t>
      </w:r>
      <w:proofErr w:type="gramStart"/>
      <w:r w:rsidR="00FC0AE7">
        <w:rPr>
          <w:rFonts w:ascii="Comic Sans MS" w:hAnsi="Comic Sans MS"/>
          <w:color w:val="000000" w:themeColor="text1"/>
          <w:sz w:val="28"/>
          <w:szCs w:val="28"/>
        </w:rPr>
        <w:t xml:space="preserve">method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English</w:t>
      </w:r>
      <w:proofErr w:type="gramEnd"/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4F70BD">
        <w:rPr>
          <w:rFonts w:ascii="Comic Sans MS" w:hAnsi="Comic Sans MS"/>
          <w:color w:val="000000" w:themeColor="text1"/>
          <w:sz w:val="28"/>
          <w:szCs w:val="28"/>
        </w:rPr>
        <w:t xml:space="preserve"> Role Play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A026E5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8963C5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>
        <w:rPr>
          <w:rFonts w:ascii="Comic Sans MS" w:hAnsi="Comic Sans MS"/>
          <w:color w:val="000000" w:themeColor="text1"/>
          <w:sz w:val="28"/>
          <w:szCs w:val="28"/>
        </w:rPr>
        <w:t>GPAS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937510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A026E5">
        <w:rPr>
          <w:rFonts w:ascii="Comic Sans MS" w:hAnsi="Comic Sans MS"/>
          <w:color w:val="000000" w:themeColor="text1"/>
          <w:sz w:val="28"/>
          <w:szCs w:val="28"/>
        </w:rPr>
        <w:t>Verbs and adverbs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Maths:    </w:t>
      </w:r>
      <w:r w:rsidR="00547098">
        <w:rPr>
          <w:rFonts w:ascii="Comic Sans MS" w:hAnsi="Comic Sans MS"/>
          <w:color w:val="000000" w:themeColor="text1"/>
          <w:sz w:val="28"/>
          <w:szCs w:val="28"/>
        </w:rPr>
        <w:t>Solve 3x, 4 x and 8x multiplication and division word problems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English:</w:t>
      </w:r>
      <w:r w:rsidR="000546F6">
        <w:rPr>
          <w:rFonts w:ascii="Comic Sans MS" w:hAnsi="Comic Sans MS"/>
          <w:color w:val="000000" w:themeColor="text1"/>
          <w:sz w:val="28"/>
          <w:szCs w:val="28"/>
        </w:rPr>
        <w:t xml:space="preserve"> Poster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A026E5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8963C5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>
        <w:rPr>
          <w:rFonts w:ascii="Comic Sans MS" w:hAnsi="Comic Sans MS"/>
          <w:color w:val="000000" w:themeColor="text1"/>
          <w:sz w:val="28"/>
          <w:szCs w:val="28"/>
        </w:rPr>
        <w:t>Jigsaw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E97F2C">
        <w:rPr>
          <w:rFonts w:ascii="Comic Sans MS" w:hAnsi="Comic Sans MS"/>
          <w:color w:val="000000" w:themeColor="text1"/>
          <w:sz w:val="28"/>
          <w:szCs w:val="28"/>
        </w:rPr>
        <w:t xml:space="preserve"> Be Healthy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Maths:  </w:t>
      </w:r>
      <w:r w:rsidR="00643015">
        <w:rPr>
          <w:rFonts w:ascii="Comic Sans MS" w:hAnsi="Comic Sans MS"/>
          <w:color w:val="000000" w:themeColor="text1"/>
          <w:sz w:val="28"/>
          <w:szCs w:val="28"/>
        </w:rPr>
        <w:t>Mental arithmetic test practise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English:</w:t>
      </w:r>
      <w:r w:rsidR="000546F6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DB7F4F">
        <w:rPr>
          <w:rFonts w:ascii="Comic Sans MS" w:hAnsi="Comic Sans MS"/>
          <w:color w:val="000000" w:themeColor="text1"/>
          <w:sz w:val="28"/>
          <w:szCs w:val="28"/>
        </w:rPr>
        <w:t xml:space="preserve">Comic Book </w:t>
      </w:r>
      <w:r w:rsidR="000546F6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8963C5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>
        <w:rPr>
          <w:rFonts w:ascii="Comic Sans MS" w:hAnsi="Comic Sans MS"/>
          <w:color w:val="000000" w:themeColor="text1"/>
          <w:sz w:val="28"/>
          <w:szCs w:val="28"/>
        </w:rPr>
        <w:t>Science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D655C2">
        <w:rPr>
          <w:rFonts w:ascii="Comic Sans MS" w:hAnsi="Comic Sans MS"/>
          <w:color w:val="000000" w:themeColor="text1"/>
          <w:sz w:val="28"/>
          <w:szCs w:val="28"/>
        </w:rPr>
        <w:t xml:space="preserve"> Bones Worksheet 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FC0AE7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578D" w:rsidRPr="00FC0AE7" w:rsidRDefault="00FC0AE7" w:rsidP="00FC0AE7">
      <w:pPr>
        <w:tabs>
          <w:tab w:val="left" w:pos="1814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Maths:      </w:t>
      </w:r>
      <w:r w:rsidR="00643015">
        <w:rPr>
          <w:rFonts w:ascii="Comic Sans MS" w:hAnsi="Comic Sans MS"/>
          <w:sz w:val="28"/>
          <w:szCs w:val="28"/>
        </w:rPr>
        <w:t xml:space="preserve">Mental arithmetic test practise </w:t>
      </w:r>
      <w:r>
        <w:rPr>
          <w:rFonts w:ascii="Comic Sans MS" w:hAnsi="Comic Sans MS"/>
          <w:sz w:val="28"/>
          <w:szCs w:val="28"/>
        </w:rPr>
        <w:t xml:space="preserve">             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English: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Spellings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 </w:t>
      </w:r>
      <w:r>
        <w:rPr>
          <w:rFonts w:ascii="Comic Sans MS" w:hAnsi="Comic Sans MS"/>
          <w:color w:val="000000" w:themeColor="text1"/>
          <w:sz w:val="28"/>
          <w:szCs w:val="28"/>
        </w:rPr>
        <w:t>Topic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British Values</w:t>
      </w:r>
    </w:p>
    <w:p w:rsidR="003B578D" w:rsidRPr="003B578D" w:rsidRDefault="00FC0AE7" w:rsidP="00FC0AE7">
      <w:pPr>
        <w:rPr>
          <w:rFonts w:ascii="Comic Sans MS" w:hAnsi="Comic Sans MS"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-963295</wp:posOffset>
            </wp:positionH>
            <wp:positionV relativeFrom="paragraph">
              <wp:posOffset>1009650</wp:posOffset>
            </wp:positionV>
            <wp:extent cx="8193405" cy="6182995"/>
            <wp:effectExtent l="0" t="4445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89" t="16037" r="17681" b="6292"/>
                    <a:stretch/>
                  </pic:blipFill>
                  <pic:spPr bwMode="auto">
                    <a:xfrm rot="16200000">
                      <a:off x="0" y="0"/>
                      <a:ext cx="8193405" cy="6182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Pr="003B578D" w:rsidRDefault="003B578D" w:rsidP="003B578D">
      <w:pPr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DB43D7" w:rsidRPr="003B578D" w:rsidRDefault="00DB43D7">
      <w:pPr>
        <w:rPr>
          <w:sz w:val="20"/>
        </w:rPr>
      </w:pPr>
    </w:p>
    <w:p w:rsidR="003B578D" w:rsidRPr="003B578D" w:rsidRDefault="00B25B1E">
      <w:pPr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18990" cy="602678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4" t="6483" r="50109" b="11620"/>
                    <a:stretch/>
                  </pic:blipFill>
                  <pic:spPr bwMode="auto">
                    <a:xfrm>
                      <a:off x="0" y="0"/>
                      <a:ext cx="4618990" cy="6026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0E9" w:rsidRDefault="003760E9">
      <w:pPr>
        <w:rPr>
          <w:sz w:val="20"/>
        </w:rPr>
      </w:pPr>
    </w:p>
    <w:p w:rsidR="003760E9" w:rsidRDefault="00B25B1E" w:rsidP="00B25B1E">
      <w:pPr>
        <w:spacing w:after="160" w:line="259" w:lineRule="auto"/>
        <w:rPr>
          <w:sz w:val="20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3731392</wp:posOffset>
            </wp:positionH>
            <wp:positionV relativeFrom="paragraph">
              <wp:posOffset>5671589</wp:posOffset>
            </wp:positionV>
            <wp:extent cx="2172335" cy="2896981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38" t="8531" r="32647" b="8216"/>
                    <a:stretch/>
                  </pic:blipFill>
                  <pic:spPr bwMode="auto">
                    <a:xfrm>
                      <a:off x="0" y="0"/>
                      <a:ext cx="2172335" cy="2896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Pr="003760E9" w:rsidRDefault="003760E9">
      <w:pPr>
        <w:rPr>
          <w:rFonts w:ascii="Comic Sans MS" w:hAnsi="Comic Sans MS"/>
          <w:b/>
          <w:sz w:val="20"/>
        </w:rPr>
      </w:pPr>
      <w:r w:rsidRPr="003760E9">
        <w:rPr>
          <w:rFonts w:ascii="Comic Sans MS" w:hAnsi="Comic Sans MS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499110</wp:posOffset>
            </wp:positionV>
            <wp:extent cx="6485255" cy="6006465"/>
            <wp:effectExtent l="0" t="8255" r="254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07" t="13051" r="20052" b="8642"/>
                    <a:stretch/>
                  </pic:blipFill>
                  <pic:spPr bwMode="auto">
                    <a:xfrm rot="16200000">
                      <a:off x="0" y="0"/>
                      <a:ext cx="6485255" cy="600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E9">
        <w:rPr>
          <w:rFonts w:ascii="Comic Sans MS" w:hAnsi="Comic Sans MS"/>
          <w:b/>
          <w:sz w:val="20"/>
        </w:rPr>
        <w:t xml:space="preserve">Word problems </w:t>
      </w: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2D33D37" wp14:editId="7CE011C3">
            <wp:simplePos x="0" y="0"/>
            <wp:positionH relativeFrom="column">
              <wp:posOffset>1496060</wp:posOffset>
            </wp:positionH>
            <wp:positionV relativeFrom="paragraph">
              <wp:posOffset>-549275</wp:posOffset>
            </wp:positionV>
            <wp:extent cx="2435860" cy="2595880"/>
            <wp:effectExtent l="0" t="381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3" t="16973" r="19093" b="8440"/>
                    <a:stretch/>
                  </pic:blipFill>
                  <pic:spPr bwMode="auto">
                    <a:xfrm rot="16200000">
                      <a:off x="0" y="0"/>
                      <a:ext cx="2435860" cy="259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E60DA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62230</wp:posOffset>
            </wp:positionH>
            <wp:positionV relativeFrom="paragraph">
              <wp:posOffset>0</wp:posOffset>
            </wp:positionV>
            <wp:extent cx="2552700" cy="2849245"/>
            <wp:effectExtent l="0" t="0" r="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39" t="10576" r="23246" b="15030"/>
                    <a:stretch/>
                  </pic:blipFill>
                  <pic:spPr bwMode="auto">
                    <a:xfrm>
                      <a:off x="0" y="0"/>
                      <a:ext cx="2552700" cy="2849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0E9" w:rsidRDefault="00E60DA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2734294</wp:posOffset>
            </wp:positionH>
            <wp:positionV relativeFrom="paragraph">
              <wp:posOffset>-3546</wp:posOffset>
            </wp:positionV>
            <wp:extent cx="1709420" cy="2493818"/>
            <wp:effectExtent l="0" t="0" r="5080" b="190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4" t="9553" r="67955" b="18782"/>
                    <a:stretch/>
                  </pic:blipFill>
                  <pic:spPr bwMode="auto">
                    <a:xfrm>
                      <a:off x="0" y="0"/>
                      <a:ext cx="1709420" cy="2493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E60DA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2315111</wp:posOffset>
            </wp:positionV>
            <wp:extent cx="6186805" cy="3624885"/>
            <wp:effectExtent l="0" t="0" r="444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7" t="13987" r="23245" b="17440"/>
                    <a:stretch/>
                  </pic:blipFill>
                  <pic:spPr bwMode="auto">
                    <a:xfrm>
                      <a:off x="0" y="0"/>
                      <a:ext cx="6186805" cy="3624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154305</wp:posOffset>
            </wp:positionV>
            <wp:extent cx="6186805" cy="2398395"/>
            <wp:effectExtent l="0" t="0" r="4445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56" t="12624" r="22094" b="18446"/>
                    <a:stretch/>
                  </pic:blipFill>
                  <pic:spPr bwMode="auto">
                    <a:xfrm>
                      <a:off x="0" y="0"/>
                      <a:ext cx="6186805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0E9" w:rsidRDefault="00643015">
      <w:pPr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29441C9D" wp14:editId="350A8DED">
            <wp:simplePos x="0" y="0"/>
            <wp:positionH relativeFrom="column">
              <wp:posOffset>3927516</wp:posOffset>
            </wp:positionH>
            <wp:positionV relativeFrom="paragraph">
              <wp:posOffset>255</wp:posOffset>
            </wp:positionV>
            <wp:extent cx="1281430" cy="2885704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3" t="11602" r="74095" b="5438"/>
                    <a:stretch/>
                  </pic:blipFill>
                  <pic:spPr bwMode="auto">
                    <a:xfrm>
                      <a:off x="0" y="0"/>
                      <a:ext cx="1281430" cy="2885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140</wp:posOffset>
            </wp:positionV>
            <wp:extent cx="3218180" cy="3487420"/>
            <wp:effectExtent l="0" t="0" r="127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58" t="10577" r="14978" b="14013"/>
                    <a:stretch/>
                  </pic:blipFill>
                  <pic:spPr bwMode="auto">
                    <a:xfrm>
                      <a:off x="0" y="0"/>
                      <a:ext cx="3241084" cy="3512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3760E9" w:rsidRDefault="003760E9">
      <w:pPr>
        <w:rPr>
          <w:sz w:val="20"/>
        </w:rPr>
      </w:pPr>
    </w:p>
    <w:p w:rsidR="00643015" w:rsidRDefault="00643015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1743974</wp:posOffset>
            </wp:positionV>
            <wp:extent cx="6091555" cy="3653155"/>
            <wp:effectExtent l="0" t="0" r="4445" b="444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43" t="11941" r="16338" b="18100"/>
                    <a:stretch/>
                  </pic:blipFill>
                  <pic:spPr bwMode="auto">
                    <a:xfrm>
                      <a:off x="0" y="0"/>
                      <a:ext cx="6091555" cy="3653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015" w:rsidRPr="00643015" w:rsidRDefault="00643015" w:rsidP="00643015">
      <w:pPr>
        <w:rPr>
          <w:sz w:val="20"/>
        </w:rPr>
      </w:pPr>
    </w:p>
    <w:p w:rsidR="00643015" w:rsidRPr="00643015" w:rsidRDefault="00643015" w:rsidP="00643015">
      <w:pPr>
        <w:rPr>
          <w:sz w:val="20"/>
        </w:rPr>
      </w:pPr>
    </w:p>
    <w:p w:rsidR="00643015" w:rsidRPr="00643015" w:rsidRDefault="00643015" w:rsidP="00643015">
      <w:pPr>
        <w:rPr>
          <w:sz w:val="20"/>
        </w:rPr>
      </w:pPr>
    </w:p>
    <w:p w:rsidR="00643015" w:rsidRPr="00643015" w:rsidRDefault="00643015" w:rsidP="00643015">
      <w:pPr>
        <w:rPr>
          <w:sz w:val="20"/>
        </w:rPr>
      </w:pPr>
    </w:p>
    <w:p w:rsidR="00643015" w:rsidRPr="00643015" w:rsidRDefault="00643015" w:rsidP="00643015">
      <w:pPr>
        <w:rPr>
          <w:sz w:val="20"/>
        </w:rPr>
      </w:pPr>
    </w:p>
    <w:p w:rsidR="00643015" w:rsidRPr="00643015" w:rsidRDefault="00643015" w:rsidP="00643015">
      <w:pPr>
        <w:rPr>
          <w:sz w:val="20"/>
        </w:rPr>
      </w:pPr>
    </w:p>
    <w:p w:rsidR="00643015" w:rsidRPr="00643015" w:rsidRDefault="00643015" w:rsidP="00643015">
      <w:pPr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3989070</wp:posOffset>
            </wp:positionV>
            <wp:extent cx="6103620" cy="238633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41" t="13986" r="16497" b="17432"/>
                    <a:stretch/>
                  </pic:blipFill>
                  <pic:spPr bwMode="auto">
                    <a:xfrm>
                      <a:off x="0" y="0"/>
                      <a:ext cx="6103620" cy="2386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9D3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107315</wp:posOffset>
            </wp:positionV>
            <wp:extent cx="6188710" cy="8753050"/>
            <wp:effectExtent l="0" t="0" r="2540" b="0"/>
            <wp:wrapSquare wrapText="bothSides"/>
            <wp:docPr id="14" name="Picture 14" descr="Worksheet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ksheet_Page_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87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015" w:rsidRPr="00643015" w:rsidRDefault="00643015" w:rsidP="00643015">
      <w:pPr>
        <w:rPr>
          <w:sz w:val="20"/>
        </w:rPr>
      </w:pPr>
      <w:bookmarkStart w:id="0" w:name="_GoBack"/>
      <w:bookmarkEnd w:id="0"/>
    </w:p>
    <w:p w:rsidR="003760E9" w:rsidRPr="00643015" w:rsidRDefault="003760E9" w:rsidP="00643015">
      <w:pPr>
        <w:rPr>
          <w:sz w:val="20"/>
        </w:rPr>
      </w:pPr>
    </w:p>
    <w:sectPr w:rsidR="003760E9" w:rsidRPr="00643015" w:rsidSect="003B578D">
      <w:pgSz w:w="11906" w:h="16838"/>
      <w:pgMar w:top="1440" w:right="1080" w:bottom="1440" w:left="1080" w:header="708" w:footer="708" w:gutter="0"/>
      <w:pgBorders w:offsetFrom="page">
        <w:top w:val="stars" w:sz="10" w:space="24" w:color="auto"/>
        <w:left w:val="stars" w:sz="10" w:space="24" w:color="auto"/>
        <w:bottom w:val="stars" w:sz="10" w:space="24" w:color="auto"/>
        <w:right w:val="star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B1E" w:rsidRDefault="00B25B1E" w:rsidP="00B25B1E">
      <w:r>
        <w:separator/>
      </w:r>
    </w:p>
  </w:endnote>
  <w:endnote w:type="continuationSeparator" w:id="0">
    <w:p w:rsidR="00B25B1E" w:rsidRDefault="00B25B1E" w:rsidP="00B2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B1E" w:rsidRDefault="00B25B1E" w:rsidP="00B25B1E">
      <w:r>
        <w:separator/>
      </w:r>
    </w:p>
  </w:footnote>
  <w:footnote w:type="continuationSeparator" w:id="0">
    <w:p w:rsidR="00B25B1E" w:rsidRDefault="00B25B1E" w:rsidP="00B25B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546F6"/>
    <w:rsid w:val="001641F6"/>
    <w:rsid w:val="003760E9"/>
    <w:rsid w:val="003B578D"/>
    <w:rsid w:val="00435F21"/>
    <w:rsid w:val="00450D76"/>
    <w:rsid w:val="004969D3"/>
    <w:rsid w:val="004F70BD"/>
    <w:rsid w:val="00524804"/>
    <w:rsid w:val="00547098"/>
    <w:rsid w:val="00643015"/>
    <w:rsid w:val="006C50CC"/>
    <w:rsid w:val="008963C5"/>
    <w:rsid w:val="00905D5C"/>
    <w:rsid w:val="00937510"/>
    <w:rsid w:val="00A026E5"/>
    <w:rsid w:val="00B25B1E"/>
    <w:rsid w:val="00D655C2"/>
    <w:rsid w:val="00DB43D7"/>
    <w:rsid w:val="00DB7F4F"/>
    <w:rsid w:val="00E60DAD"/>
    <w:rsid w:val="00E97F2C"/>
    <w:rsid w:val="00FC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B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5B1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25B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B1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D47EC5C1</Template>
  <TotalTime>25</TotalTime>
  <Pages>8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Kirstine Boon</cp:lastModifiedBy>
  <cp:revision>20</cp:revision>
  <dcterms:created xsi:type="dcterms:W3CDTF">2020-03-10T14:10:00Z</dcterms:created>
  <dcterms:modified xsi:type="dcterms:W3CDTF">2020-03-17T08:41:00Z</dcterms:modified>
</cp:coreProperties>
</file>