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3EF" w:rsidRDefault="00EE1AA3" w:rsidP="00FA33EF">
      <w:pPr>
        <w:rPr>
          <w:rFonts w:ascii="Century Gothic" w:hAnsi="Century Gothic"/>
          <w:b/>
          <w:color w:val="FF0000"/>
          <w:sz w:val="32"/>
          <w:szCs w:val="32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4167417</wp:posOffset>
            </wp:positionV>
            <wp:extent cx="5731510" cy="4008755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25"/>
                    <a:stretch/>
                  </pic:blipFill>
                  <pic:spPr bwMode="auto">
                    <a:xfrm>
                      <a:off x="0" y="0"/>
                      <a:ext cx="5731510" cy="4008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-96520</wp:posOffset>
            </wp:positionH>
            <wp:positionV relativeFrom="page">
              <wp:posOffset>676954</wp:posOffset>
            </wp:positionV>
            <wp:extent cx="5731510" cy="3850005"/>
            <wp:effectExtent l="0" t="0" r="2540" b="0"/>
            <wp:wrapTight wrapText="bothSides">
              <wp:wrapPolygon edited="0">
                <wp:start x="0" y="0"/>
                <wp:lineTo x="0" y="21482"/>
                <wp:lineTo x="21538" y="21482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28"/>
                    <a:stretch/>
                  </pic:blipFill>
                  <pic:spPr bwMode="auto">
                    <a:xfrm>
                      <a:off x="0" y="0"/>
                      <a:ext cx="5731510" cy="3850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33EF" w:rsidRPr="00FA33EF">
        <w:rPr>
          <w:rFonts w:ascii="Century Gothic" w:hAnsi="Century Gothic"/>
          <w:b/>
          <w:color w:val="FF0000"/>
          <w:sz w:val="32"/>
          <w:szCs w:val="32"/>
          <w:u w:val="single"/>
        </w:rPr>
        <w:t>Day 1</w:t>
      </w:r>
    </w:p>
    <w:p w:rsidR="00FA33EF" w:rsidRDefault="00FA33EF" w:rsidP="00FA33EF">
      <w:pP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 w:rsidRPr="00FA33EF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Find and copy the word that Mr Twit uses to describe his wife.</w:t>
      </w:r>
    </w:p>
    <w:p w:rsidR="00FA33EF" w:rsidRPr="00FA33EF" w:rsidRDefault="00FA33EF" w:rsidP="00FA33EF">
      <w:pPr>
        <w:rPr>
          <w:rFonts w:ascii="Century Gothic" w:hAnsi="Century Gothic"/>
          <w:b/>
          <w:color w:val="FF0000"/>
          <w:sz w:val="32"/>
          <w:szCs w:val="32"/>
          <w:u w:val="single"/>
        </w:rPr>
      </w:pPr>
      <w: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_________________________</w:t>
      </w:r>
    </w:p>
    <w:p w:rsidR="00FA33EF" w:rsidRDefault="00FA33EF" w:rsidP="00FA33EF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 w:rsidRPr="00FA33EF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Find and copy two words that explain how Mrs Twit came down from the sky.</w:t>
      </w:r>
    </w:p>
    <w:p w:rsidR="00FA33EF" w:rsidRPr="00FA33EF" w:rsidRDefault="00FA33EF" w:rsidP="00FA33EF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Cs w:val="24"/>
          <w:lang w:eastAsia="en-GB"/>
        </w:rPr>
      </w:pPr>
      <w: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________________________</w:t>
      </w:r>
    </w:p>
    <w:p w:rsidR="00FA33EF" w:rsidRPr="00FA33EF" w:rsidRDefault="00FA33EF" w:rsidP="00FA33EF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</w:p>
    <w:p w:rsidR="00FA33EF" w:rsidRDefault="00FA33EF" w:rsidP="00FA33EF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 w:rsidRPr="00FA33EF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lastRenderedPageBreak/>
        <w:t xml:space="preserve">Find and copy the word that shows Mr Twit was </w:t>
      </w:r>
      <w:r w:rsidRPr="00FA33EF">
        <w:rPr>
          <w:rFonts w:ascii="Century Gothic" w:eastAsia="Times New Roman" w:hAnsi="Century Gothic" w:cs="Times New Roman"/>
          <w:b/>
          <w:bCs/>
          <w:color w:val="00B0F0"/>
          <w:sz w:val="28"/>
          <w:szCs w:val="32"/>
          <w:lang w:eastAsia="en-GB"/>
        </w:rPr>
        <w:t>su</w:t>
      </w:r>
      <w:r>
        <w:rPr>
          <w:rFonts w:ascii="Century Gothic" w:eastAsia="Times New Roman" w:hAnsi="Century Gothic" w:cs="Times New Roman"/>
          <w:b/>
          <w:bCs/>
          <w:color w:val="00B0F0"/>
          <w:sz w:val="28"/>
          <w:szCs w:val="32"/>
          <w:lang w:eastAsia="en-GB"/>
        </w:rPr>
        <w:t>r</w:t>
      </w:r>
      <w:r w:rsidRPr="00FA33EF">
        <w:rPr>
          <w:rFonts w:ascii="Century Gothic" w:eastAsia="Times New Roman" w:hAnsi="Century Gothic" w:cs="Times New Roman"/>
          <w:b/>
          <w:bCs/>
          <w:color w:val="00B0F0"/>
          <w:sz w:val="28"/>
          <w:szCs w:val="32"/>
          <w:lang w:eastAsia="en-GB"/>
        </w:rPr>
        <w:t xml:space="preserve">prised </w:t>
      </w:r>
      <w:r w:rsidRPr="00FA33EF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to see Mrs Twit.</w:t>
      </w:r>
    </w:p>
    <w:p w:rsidR="00FA33EF" w:rsidRPr="00FA33EF" w:rsidRDefault="00FA33EF" w:rsidP="00FA33EF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Cs w:val="24"/>
          <w:lang w:eastAsia="en-GB"/>
        </w:rPr>
      </w:pPr>
      <w: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_______________________</w:t>
      </w:r>
    </w:p>
    <w:p w:rsidR="00FA33EF" w:rsidRPr="00FA33EF" w:rsidRDefault="00FA33EF" w:rsidP="00FA33EF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</w:p>
    <w:p w:rsidR="00FA33EF" w:rsidRDefault="00FA33EF" w:rsidP="00FA33EF">
      <w:pP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 w:rsidRPr="00FA33EF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 xml:space="preserve">Find and copy the word that means Mr Twit </w:t>
      </w:r>
      <w:r w:rsidRPr="00FA33EF">
        <w:rPr>
          <w:rFonts w:ascii="Century Gothic" w:eastAsia="Times New Roman" w:hAnsi="Century Gothic" w:cs="Times New Roman"/>
          <w:b/>
          <w:bCs/>
          <w:color w:val="00B0F0"/>
          <w:sz w:val="28"/>
          <w:szCs w:val="32"/>
          <w:lang w:eastAsia="en-GB"/>
        </w:rPr>
        <w:t>lost</w:t>
      </w:r>
      <w:r w:rsidRPr="00FA33EF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 xml:space="preserve"> his beer.</w:t>
      </w:r>
    </w:p>
    <w:p w:rsidR="00FA33EF" w:rsidRDefault="00FA33EF" w:rsidP="00FA33EF">
      <w:pP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_______________________</w:t>
      </w:r>
    </w:p>
    <w:p w:rsidR="00FA33EF" w:rsidRPr="00FA33EF" w:rsidRDefault="00FA33EF" w:rsidP="00FA33EF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 w:rsidRPr="00FA33EF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Find and copy the word that shows Mrs Twit was hitting the air with her stick.</w:t>
      </w:r>
    </w:p>
    <w:p w:rsidR="00FA33EF" w:rsidRPr="00FA33EF" w:rsidRDefault="00EE1AA3" w:rsidP="00FA33EF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-330835</wp:posOffset>
            </wp:positionH>
            <wp:positionV relativeFrom="paragraph">
              <wp:posOffset>3299285</wp:posOffset>
            </wp:positionV>
            <wp:extent cx="5731510" cy="3435350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-220345</wp:posOffset>
            </wp:positionH>
            <wp:positionV relativeFrom="paragraph">
              <wp:posOffset>279510</wp:posOffset>
            </wp:positionV>
            <wp:extent cx="5731510" cy="3420745"/>
            <wp:effectExtent l="0" t="0" r="254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33EF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_______________________</w:t>
      </w:r>
    </w:p>
    <w:p w:rsidR="00EE1AA3" w:rsidRDefault="00EE1AA3">
      <w:pPr>
        <w:rPr>
          <w:rFonts w:ascii="Century Gothic" w:hAnsi="Century Gothic"/>
          <w:b/>
          <w:color w:val="FF0000"/>
          <w:sz w:val="32"/>
          <w:szCs w:val="32"/>
          <w:u w:val="single"/>
        </w:rPr>
      </w:pPr>
    </w:p>
    <w:p w:rsidR="00EE1AA3" w:rsidRDefault="00EE1AA3">
      <w:pPr>
        <w:rPr>
          <w:rFonts w:ascii="Century Gothic" w:hAnsi="Century Gothic"/>
          <w:b/>
          <w:color w:val="FF0000"/>
          <w:sz w:val="32"/>
          <w:szCs w:val="32"/>
          <w:u w:val="single"/>
        </w:rPr>
      </w:pPr>
    </w:p>
    <w:p w:rsidR="00EE1AA3" w:rsidRDefault="00EE1AA3">
      <w:pPr>
        <w:rPr>
          <w:rFonts w:ascii="Century Gothic" w:hAnsi="Century Gothic"/>
          <w:b/>
          <w:color w:val="FF0000"/>
          <w:sz w:val="32"/>
          <w:szCs w:val="32"/>
          <w:u w:val="single"/>
        </w:rPr>
      </w:pPr>
    </w:p>
    <w:p w:rsidR="00EE1AA3" w:rsidRDefault="00EE1AA3">
      <w:pPr>
        <w:rPr>
          <w:rFonts w:ascii="Century Gothic" w:hAnsi="Century Gothic"/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-157480</wp:posOffset>
            </wp:positionH>
            <wp:positionV relativeFrom="paragraph">
              <wp:posOffset>3910965</wp:posOffset>
            </wp:positionV>
            <wp:extent cx="5731510" cy="3573780"/>
            <wp:effectExtent l="0" t="0" r="2540" b="762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2"/>
                    <a:stretch/>
                  </pic:blipFill>
                  <pic:spPr bwMode="auto">
                    <a:xfrm>
                      <a:off x="0" y="0"/>
                      <a:ext cx="5731510" cy="3573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-168910</wp:posOffset>
            </wp:positionH>
            <wp:positionV relativeFrom="paragraph">
              <wp:posOffset>301859</wp:posOffset>
            </wp:positionV>
            <wp:extent cx="5731510" cy="3633470"/>
            <wp:effectExtent l="0" t="0" r="2540" b="508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18"/>
                    <a:stretch/>
                  </pic:blipFill>
                  <pic:spPr bwMode="auto">
                    <a:xfrm>
                      <a:off x="0" y="0"/>
                      <a:ext cx="5731510" cy="3633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color w:val="FF0000"/>
          <w:sz w:val="32"/>
          <w:szCs w:val="32"/>
          <w:u w:val="single"/>
        </w:rPr>
        <w:t>Day 2</w:t>
      </w: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</w:pPr>
      <w:r w:rsidRPr="00EE1AA3"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  <w:t>1. Which day of the</w:t>
      </w:r>
      <w:r w:rsidR="00EE21B2"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  <w:t xml:space="preserve"> week do</w:t>
      </w:r>
      <w:r w:rsidRPr="00EE1AA3"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  <w:t xml:space="preserve"> Mr and Mrs Twit have Bird Pie for supper?</w:t>
      </w: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</w:pP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</w:pPr>
      <w:r w:rsidRPr="00EE1AA3"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  <w:t>2. Who caught the birds and who cooked them?</w:t>
      </w: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</w:pP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</w:pPr>
      <w:r w:rsidRPr="00EE1AA3"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  <w:t>3. What did Mr Twit climb into the branches with?</w:t>
      </w: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</w:pP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</w:pPr>
      <w:r w:rsidRPr="00EE1AA3"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  <w:t>4. What was the name of Mr Twits glue?</w:t>
      </w: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</w:pPr>
    </w:p>
    <w:p w:rsidR="00EE1AA3" w:rsidRPr="00EE1AA3" w:rsidRDefault="00EE1AA3" w:rsidP="00EE1AA3">
      <w:pPr>
        <w:rPr>
          <w:rFonts w:ascii="Century Gothic" w:hAnsi="Century Gothic"/>
          <w:b/>
          <w:color w:val="00B0F0"/>
          <w:sz w:val="28"/>
          <w:szCs w:val="28"/>
          <w:u w:val="single"/>
        </w:rPr>
      </w:pPr>
      <w:r w:rsidRPr="00EE1AA3">
        <w:rPr>
          <w:rFonts w:ascii="Century Gothic" w:eastAsia="Times New Roman" w:hAnsi="Century Gothic" w:cs="Times New Roman"/>
          <w:color w:val="00B0F0"/>
          <w:sz w:val="28"/>
          <w:szCs w:val="28"/>
          <w:lang w:eastAsia="en-GB"/>
        </w:rPr>
        <w:t>5. What did Mr Twit do with his glue the day before Bird Pie day?</w:t>
      </w:r>
    </w:p>
    <w:p w:rsidR="00EE1AA3" w:rsidRDefault="00EE1AA3">
      <w:pPr>
        <w:rPr>
          <w:rFonts w:ascii="Century Gothic" w:hAnsi="Century Gothic"/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3121025</wp:posOffset>
            </wp:positionV>
            <wp:extent cx="5731510" cy="6659245"/>
            <wp:effectExtent l="0" t="0" r="254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5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63611</wp:posOffset>
            </wp:positionH>
            <wp:positionV relativeFrom="paragraph">
              <wp:posOffset>1765520</wp:posOffset>
            </wp:positionV>
            <wp:extent cx="5731510" cy="1708150"/>
            <wp:effectExtent l="0" t="0" r="2540" b="63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971"/>
                    <a:stretch/>
                  </pic:blipFill>
                  <pic:spPr bwMode="auto">
                    <a:xfrm>
                      <a:off x="0" y="0"/>
                      <a:ext cx="5731510" cy="170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265964</wp:posOffset>
            </wp:positionV>
            <wp:extent cx="5731510" cy="1565910"/>
            <wp:effectExtent l="0" t="0" r="254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color w:val="FF0000"/>
          <w:sz w:val="32"/>
          <w:szCs w:val="32"/>
          <w:u w:val="single"/>
        </w:rPr>
        <w:t>Day 3</w:t>
      </w: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 w:rsidRPr="00EE1AA3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1. Who did Mr Twit find sitting in the tree?</w:t>
      </w: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 w:rsidRPr="00EE1AA3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2. Why were there no birds in the tree?</w:t>
      </w: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 w:rsidRPr="00EE1AA3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3. Why did Mr Twit say Boy Pie might be better than Bird Pie?</w:t>
      </w: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 w:rsidRPr="00EE1AA3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4. What did the third boy say when Mr Twit started to climb the ladder?</w:t>
      </w:r>
    </w:p>
    <w:p w:rsidR="00EE1AA3" w:rsidRPr="00EE1AA3" w:rsidRDefault="00EE1AA3" w:rsidP="00EE1AA3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</w:p>
    <w:p w:rsidR="00EE1AA3" w:rsidRDefault="00EE1AA3" w:rsidP="00EE1AA3">
      <w:pP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 w:rsidRPr="002207D2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5. Why did the boys tumble out of the tree?</w:t>
      </w:r>
    </w:p>
    <w:p w:rsidR="002207D2" w:rsidRDefault="002207D2" w:rsidP="00EE1AA3">
      <w:pPr>
        <w:rPr>
          <w:noProof/>
          <w:lang w:eastAsia="en-GB"/>
        </w:rPr>
      </w:pPr>
    </w:p>
    <w:p w:rsidR="002207D2" w:rsidRDefault="002207D2" w:rsidP="002207D2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-144780</wp:posOffset>
            </wp:positionH>
            <wp:positionV relativeFrom="paragraph">
              <wp:posOffset>441492</wp:posOffset>
            </wp:positionV>
            <wp:extent cx="5731510" cy="6761480"/>
            <wp:effectExtent l="0" t="0" r="2540" b="127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79" b="4993"/>
                    <a:stretch/>
                  </pic:blipFill>
                  <pic:spPr bwMode="auto">
                    <a:xfrm>
                      <a:off x="0" y="0"/>
                      <a:ext cx="5731510" cy="6761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07D2"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  <w:t>Day 4</w:t>
      </w:r>
    </w:p>
    <w:p w:rsidR="002207D2" w:rsidRDefault="002207D2" w:rsidP="002207D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-283779</wp:posOffset>
            </wp:positionH>
            <wp:positionV relativeFrom="paragraph">
              <wp:posOffset>416</wp:posOffset>
            </wp:positionV>
            <wp:extent cx="5731510" cy="6376670"/>
            <wp:effectExtent l="0" t="0" r="2540" b="508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7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07D2" w:rsidRDefault="002207D2" w:rsidP="002207D2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2207D2" w:rsidRDefault="002207D2" w:rsidP="002207D2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2207D2" w:rsidRDefault="002207D2" w:rsidP="00EE1AA3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-22</wp:posOffset>
            </wp:positionH>
            <wp:positionV relativeFrom="paragraph">
              <wp:posOffset>6836979</wp:posOffset>
            </wp:positionV>
            <wp:extent cx="5731510" cy="2315845"/>
            <wp:effectExtent l="0" t="0" r="2540" b="825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83"/>
                    <a:stretch/>
                  </pic:blipFill>
                  <pic:spPr bwMode="auto">
                    <a:xfrm>
                      <a:off x="0" y="0"/>
                      <a:ext cx="5731510" cy="2315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810</wp:posOffset>
            </wp:positionH>
            <wp:positionV relativeFrom="paragraph">
              <wp:posOffset>-219</wp:posOffset>
            </wp:positionV>
            <wp:extent cx="5637530" cy="6743065"/>
            <wp:effectExtent l="0" t="0" r="1270" b="63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3"/>
                    <a:stretch/>
                  </pic:blipFill>
                  <pic:spPr bwMode="auto">
                    <a:xfrm>
                      <a:off x="0" y="0"/>
                      <a:ext cx="5637530" cy="6743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2207D2" w:rsidRPr="006B1D60" w:rsidRDefault="006B1D60" w:rsidP="00EE1AA3">
      <w:pP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 w:rsidRPr="006B1D60"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Create a storyboard to summarise what has happened in the most recent part of the s</w:t>
      </w:r>
      <w: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>tory (what you have read today).</w:t>
      </w: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6B1D60" w:rsidRPr="006B1D60" w:rsidRDefault="006B1D60" w:rsidP="00EE1AA3">
      <w:pPr>
        <w:rPr>
          <w:rFonts w:ascii="Century Gothic" w:eastAsia="Times New Roman" w:hAnsi="Century Gothic" w:cs="Times New Roman"/>
          <w:b/>
          <w:color w:val="FF0000"/>
          <w:sz w:val="32"/>
          <w:szCs w:val="32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280035</wp:posOffset>
            </wp:positionV>
            <wp:extent cx="5731510" cy="5219700"/>
            <wp:effectExtent l="0" t="0" r="254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6"/>
                    <a:stretch/>
                  </pic:blipFill>
                  <pic:spPr bwMode="auto">
                    <a:xfrm>
                      <a:off x="0" y="0"/>
                      <a:ext cx="5731510" cy="521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1D60">
        <w:rPr>
          <w:rFonts w:ascii="Century Gothic" w:eastAsia="Times New Roman" w:hAnsi="Century Gothic" w:cs="Times New Roman"/>
          <w:b/>
          <w:color w:val="FF0000"/>
          <w:sz w:val="32"/>
          <w:szCs w:val="32"/>
          <w:u w:val="single"/>
          <w:lang w:eastAsia="en-GB"/>
        </w:rPr>
        <w:t>Day 5</w:t>
      </w:r>
    </w:p>
    <w:p w:rsidR="002207D2" w:rsidRDefault="002207D2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BD76AC" w:rsidRDefault="005838AA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  <w:r>
        <w:rPr>
          <w:noProof/>
          <w:lang w:eastAsia="en-GB"/>
        </w:rPr>
        <w:drawing>
          <wp:inline distT="0" distB="0" distL="0" distR="0" wp14:anchorId="61288B89" wp14:editId="797B8A09">
            <wp:extent cx="5731510" cy="6834505"/>
            <wp:effectExtent l="0" t="0" r="254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3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6AC" w:rsidRDefault="00BD76AC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p w:rsidR="006B1D60" w:rsidRPr="006B1D60" w:rsidRDefault="006B1D60" w:rsidP="00EE1AA3">
      <w:pP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</w:pPr>
      <w:r>
        <w:rPr>
          <w:rFonts w:ascii="Century Gothic" w:eastAsia="Times New Roman" w:hAnsi="Century Gothic" w:cs="Times New Roman"/>
          <w:b/>
          <w:color w:val="00B0F0"/>
          <w:sz w:val="28"/>
          <w:szCs w:val="32"/>
          <w:lang w:eastAsia="en-GB"/>
        </w:rPr>
        <w:t xml:space="preserve">Create a poster to warn people about the sticky glue. You could use some of the ideas from the Roly-Poly bird’s song. </w:t>
      </w:r>
    </w:p>
    <w:p w:rsidR="006B1D60" w:rsidRPr="002207D2" w:rsidRDefault="006B1D60" w:rsidP="00EE1AA3">
      <w:pPr>
        <w:rPr>
          <w:rFonts w:ascii="Century Gothic" w:eastAsia="Times New Roman" w:hAnsi="Century Gothic" w:cs="Times New Roman"/>
          <w:b/>
          <w:color w:val="FF0000"/>
          <w:sz w:val="28"/>
          <w:szCs w:val="32"/>
          <w:u w:val="single"/>
          <w:lang w:eastAsia="en-GB"/>
        </w:rPr>
      </w:pPr>
    </w:p>
    <w:sectPr w:rsidR="006B1D60" w:rsidRPr="002207D2" w:rsidSect="00EE1AA3"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3EF"/>
    <w:rsid w:val="002207D2"/>
    <w:rsid w:val="005838AA"/>
    <w:rsid w:val="006B1D60"/>
    <w:rsid w:val="007B33F0"/>
    <w:rsid w:val="009555A6"/>
    <w:rsid w:val="00AF5697"/>
    <w:rsid w:val="00BD76AC"/>
    <w:rsid w:val="00EE1AA3"/>
    <w:rsid w:val="00EE21B2"/>
    <w:rsid w:val="00FA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D4659C-857A-41BC-93D7-48002B4A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A3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1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8C4F9FCA</Template>
  <TotalTime>0</TotalTime>
  <Pages>9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2</cp:revision>
  <dcterms:created xsi:type="dcterms:W3CDTF">2020-06-24T07:10:00Z</dcterms:created>
  <dcterms:modified xsi:type="dcterms:W3CDTF">2020-06-24T07:10:00Z</dcterms:modified>
</cp:coreProperties>
</file>