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A048F6" w14:textId="77777777" w:rsidR="005D1F51" w:rsidRDefault="005D1F51" w:rsidP="005D1F51">
      <w:pPr>
        <w:suppressAutoHyphens w:val="0"/>
        <w:autoSpaceDE/>
        <w:autoSpaceDN/>
        <w:adjustRightInd/>
        <w:spacing w:after="0" w:line="240" w:lineRule="auto"/>
        <w:jc w:val="left"/>
        <w:textAlignment w:val="auto"/>
        <w:rPr>
          <w:rFonts w:ascii="Comic Sans MS" w:hAnsi="Comic Sans MS"/>
          <w:color w:val="292526"/>
          <w:sz w:val="36"/>
          <w:szCs w:val="36"/>
        </w:rPr>
      </w:pPr>
    </w:p>
    <w:p w14:paraId="295E815D" w14:textId="5D0C054C" w:rsidR="005D1F51" w:rsidRPr="005D1F51" w:rsidRDefault="00E67DA6" w:rsidP="005D1F51">
      <w:pPr>
        <w:suppressAutoHyphens w:val="0"/>
        <w:autoSpaceDE/>
        <w:autoSpaceDN/>
        <w:adjustRightInd/>
        <w:spacing w:after="0" w:line="240" w:lineRule="auto"/>
        <w:jc w:val="left"/>
        <w:textAlignment w:val="auto"/>
        <w:rPr>
          <w:rFonts w:ascii="Comic Sans MS" w:hAnsi="Comic Sans MS" w:cs="Arial"/>
          <w:color w:val="333333"/>
          <w:sz w:val="36"/>
          <w:szCs w:val="36"/>
        </w:rPr>
      </w:pPr>
      <w:r w:rsidRPr="005C629D">
        <w:rPr>
          <w:rFonts w:ascii="Comic Sans MS" w:hAnsi="Comic Sans MS"/>
          <w:color w:val="292526"/>
          <w:sz w:val="36"/>
          <w:szCs w:val="36"/>
        </w:rPr>
        <w:t xml:space="preserve">Adult Information: Children in year 2 are taught </w:t>
      </w:r>
      <w:r w:rsidR="0073651C" w:rsidRPr="005C629D">
        <w:rPr>
          <w:rFonts w:ascii="Comic Sans MS" w:hAnsi="Comic Sans MS"/>
          <w:color w:val="292526"/>
          <w:sz w:val="36"/>
          <w:szCs w:val="36"/>
        </w:rPr>
        <w:t>to</w:t>
      </w:r>
      <w:r w:rsidR="005D1F51">
        <w:rPr>
          <w:rFonts w:ascii="Comic Sans MS" w:hAnsi="Comic Sans MS"/>
          <w:color w:val="292526"/>
          <w:sz w:val="36"/>
          <w:szCs w:val="36"/>
        </w:rPr>
        <w:t xml:space="preserve"> </w:t>
      </w:r>
      <w:r w:rsidR="005D1F51" w:rsidRPr="005D1F51">
        <w:rPr>
          <w:rFonts w:ascii="Comic Sans MS" w:hAnsi="Comic Sans MS" w:cs="Arial"/>
          <w:color w:val="333333"/>
          <w:sz w:val="36"/>
          <w:szCs w:val="36"/>
        </w:rPr>
        <w:t>recognise the place value of each digit in a two-digit number (10s, 1s)</w:t>
      </w:r>
      <w:r w:rsidR="00892C74">
        <w:rPr>
          <w:rFonts w:ascii="Comic Sans MS" w:hAnsi="Comic Sans MS" w:cs="Arial"/>
          <w:color w:val="333333"/>
          <w:sz w:val="36"/>
          <w:szCs w:val="36"/>
        </w:rPr>
        <w:t xml:space="preserve"> and </w:t>
      </w:r>
    </w:p>
    <w:p w14:paraId="7129853F" w14:textId="16FCCD19" w:rsidR="005D1F51" w:rsidRPr="00892C74" w:rsidRDefault="005D1F51" w:rsidP="005D1F51">
      <w:pPr>
        <w:suppressAutoHyphens w:val="0"/>
        <w:autoSpaceDE/>
        <w:autoSpaceDN/>
        <w:adjustRightInd/>
        <w:spacing w:after="0" w:line="240" w:lineRule="auto"/>
        <w:jc w:val="left"/>
        <w:textAlignment w:val="auto"/>
        <w:rPr>
          <w:rFonts w:ascii="Comic Sans MS" w:hAnsi="Comic Sans MS" w:cs="Arial"/>
          <w:color w:val="333333"/>
          <w:sz w:val="36"/>
          <w:szCs w:val="36"/>
        </w:rPr>
      </w:pPr>
      <w:r w:rsidRPr="005D1F51">
        <w:rPr>
          <w:rFonts w:ascii="Comic Sans MS" w:hAnsi="Comic Sans MS" w:cs="Arial"/>
          <w:color w:val="333333"/>
          <w:sz w:val="36"/>
          <w:szCs w:val="36"/>
        </w:rPr>
        <w:t>use place value and number facts to solve problems</w:t>
      </w:r>
      <w:r w:rsidR="00892C74">
        <w:rPr>
          <w:rFonts w:ascii="Comic Sans MS" w:hAnsi="Comic Sans MS" w:cs="Arial"/>
          <w:color w:val="333333"/>
          <w:sz w:val="36"/>
          <w:szCs w:val="36"/>
        </w:rPr>
        <w:t xml:space="preserve">. They are also taught to </w:t>
      </w:r>
      <w:r w:rsidRPr="005D1F51">
        <w:rPr>
          <w:rFonts w:ascii="Comic Sans MS" w:hAnsi="Comic Sans MS" w:cs="Arial"/>
          <w:color w:val="333333"/>
          <w:sz w:val="36"/>
          <w:szCs w:val="36"/>
        </w:rPr>
        <w:t>solve problems with addition</w:t>
      </w:r>
      <w:r w:rsidR="00892C74">
        <w:rPr>
          <w:rFonts w:ascii="Comic Sans MS" w:hAnsi="Comic Sans MS" w:cs="Arial"/>
          <w:color w:val="333333"/>
          <w:sz w:val="36"/>
          <w:szCs w:val="36"/>
        </w:rPr>
        <w:t>,</w:t>
      </w:r>
      <w:r w:rsidRPr="005D1F51">
        <w:rPr>
          <w:rFonts w:ascii="Comic Sans MS" w:hAnsi="Comic Sans MS" w:cs="Arial"/>
          <w:color w:val="333333"/>
          <w:sz w:val="36"/>
          <w:szCs w:val="36"/>
        </w:rPr>
        <w:t xml:space="preserve"> subtraction</w:t>
      </w:r>
      <w:r w:rsidR="00892C74">
        <w:rPr>
          <w:rFonts w:ascii="Comic Sans MS" w:hAnsi="Comic Sans MS" w:cs="Arial"/>
          <w:color w:val="333333"/>
          <w:sz w:val="36"/>
          <w:szCs w:val="36"/>
        </w:rPr>
        <w:t>, multiplication and division.</w:t>
      </w:r>
    </w:p>
    <w:p w14:paraId="68C50C3B" w14:textId="77777777" w:rsidR="005D1F51" w:rsidRDefault="005D1F51" w:rsidP="005D1F51">
      <w:pPr>
        <w:suppressAutoHyphens w:val="0"/>
        <w:autoSpaceDE/>
        <w:autoSpaceDN/>
        <w:adjustRightInd/>
        <w:spacing w:after="0" w:line="240" w:lineRule="auto"/>
        <w:jc w:val="left"/>
        <w:textAlignment w:val="auto"/>
        <w:rPr>
          <w:rFonts w:ascii="Comic Sans MS" w:hAnsi="Comic Sans MS"/>
          <w:color w:val="292526"/>
          <w:sz w:val="36"/>
          <w:szCs w:val="36"/>
        </w:rPr>
      </w:pPr>
    </w:p>
    <w:p w14:paraId="27B17169" w14:textId="1D23BB58" w:rsidR="005D1F51" w:rsidRPr="005D1F51" w:rsidRDefault="00892C74" w:rsidP="005D1F51">
      <w:pPr>
        <w:suppressAutoHyphens w:val="0"/>
        <w:autoSpaceDE/>
        <w:autoSpaceDN/>
        <w:adjustRightInd/>
        <w:spacing w:after="0" w:line="240" w:lineRule="auto"/>
        <w:jc w:val="left"/>
        <w:textAlignment w:val="auto"/>
        <w:rPr>
          <w:rFonts w:ascii="Comic Sans MS" w:eastAsia="Times New Roman" w:hAnsi="Comic Sans MS" w:cs="Arial"/>
          <w:color w:val="333333"/>
          <w:sz w:val="36"/>
          <w:szCs w:val="36"/>
        </w:rPr>
      </w:pPr>
      <w:r>
        <w:rPr>
          <w:rFonts w:ascii="Comic Sans MS" w:hAnsi="Comic Sans MS"/>
          <w:color w:val="292526"/>
          <w:sz w:val="36"/>
          <w:szCs w:val="36"/>
        </w:rPr>
        <w:t>The children are taught to</w:t>
      </w:r>
      <w:r w:rsidR="0073651C" w:rsidRPr="005C629D">
        <w:rPr>
          <w:rFonts w:ascii="Comic Sans MS" w:hAnsi="Comic Sans MS"/>
          <w:color w:val="292526"/>
          <w:sz w:val="36"/>
          <w:szCs w:val="36"/>
        </w:rPr>
        <w:t xml:space="preserve"> </w:t>
      </w:r>
      <w:r w:rsidR="005D1F51" w:rsidRPr="005D1F51">
        <w:rPr>
          <w:rFonts w:ascii="Comic Sans MS" w:eastAsia="Times New Roman" w:hAnsi="Comic Sans MS" w:cs="Arial"/>
          <w:color w:val="333333"/>
          <w:sz w:val="36"/>
          <w:szCs w:val="36"/>
        </w:rPr>
        <w:t>identify and describe the properties of 2-D shapes, including the number of sides</w:t>
      </w:r>
      <w:r w:rsidR="005D1F51">
        <w:rPr>
          <w:rFonts w:ascii="Comic Sans MS" w:eastAsia="Times New Roman" w:hAnsi="Comic Sans MS" w:cs="Arial"/>
          <w:color w:val="333333"/>
          <w:sz w:val="36"/>
          <w:szCs w:val="36"/>
        </w:rPr>
        <w:t>. They are also taught to</w:t>
      </w:r>
      <w:r w:rsidR="005D1F51" w:rsidRPr="005D1F51">
        <w:rPr>
          <w:rFonts w:ascii="Comic Sans MS" w:eastAsia="Times New Roman" w:hAnsi="Comic Sans MS" w:cs="Arial"/>
          <w:color w:val="333333"/>
          <w:sz w:val="36"/>
          <w:szCs w:val="36"/>
        </w:rPr>
        <w:t xml:space="preserve"> identify and describe the properties of 3-D shapes, including the number of edges, vertices and faces</w:t>
      </w:r>
    </w:p>
    <w:p w14:paraId="5D58854F" w14:textId="77777777" w:rsidR="005D1F51" w:rsidRPr="005D1F51" w:rsidRDefault="005D1F51" w:rsidP="005D1F51">
      <w:pPr>
        <w:suppressAutoHyphens w:val="0"/>
        <w:autoSpaceDE/>
        <w:autoSpaceDN/>
        <w:adjustRightInd/>
        <w:spacing w:after="0" w:line="240" w:lineRule="auto"/>
        <w:jc w:val="left"/>
        <w:textAlignment w:val="auto"/>
        <w:rPr>
          <w:rFonts w:ascii="Comic Sans MS" w:eastAsia="Times New Roman" w:hAnsi="Comic Sans MS" w:cs="Arial"/>
          <w:color w:val="333333"/>
          <w:sz w:val="36"/>
          <w:szCs w:val="36"/>
        </w:rPr>
      </w:pPr>
    </w:p>
    <w:p w14:paraId="15482F13" w14:textId="0D42BBB4" w:rsidR="00721252" w:rsidRPr="00721252" w:rsidRDefault="0073651C" w:rsidP="00E67DA6">
      <w:pPr>
        <w:pStyle w:val="BodyText"/>
        <w:spacing w:before="509" w:line="256" w:lineRule="auto"/>
        <w:ind w:right="141"/>
        <w:jc w:val="both"/>
        <w:rPr>
          <w:rFonts w:ascii="Comic Sans MS" w:hAnsi="Comic Sans MS"/>
          <w:color w:val="292526"/>
          <w:sz w:val="36"/>
          <w:szCs w:val="36"/>
        </w:rPr>
      </w:pPr>
      <w:r w:rsidRPr="005C629D">
        <w:rPr>
          <w:rFonts w:ascii="Comic Sans MS" w:hAnsi="Comic Sans MS"/>
          <w:color w:val="292526"/>
          <w:sz w:val="36"/>
          <w:szCs w:val="36"/>
        </w:rPr>
        <w:t xml:space="preserve">This week the children will be </w:t>
      </w:r>
      <w:r w:rsidR="005C629D">
        <w:rPr>
          <w:rFonts w:ascii="Comic Sans MS" w:hAnsi="Comic Sans MS"/>
          <w:color w:val="292526"/>
          <w:sz w:val="36"/>
          <w:szCs w:val="36"/>
        </w:rPr>
        <w:t xml:space="preserve">using </w:t>
      </w:r>
      <w:r w:rsidR="00892C74">
        <w:rPr>
          <w:rFonts w:ascii="Comic Sans MS" w:hAnsi="Comic Sans MS"/>
          <w:color w:val="292526"/>
          <w:sz w:val="36"/>
          <w:szCs w:val="36"/>
        </w:rPr>
        <w:t>all these skills for their maths</w:t>
      </w:r>
      <w:r w:rsidR="005C629D">
        <w:rPr>
          <w:rFonts w:ascii="Comic Sans MS" w:hAnsi="Comic Sans MS"/>
          <w:color w:val="292526"/>
          <w:sz w:val="36"/>
          <w:szCs w:val="36"/>
        </w:rPr>
        <w:t>.</w:t>
      </w:r>
      <w:r w:rsidRPr="005C629D">
        <w:rPr>
          <w:rFonts w:ascii="Comic Sans MS" w:hAnsi="Comic Sans MS"/>
          <w:color w:val="292526"/>
          <w:sz w:val="36"/>
          <w:szCs w:val="36"/>
        </w:rPr>
        <w:t xml:space="preserve"> </w:t>
      </w:r>
    </w:p>
    <w:p w14:paraId="59FD8FF7" w14:textId="77777777" w:rsidR="00E67DA6" w:rsidRDefault="00E67DA6" w:rsidP="00E67DA6">
      <w:pPr>
        <w:pStyle w:val="BodyText"/>
        <w:spacing w:before="509" w:line="256" w:lineRule="auto"/>
        <w:ind w:right="141"/>
        <w:jc w:val="both"/>
        <w:rPr>
          <w:rFonts w:ascii="Comic Sans MS" w:hAnsi="Comic Sans MS"/>
          <w:b w:val="0"/>
          <w:color w:val="FF0000"/>
          <w:lang w:eastAsia="en-US"/>
        </w:rPr>
      </w:pPr>
    </w:p>
    <w:p w14:paraId="6F88E2ED" w14:textId="77777777" w:rsidR="00E67DA6" w:rsidRDefault="00E67DA6" w:rsidP="00E67DA6">
      <w:pPr>
        <w:pStyle w:val="BodyText"/>
        <w:spacing w:before="509" w:line="256" w:lineRule="auto"/>
        <w:ind w:right="141"/>
        <w:jc w:val="both"/>
        <w:rPr>
          <w:rFonts w:ascii="Comic Sans MS" w:hAnsi="Comic Sans MS"/>
          <w:b w:val="0"/>
          <w:color w:val="FF0000"/>
          <w:lang w:eastAsia="en-US"/>
        </w:rPr>
      </w:pPr>
    </w:p>
    <w:p w14:paraId="4F2D0013" w14:textId="77777777" w:rsidR="00E67DA6" w:rsidRDefault="00E67DA6" w:rsidP="00E67DA6">
      <w:pPr>
        <w:pStyle w:val="BodyText"/>
        <w:spacing w:before="509" w:line="256" w:lineRule="auto"/>
        <w:ind w:right="141"/>
        <w:jc w:val="both"/>
        <w:rPr>
          <w:rFonts w:ascii="Comic Sans MS" w:hAnsi="Comic Sans MS"/>
          <w:b w:val="0"/>
          <w:color w:val="FF0000"/>
          <w:lang w:eastAsia="en-US"/>
        </w:rPr>
      </w:pPr>
    </w:p>
    <w:p w14:paraId="0C68BB10" w14:textId="77777777" w:rsidR="00E67DA6" w:rsidRDefault="00E67DA6" w:rsidP="00E67DA6">
      <w:pPr>
        <w:pStyle w:val="BodyText"/>
        <w:spacing w:before="509" w:line="256" w:lineRule="auto"/>
        <w:ind w:right="141"/>
        <w:jc w:val="both"/>
        <w:rPr>
          <w:rFonts w:ascii="Comic Sans MS" w:hAnsi="Comic Sans MS"/>
          <w:b w:val="0"/>
          <w:color w:val="FF0000"/>
          <w:lang w:eastAsia="en-US"/>
        </w:rPr>
      </w:pPr>
    </w:p>
    <w:p w14:paraId="28DD0658" w14:textId="77777777" w:rsidR="00E67DA6" w:rsidRDefault="00E67DA6" w:rsidP="00E67DA6">
      <w:pPr>
        <w:pStyle w:val="BodyText"/>
        <w:spacing w:before="509" w:line="256" w:lineRule="auto"/>
        <w:ind w:right="141"/>
        <w:jc w:val="both"/>
        <w:rPr>
          <w:rFonts w:ascii="Comic Sans MS" w:hAnsi="Comic Sans MS"/>
          <w:b w:val="0"/>
          <w:color w:val="FF0000"/>
          <w:lang w:eastAsia="en-US"/>
        </w:rPr>
      </w:pPr>
    </w:p>
    <w:p w14:paraId="424913EB" w14:textId="77777777" w:rsidR="00E67DA6" w:rsidRDefault="00E67DA6" w:rsidP="00E67DA6">
      <w:pPr>
        <w:pStyle w:val="BodyText"/>
        <w:spacing w:before="509" w:line="256" w:lineRule="auto"/>
        <w:ind w:right="141"/>
        <w:jc w:val="both"/>
        <w:rPr>
          <w:rFonts w:ascii="Comic Sans MS" w:hAnsi="Comic Sans MS"/>
          <w:b w:val="0"/>
          <w:color w:val="FF0000"/>
          <w:lang w:eastAsia="en-US"/>
        </w:rPr>
      </w:pPr>
    </w:p>
    <w:p w14:paraId="088DEFD2" w14:textId="77777777" w:rsidR="00E67DA6" w:rsidRDefault="00E67DA6" w:rsidP="00E67DA6">
      <w:pPr>
        <w:pStyle w:val="BodyText"/>
        <w:spacing w:before="509" w:line="256" w:lineRule="auto"/>
        <w:ind w:right="141"/>
        <w:jc w:val="both"/>
        <w:rPr>
          <w:rFonts w:ascii="Comic Sans MS" w:hAnsi="Comic Sans MS"/>
          <w:b w:val="0"/>
          <w:color w:val="FF0000"/>
          <w:lang w:eastAsia="en-US"/>
        </w:rPr>
      </w:pPr>
    </w:p>
    <w:p w14:paraId="48360FC6" w14:textId="77777777" w:rsidR="00E67DA6" w:rsidRDefault="00E67DA6" w:rsidP="00E67DA6">
      <w:pPr>
        <w:pStyle w:val="BodyText"/>
        <w:spacing w:before="509" w:line="256" w:lineRule="auto"/>
        <w:ind w:right="141"/>
        <w:jc w:val="both"/>
        <w:rPr>
          <w:rFonts w:ascii="Comic Sans MS" w:hAnsi="Comic Sans MS"/>
          <w:b w:val="0"/>
          <w:color w:val="FF0000"/>
          <w:lang w:eastAsia="en-US"/>
        </w:rPr>
      </w:pPr>
    </w:p>
    <w:p w14:paraId="22432774" w14:textId="77777777" w:rsidR="005D1F51" w:rsidRDefault="005D1F51" w:rsidP="00AD3055">
      <w:pPr>
        <w:pStyle w:val="BodyText"/>
        <w:ind w:right="142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4C1143F3" w14:textId="77777777" w:rsidR="00892C74" w:rsidRDefault="00892C74" w:rsidP="00AD3055">
      <w:pPr>
        <w:pStyle w:val="BodyText"/>
        <w:ind w:right="142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560F39A" w14:textId="25ABD4D9" w:rsidR="00E20EF7" w:rsidRDefault="00E20EF7" w:rsidP="00AD3055">
      <w:pPr>
        <w:pStyle w:val="BodyText"/>
        <w:ind w:right="142"/>
        <w:rPr>
          <w:rFonts w:ascii="Comic Sans MS" w:hAnsi="Comic Sans MS"/>
          <w:bCs w:val="0"/>
          <w:color w:val="FF0000"/>
          <w:sz w:val="28"/>
          <w:lang w:eastAsia="en-US"/>
        </w:rPr>
      </w:pPr>
      <w:r>
        <w:rPr>
          <w:rFonts w:ascii="Comic Sans MS" w:hAnsi="Comic Sans MS"/>
          <w:bCs w:val="0"/>
          <w:noProof/>
          <w:color w:val="FF0000"/>
          <w:sz w:val="28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04680EA" wp14:editId="1C65CBF9">
                <wp:simplePos x="0" y="0"/>
                <wp:positionH relativeFrom="margin">
                  <wp:align>right</wp:align>
                </wp:positionH>
                <wp:positionV relativeFrom="paragraph">
                  <wp:posOffset>161925</wp:posOffset>
                </wp:positionV>
                <wp:extent cx="7051099" cy="903767"/>
                <wp:effectExtent l="0" t="0" r="16510" b="10795"/>
                <wp:wrapNone/>
                <wp:docPr id="682" name="Rectangle 6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1099" cy="90376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A99F90" id="Rectangle 682" o:spid="_x0000_s1026" style="position:absolute;margin-left:7in;margin-top:12.75pt;width:555.2pt;height:71.15pt;z-index:-25165107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" fillcolor="white [3201]" strokecolor="#70ad47 [3209]" strokeweight="1pt">
                <w10:wrap anchorx="margin"/>
              </v:rect>
            </w:pict>
          </mc:Fallback>
        </mc:AlternateContent>
      </w:r>
    </w:p>
    <w:p w14:paraId="53779802" w14:textId="6B7728B1" w:rsidR="00320B71" w:rsidRDefault="00E67DA6" w:rsidP="00AD3055">
      <w:pPr>
        <w:pStyle w:val="BodyText"/>
        <w:ind w:right="142"/>
        <w:rPr>
          <w:rFonts w:ascii="Comic Sans MS" w:hAnsi="Comic Sans MS"/>
          <w:b w:val="0"/>
          <w:color w:val="FF0000"/>
          <w:sz w:val="28"/>
          <w:lang w:eastAsia="en-US"/>
        </w:rPr>
      </w:pPr>
      <w:r w:rsidRPr="00320B71">
        <w:rPr>
          <w:rFonts w:ascii="Comic Sans MS" w:hAnsi="Comic Sans MS"/>
          <w:bCs w:val="0"/>
          <w:color w:val="FF0000"/>
          <w:sz w:val="28"/>
          <w:lang w:eastAsia="en-US"/>
        </w:rPr>
        <w:t>Maths Day 1:</w:t>
      </w:r>
      <w:r w:rsidRPr="00E67DA6">
        <w:rPr>
          <w:rFonts w:ascii="Comic Sans MS" w:hAnsi="Comic Sans MS"/>
          <w:b w:val="0"/>
          <w:color w:val="FF0000"/>
          <w:sz w:val="28"/>
          <w:lang w:eastAsia="en-US"/>
        </w:rPr>
        <w:t xml:space="preserve"> </w:t>
      </w:r>
      <w:r w:rsidR="00403376">
        <w:rPr>
          <w:rFonts w:ascii="Comic Sans MS" w:hAnsi="Comic Sans MS"/>
          <w:b w:val="0"/>
          <w:color w:val="FF0000"/>
          <w:sz w:val="28"/>
          <w:lang w:eastAsia="en-US"/>
        </w:rPr>
        <w:t xml:space="preserve"> </w:t>
      </w:r>
    </w:p>
    <w:p w14:paraId="789F3643" w14:textId="5C4FB5E9" w:rsidR="00403376" w:rsidRPr="00E20EF7" w:rsidRDefault="00E20EF7" w:rsidP="00AD3055">
      <w:pPr>
        <w:pStyle w:val="BodyText"/>
        <w:ind w:right="142"/>
        <w:rPr>
          <w:rFonts w:ascii="Comic Sans MS" w:hAnsi="Comic Sans MS"/>
          <w:b w:val="0"/>
          <w:bCs w:val="0"/>
          <w:sz w:val="28"/>
          <w:szCs w:val="28"/>
        </w:rPr>
      </w:pPr>
      <w:r w:rsidRPr="00E20EF7">
        <w:rPr>
          <w:rFonts w:ascii="Comic Sans MS" w:hAnsi="Comic Sans MS"/>
          <w:sz w:val="28"/>
          <w:szCs w:val="28"/>
        </w:rPr>
        <w:t>C</w:t>
      </w:r>
      <w:r w:rsidR="00276BBC" w:rsidRPr="00E20EF7">
        <w:rPr>
          <w:rFonts w:ascii="Comic Sans MS" w:hAnsi="Comic Sans MS"/>
          <w:b w:val="0"/>
          <w:bCs w:val="0"/>
          <w:sz w:val="28"/>
          <w:szCs w:val="28"/>
        </w:rPr>
        <w:t xml:space="preserve">hoose as many of the </w:t>
      </w:r>
      <w:r w:rsidR="00276BBC" w:rsidRPr="00E20EF7">
        <w:rPr>
          <w:rFonts w:ascii="Comic Sans MS" w:hAnsi="Comic Sans MS"/>
          <w:b w:val="0"/>
          <w:bCs w:val="0"/>
          <w:color w:val="FF0000"/>
          <w:sz w:val="28"/>
          <w:szCs w:val="28"/>
        </w:rPr>
        <w:t xml:space="preserve">odd and even </w:t>
      </w:r>
      <w:r w:rsidR="00276BBC" w:rsidRPr="00E20EF7">
        <w:rPr>
          <w:rFonts w:ascii="Comic Sans MS" w:hAnsi="Comic Sans MS"/>
          <w:b w:val="0"/>
          <w:bCs w:val="0"/>
          <w:sz w:val="28"/>
          <w:szCs w:val="28"/>
        </w:rPr>
        <w:t>worksheets as you’d like in the Monday folder.</w:t>
      </w:r>
    </w:p>
    <w:p w14:paraId="33C46D4E" w14:textId="34AA36E2" w:rsidR="00276BBC" w:rsidRDefault="00276BBC" w:rsidP="00AD3055">
      <w:pPr>
        <w:pStyle w:val="BodyText"/>
        <w:ind w:right="142"/>
        <w:rPr>
          <w:rFonts w:ascii="Comic Sans MS" w:hAnsi="Comic Sans MS"/>
          <w:b w:val="0"/>
          <w:bCs w:val="0"/>
          <w:sz w:val="32"/>
          <w:szCs w:val="32"/>
        </w:rPr>
      </w:pPr>
      <w:r>
        <w:rPr>
          <w:rFonts w:ascii="Comic Sans MS" w:hAnsi="Comic Sans MS"/>
          <w:bCs w:val="0"/>
          <w:noProof/>
          <w:color w:val="FF0000"/>
          <w:sz w:val="28"/>
          <w:lang w:eastAsia="en-US"/>
        </w:rPr>
        <w:drawing>
          <wp:anchor distT="0" distB="0" distL="114300" distR="114300" simplePos="0" relativeHeight="251660288" behindDoc="1" locked="0" layoutInCell="1" allowOverlap="1" wp14:anchorId="11CC34F0" wp14:editId="34BC73EB">
            <wp:simplePos x="0" y="0"/>
            <wp:positionH relativeFrom="margin">
              <wp:posOffset>4697095</wp:posOffset>
            </wp:positionH>
            <wp:positionV relativeFrom="paragraph">
              <wp:posOffset>262255</wp:posOffset>
            </wp:positionV>
            <wp:extent cx="2192231" cy="33337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F47A12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231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251DA6CE" wp14:editId="30BB29B3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2181225" cy="3326130"/>
            <wp:effectExtent l="0" t="0" r="9525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F4E612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3326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ADA06E" w14:textId="0E71B426" w:rsidR="00276BBC" w:rsidRDefault="00276BBC" w:rsidP="00AD3055">
      <w:pPr>
        <w:pStyle w:val="BodyText"/>
        <w:ind w:right="142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185C9499" wp14:editId="434D258A">
            <wp:simplePos x="0" y="0"/>
            <wp:positionH relativeFrom="page">
              <wp:align>center</wp:align>
            </wp:positionH>
            <wp:positionV relativeFrom="paragraph">
              <wp:posOffset>10346</wp:posOffset>
            </wp:positionV>
            <wp:extent cx="2183671" cy="331470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F47B9C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3671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9E34B2" w14:textId="32261986" w:rsidR="00276BBC" w:rsidRPr="00276BBC" w:rsidRDefault="00276BBC" w:rsidP="00276BBC">
      <w:pPr>
        <w:rPr>
          <w:lang w:bidi="en-GB"/>
        </w:rPr>
      </w:pPr>
    </w:p>
    <w:p w14:paraId="5F5E961E" w14:textId="7754E687" w:rsidR="00276BBC" w:rsidRDefault="00276BBC" w:rsidP="00AD3055">
      <w:pPr>
        <w:pStyle w:val="BodyText"/>
        <w:ind w:right="142"/>
        <w:rPr>
          <w:rFonts w:ascii="Comic Sans MS" w:hAnsi="Comic Sans MS"/>
          <w:sz w:val="32"/>
          <w:szCs w:val="32"/>
        </w:rPr>
      </w:pPr>
    </w:p>
    <w:p w14:paraId="12159F14" w14:textId="5329BC0A" w:rsidR="00276BBC" w:rsidRDefault="00276BBC" w:rsidP="00276BBC">
      <w:pPr>
        <w:pStyle w:val="BodyText"/>
        <w:tabs>
          <w:tab w:val="left" w:pos="1680"/>
        </w:tabs>
        <w:ind w:right="142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br w:type="textWrapping" w:clear="all"/>
      </w:r>
    </w:p>
    <w:p w14:paraId="23EFBC2C" w14:textId="5388DC8D" w:rsidR="00AD3055" w:rsidRPr="00320B71" w:rsidRDefault="00AD3055" w:rsidP="00AD3055">
      <w:pPr>
        <w:pStyle w:val="BodyText"/>
        <w:ind w:right="142"/>
        <w:rPr>
          <w:rFonts w:ascii="Comic Sans MS" w:hAnsi="Comic Sans MS"/>
          <w:b w:val="0"/>
          <w:color w:val="FF0000"/>
          <w:sz w:val="20"/>
          <w:szCs w:val="20"/>
          <w:lang w:eastAsia="en-US"/>
        </w:rPr>
      </w:pPr>
    </w:p>
    <w:p w14:paraId="66C977B2" w14:textId="7F336FCB" w:rsidR="00403376" w:rsidRDefault="00403376" w:rsidP="006E7201">
      <w:pPr>
        <w:pStyle w:val="BodyText"/>
        <w:spacing w:before="509" w:line="256" w:lineRule="auto"/>
        <w:ind w:right="141"/>
        <w:rPr>
          <w:rFonts w:ascii="Comic Sans MS" w:hAnsi="Comic Sans MS"/>
          <w:b w:val="0"/>
          <w:color w:val="FF0000"/>
          <w:sz w:val="28"/>
          <w:lang w:eastAsia="en-US"/>
        </w:rPr>
      </w:pPr>
    </w:p>
    <w:p w14:paraId="43268337" w14:textId="23756880" w:rsidR="00DB2D42" w:rsidRDefault="00DB2D42" w:rsidP="00291ECF">
      <w:pPr>
        <w:pStyle w:val="BodyText"/>
        <w:ind w:right="170"/>
        <w:rPr>
          <w:rFonts w:ascii="Comic Sans MS" w:hAnsi="Comic Sans MS"/>
          <w:b w:val="0"/>
          <w:color w:val="FF0000"/>
          <w:sz w:val="28"/>
          <w:lang w:eastAsia="en-US"/>
        </w:rPr>
      </w:pPr>
    </w:p>
    <w:p w14:paraId="7203104A" w14:textId="4EE8170E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3939395E" w14:textId="77777777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24F46C8E" w14:textId="2DAF71FB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D98EF20" w14:textId="76FF02EB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70EBF42F" w14:textId="7354B102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  <w:r>
        <w:rPr>
          <w:rFonts w:ascii="Comic Sans MS" w:hAnsi="Comic Sans MS"/>
          <w:bCs w:val="0"/>
          <w:noProof/>
          <w:color w:val="FF0000"/>
          <w:sz w:val="28"/>
          <w:lang w:eastAsia="en-US"/>
        </w:rPr>
        <w:drawing>
          <wp:anchor distT="0" distB="0" distL="114300" distR="114300" simplePos="0" relativeHeight="251662336" behindDoc="1" locked="0" layoutInCell="1" allowOverlap="1" wp14:anchorId="620C0EA0" wp14:editId="57C8764D">
            <wp:simplePos x="0" y="0"/>
            <wp:positionH relativeFrom="column">
              <wp:posOffset>3659505</wp:posOffset>
            </wp:positionH>
            <wp:positionV relativeFrom="paragraph">
              <wp:posOffset>13970</wp:posOffset>
            </wp:positionV>
            <wp:extent cx="2235896" cy="340042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F4D588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4918" cy="34901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Cs w:val="0"/>
          <w:noProof/>
          <w:color w:val="FF0000"/>
          <w:sz w:val="28"/>
          <w:lang w:eastAsia="en-US"/>
        </w:rPr>
        <w:drawing>
          <wp:anchor distT="0" distB="0" distL="114300" distR="114300" simplePos="0" relativeHeight="251661312" behindDoc="1" locked="0" layoutInCell="1" allowOverlap="1" wp14:anchorId="7DA408E0" wp14:editId="1E1DBC99">
            <wp:simplePos x="0" y="0"/>
            <wp:positionH relativeFrom="column">
              <wp:posOffset>992505</wp:posOffset>
            </wp:positionH>
            <wp:positionV relativeFrom="paragraph">
              <wp:posOffset>13970</wp:posOffset>
            </wp:positionV>
            <wp:extent cx="2233807" cy="340042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F4DFFC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202" cy="34451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127A75" w14:textId="2911EB7B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3AE99B9C" w14:textId="77777777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362F5338" w14:textId="28A218BA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0467B12" w14:textId="77777777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3E3CA8A3" w14:textId="77777777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2A6B43CA" w14:textId="77777777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9C9543E" w14:textId="77777777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C5229E8" w14:textId="77777777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71919EE4" w14:textId="77777777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626E45A" w14:textId="77777777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7F31CB08" w14:textId="77777777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1DFFCDBC" w14:textId="5B9086C3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8BB2E28" w14:textId="77777777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7C3E152E" w14:textId="77777777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FCF52CA" w14:textId="77777777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3F5D694" w14:textId="24CD3E07" w:rsidR="00276BBC" w:rsidRPr="00276BBC" w:rsidRDefault="00276BBC" w:rsidP="00291ECF">
      <w:pPr>
        <w:pStyle w:val="BodyText"/>
        <w:ind w:right="170"/>
        <w:rPr>
          <w:rFonts w:ascii="Comic Sans MS" w:hAnsi="Comic Sans MS"/>
          <w:bCs w:val="0"/>
          <w:sz w:val="28"/>
          <w:lang w:eastAsia="en-US"/>
        </w:rPr>
      </w:pPr>
      <w:r w:rsidRPr="00276BBC">
        <w:rPr>
          <w:rFonts w:ascii="Comic Sans MS" w:hAnsi="Comic Sans MS"/>
          <w:bCs w:val="0"/>
          <w:sz w:val="28"/>
          <w:lang w:eastAsia="en-US"/>
        </w:rPr>
        <w:t>Each sheet gets a bit trickier!</w:t>
      </w:r>
    </w:p>
    <w:p w14:paraId="6D7D706F" w14:textId="004F5321" w:rsidR="00276BBC" w:rsidRDefault="00276BBC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4EBA3370" w14:textId="02B60D18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1D21129C" w14:textId="77777777" w:rsidR="00FE340E" w:rsidRP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0"/>
          <w:szCs w:val="20"/>
          <w:lang w:eastAsia="en-US"/>
        </w:rPr>
      </w:pPr>
    </w:p>
    <w:p w14:paraId="7EA7E74F" w14:textId="5427AD06" w:rsidR="00955896" w:rsidRDefault="00955896" w:rsidP="00955896">
      <w:pPr>
        <w:pStyle w:val="Heading1"/>
        <w:spacing w:after="0"/>
        <w:jc w:val="both"/>
        <w:rPr>
          <w:rFonts w:ascii="Comic Sans MS" w:hAnsi="Comic Sans MS"/>
          <w:b w:val="0"/>
          <w:sz w:val="28"/>
          <w:szCs w:val="28"/>
        </w:rPr>
      </w:pPr>
      <w:r>
        <w:rPr>
          <w:rFonts w:ascii="Comic Sans MS" w:hAnsi="Comic Sans MS"/>
          <w:bCs/>
          <w:noProof/>
          <w:color w:val="FF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498450C0" wp14:editId="28846E6E">
                <wp:simplePos x="0" y="0"/>
                <wp:positionH relativeFrom="column">
                  <wp:posOffset>-136761</wp:posOffset>
                </wp:positionH>
                <wp:positionV relativeFrom="paragraph">
                  <wp:posOffset>-79124</wp:posOffset>
                </wp:positionV>
                <wp:extent cx="7176976" cy="935665"/>
                <wp:effectExtent l="0" t="0" r="24130" b="17145"/>
                <wp:wrapNone/>
                <wp:docPr id="693" name="Rectangle 6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6976" cy="9356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0415B4" id="Rectangle 693" o:spid="_x0000_s1026" style="position:absolute;margin-left:-10.75pt;margin-top:-6.25pt;width:565.1pt;height:73.65pt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" fillcolor="white [3201]" strokecolor="#70ad47 [3209]" strokeweight="1pt"/>
            </w:pict>
          </mc:Fallback>
        </mc:AlternateContent>
      </w:r>
      <w:r w:rsidRPr="00320B71">
        <w:rPr>
          <w:rFonts w:ascii="Comic Sans MS" w:hAnsi="Comic Sans MS"/>
          <w:bCs/>
          <w:color w:val="FF0000"/>
          <w:sz w:val="28"/>
          <w:szCs w:val="28"/>
        </w:rPr>
        <w:t xml:space="preserve">Maths Day </w:t>
      </w:r>
      <w:r>
        <w:rPr>
          <w:rFonts w:ascii="Comic Sans MS" w:hAnsi="Comic Sans MS"/>
          <w:bCs/>
          <w:color w:val="FF0000"/>
          <w:sz w:val="28"/>
          <w:szCs w:val="28"/>
        </w:rPr>
        <w:t>2</w:t>
      </w:r>
      <w:r w:rsidRPr="00320B71">
        <w:rPr>
          <w:rFonts w:ascii="Comic Sans MS" w:hAnsi="Comic Sans MS"/>
          <w:bCs/>
          <w:color w:val="FF0000"/>
          <w:sz w:val="28"/>
          <w:szCs w:val="28"/>
        </w:rPr>
        <w:t>:</w:t>
      </w:r>
      <w:r>
        <w:rPr>
          <w:rFonts w:ascii="Comic Sans MS" w:hAnsi="Comic Sans MS"/>
          <w:bCs/>
          <w:color w:val="FF0000"/>
          <w:sz w:val="28"/>
          <w:szCs w:val="28"/>
        </w:rPr>
        <w:t xml:space="preserve"> </w:t>
      </w:r>
      <w:r w:rsidRPr="00955896">
        <w:rPr>
          <w:rFonts w:ascii="Comic Sans MS" w:hAnsi="Comic Sans MS"/>
          <w:b w:val="0"/>
          <w:color w:val="auto"/>
          <w:sz w:val="28"/>
        </w:rPr>
        <w:t>Place value code breaker.</w:t>
      </w:r>
      <w:r>
        <w:rPr>
          <w:rFonts w:ascii="Comic Sans MS" w:hAnsi="Comic Sans MS"/>
          <w:b w:val="0"/>
          <w:color w:val="auto"/>
          <w:sz w:val="28"/>
        </w:rPr>
        <w:t xml:space="preserve"> </w:t>
      </w:r>
      <w:r w:rsidRPr="00E20EF7">
        <w:rPr>
          <w:rFonts w:ascii="Comic Sans MS" w:hAnsi="Comic Sans MS"/>
          <w:b w:val="0"/>
          <w:sz w:val="28"/>
          <w:szCs w:val="28"/>
        </w:rPr>
        <w:t xml:space="preserve">There are 3 to choose from; you can complete 1, 2 or all 3 of them depending on how confident you are. </w:t>
      </w:r>
      <w:r>
        <w:rPr>
          <w:rFonts w:ascii="Comic Sans MS" w:hAnsi="Comic Sans MS"/>
          <w:b w:val="0"/>
          <w:sz w:val="28"/>
          <w:szCs w:val="28"/>
        </w:rPr>
        <w:t>M</w:t>
      </w:r>
      <w:r w:rsidRPr="00E20EF7">
        <w:rPr>
          <w:rFonts w:ascii="Comic Sans MS" w:hAnsi="Comic Sans MS"/>
          <w:b w:val="0"/>
          <w:sz w:val="28"/>
          <w:szCs w:val="28"/>
        </w:rPr>
        <w:t xml:space="preserve">ake sure you </w:t>
      </w:r>
      <w:r>
        <w:rPr>
          <w:rFonts w:ascii="Comic Sans MS" w:hAnsi="Comic Sans MS"/>
          <w:b w:val="0"/>
          <w:sz w:val="28"/>
          <w:szCs w:val="28"/>
        </w:rPr>
        <w:t>look carefully at the example</w:t>
      </w:r>
      <w:r w:rsidR="00721252">
        <w:rPr>
          <w:rFonts w:ascii="Comic Sans MS" w:hAnsi="Comic Sans MS"/>
          <w:b w:val="0"/>
          <w:sz w:val="28"/>
          <w:szCs w:val="28"/>
        </w:rPr>
        <w:t>s</w:t>
      </w:r>
      <w:r>
        <w:rPr>
          <w:rFonts w:ascii="Comic Sans MS" w:hAnsi="Comic Sans MS"/>
          <w:b w:val="0"/>
          <w:sz w:val="28"/>
          <w:szCs w:val="28"/>
        </w:rPr>
        <w:t xml:space="preserve"> to help you understand what you need to do.</w:t>
      </w:r>
    </w:p>
    <w:p w14:paraId="08CD7578" w14:textId="4EBC11E7" w:rsidR="00955896" w:rsidRPr="00955896" w:rsidRDefault="00955896" w:rsidP="00955896">
      <w:pPr>
        <w:rPr>
          <w:lang w:eastAsia="en-US"/>
        </w:rPr>
      </w:pPr>
    </w:p>
    <w:p w14:paraId="4B93C2E0" w14:textId="2007A2A9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  <w:r>
        <w:rPr>
          <w:noProof/>
          <w:lang w:eastAsia="en-US"/>
        </w:rPr>
        <w:drawing>
          <wp:anchor distT="0" distB="0" distL="114300" distR="114300" simplePos="0" relativeHeight="251676672" behindDoc="1" locked="0" layoutInCell="1" allowOverlap="1" wp14:anchorId="0DE2199D" wp14:editId="5FF7FBC5">
            <wp:simplePos x="0" y="0"/>
            <wp:positionH relativeFrom="margin">
              <wp:align>right</wp:align>
            </wp:positionH>
            <wp:positionV relativeFrom="paragraph">
              <wp:posOffset>10840</wp:posOffset>
            </wp:positionV>
            <wp:extent cx="6932428" cy="9000292"/>
            <wp:effectExtent l="0" t="0" r="1905" b="0"/>
            <wp:wrapNone/>
            <wp:docPr id="692" name="Picture 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" name="2F43090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2428" cy="90002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8A890D" w14:textId="4DB8898B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3B8180D3" w14:textId="7237E4A2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54B0DB7" w14:textId="0B5A10DB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19456034" w14:textId="158858AD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2ABE97A7" w14:textId="6CCC9AFC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062B408" w14:textId="65A13B65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75707D23" w14:textId="777DA212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29BF7E35" w14:textId="32597FDC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2E8AF523" w14:textId="23EB0DDE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B7FC270" w14:textId="3F52EC6C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B44CBBD" w14:textId="49491010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12FA2024" w14:textId="20AFAEE4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ED521F2" w14:textId="2183EE79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D605C37" w14:textId="54BE9607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2E8E6189" w14:textId="27409A31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7467FFF9" w14:textId="54D3D9CF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E57B8D5" w14:textId="665AAD07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3FACC3BA" w14:textId="61DD9CC5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DD4287B" w14:textId="1F21B447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B0DC71B" w14:textId="0A9C434F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27CEE1C7" w14:textId="46B84BFC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2747E155" w14:textId="0B9C4B1B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5F9FA64" w14:textId="62078EEA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70296E0" w14:textId="1962F07C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3B0881D" w14:textId="26626374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278E2558" w14:textId="133B7065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A539AD8" w14:textId="24684D9A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075CD75" w14:textId="5257EA67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11C856A6" w14:textId="4DB0E0FE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15B43D14" w14:textId="3E97E2B6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3E12DAB" w14:textId="50A1D2E2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B24192B" w14:textId="62E66421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B57335E" w14:textId="22270BAC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D349D9B" w14:textId="77777777" w:rsidR="00955896" w:rsidRPr="00955896" w:rsidRDefault="00955896" w:rsidP="00955896">
      <w:pPr>
        <w:jc w:val="center"/>
        <w:rPr>
          <w:rFonts w:ascii="Comic Sans MS" w:hAnsi="Comic Sans MS"/>
          <w:b/>
          <w:bCs/>
          <w:sz w:val="18"/>
          <w:szCs w:val="18"/>
          <w:lang w:eastAsia="en-US"/>
        </w:rPr>
      </w:pPr>
    </w:p>
    <w:p w14:paraId="6C9F8D23" w14:textId="77777777" w:rsidR="00721252" w:rsidRDefault="00721252" w:rsidP="00955896">
      <w:pPr>
        <w:jc w:val="center"/>
        <w:rPr>
          <w:rFonts w:ascii="Comic Sans MS" w:hAnsi="Comic Sans MS"/>
          <w:b/>
          <w:bCs/>
          <w:color w:val="FF0000"/>
          <w:sz w:val="36"/>
          <w:szCs w:val="36"/>
          <w:lang w:eastAsia="en-US"/>
        </w:rPr>
      </w:pPr>
    </w:p>
    <w:p w14:paraId="2AA5C6AC" w14:textId="1125A7B5" w:rsidR="00955896" w:rsidRPr="00FE340E" w:rsidRDefault="00955896" w:rsidP="00955896">
      <w:pPr>
        <w:jc w:val="center"/>
        <w:rPr>
          <w:rFonts w:ascii="Comic Sans MS" w:hAnsi="Comic Sans MS"/>
          <w:b/>
          <w:bCs/>
          <w:color w:val="FF0000"/>
          <w:sz w:val="36"/>
          <w:szCs w:val="36"/>
          <w:lang w:eastAsia="en-US"/>
        </w:rPr>
      </w:pPr>
      <w:r w:rsidRPr="00FE340E">
        <w:rPr>
          <w:rFonts w:ascii="Comic Sans MS" w:hAnsi="Comic Sans MS"/>
          <w:b/>
          <w:bCs/>
          <w:color w:val="FF0000"/>
          <w:sz w:val="36"/>
          <w:szCs w:val="36"/>
          <w:lang w:eastAsia="en-US"/>
        </w:rPr>
        <w:t>Code breaker 2 – place value</w:t>
      </w:r>
    </w:p>
    <w:p w14:paraId="4A29FB00" w14:textId="6F3D0464" w:rsidR="00955896" w:rsidRDefault="00955896" w:rsidP="00955896">
      <w:pPr>
        <w:jc w:val="center"/>
        <w:rPr>
          <w:rFonts w:ascii="Comic Sans MS" w:hAnsi="Comic Sans MS"/>
          <w:b/>
          <w:bCs/>
          <w:sz w:val="36"/>
          <w:szCs w:val="36"/>
          <w:lang w:eastAsia="en-US"/>
        </w:rPr>
      </w:pPr>
      <w:r>
        <w:rPr>
          <w:rFonts w:ascii="Comic Sans MS" w:hAnsi="Comic Sans MS"/>
          <w:b/>
          <w:bCs/>
          <w:noProof/>
          <w:sz w:val="36"/>
          <w:szCs w:val="36"/>
          <w:lang w:eastAsia="en-US"/>
        </w:rPr>
        <w:drawing>
          <wp:anchor distT="0" distB="0" distL="114300" distR="114300" simplePos="0" relativeHeight="251678720" behindDoc="1" locked="0" layoutInCell="1" allowOverlap="1" wp14:anchorId="0C5AEC2B" wp14:editId="12DE734E">
            <wp:simplePos x="0" y="0"/>
            <wp:positionH relativeFrom="margin">
              <wp:align>left</wp:align>
            </wp:positionH>
            <wp:positionV relativeFrom="paragraph">
              <wp:posOffset>71666</wp:posOffset>
            </wp:positionV>
            <wp:extent cx="6900530" cy="8997750"/>
            <wp:effectExtent l="0" t="0" r="0" b="0"/>
            <wp:wrapNone/>
            <wp:docPr id="694" name="Picture 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" name="2F499B2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0530" cy="899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83A411" w14:textId="2BE288A3" w:rsidR="00955896" w:rsidRDefault="00955896" w:rsidP="00955896">
      <w:pPr>
        <w:jc w:val="center"/>
        <w:rPr>
          <w:rFonts w:ascii="Comic Sans MS" w:hAnsi="Comic Sans MS"/>
          <w:b/>
          <w:bCs/>
          <w:sz w:val="36"/>
          <w:szCs w:val="36"/>
          <w:lang w:eastAsia="en-US"/>
        </w:rPr>
      </w:pPr>
    </w:p>
    <w:p w14:paraId="35AE954B" w14:textId="56C04218" w:rsidR="00955896" w:rsidRDefault="00955896" w:rsidP="00955896">
      <w:pPr>
        <w:jc w:val="center"/>
        <w:rPr>
          <w:rFonts w:ascii="Comic Sans MS" w:hAnsi="Comic Sans MS"/>
          <w:b/>
          <w:bCs/>
          <w:sz w:val="36"/>
          <w:szCs w:val="36"/>
          <w:lang w:eastAsia="en-US"/>
        </w:rPr>
      </w:pPr>
    </w:p>
    <w:p w14:paraId="3ABEBC22" w14:textId="4244259D" w:rsidR="00955896" w:rsidRDefault="00955896" w:rsidP="00955896">
      <w:pPr>
        <w:jc w:val="center"/>
        <w:rPr>
          <w:rFonts w:ascii="Comic Sans MS" w:hAnsi="Comic Sans MS"/>
          <w:b/>
          <w:bCs/>
          <w:sz w:val="36"/>
          <w:szCs w:val="36"/>
          <w:lang w:eastAsia="en-US"/>
        </w:rPr>
      </w:pPr>
    </w:p>
    <w:p w14:paraId="4B63D9E4" w14:textId="50AAE235" w:rsidR="00955896" w:rsidRDefault="00955896" w:rsidP="00955896">
      <w:pPr>
        <w:jc w:val="center"/>
        <w:rPr>
          <w:rFonts w:ascii="Comic Sans MS" w:hAnsi="Comic Sans MS"/>
          <w:b/>
          <w:bCs/>
          <w:sz w:val="36"/>
          <w:szCs w:val="36"/>
          <w:lang w:eastAsia="en-US"/>
        </w:rPr>
      </w:pPr>
    </w:p>
    <w:p w14:paraId="46B4F80D" w14:textId="279CDAAC" w:rsidR="00955896" w:rsidRDefault="00955896" w:rsidP="00955896">
      <w:pPr>
        <w:jc w:val="center"/>
        <w:rPr>
          <w:rFonts w:ascii="Comic Sans MS" w:hAnsi="Comic Sans MS"/>
          <w:b/>
          <w:bCs/>
          <w:sz w:val="36"/>
          <w:szCs w:val="36"/>
          <w:lang w:eastAsia="en-US"/>
        </w:rPr>
      </w:pPr>
    </w:p>
    <w:p w14:paraId="477DCB0E" w14:textId="3FE3B85E" w:rsidR="00955896" w:rsidRDefault="00955896" w:rsidP="00955896">
      <w:pPr>
        <w:jc w:val="center"/>
        <w:rPr>
          <w:rFonts w:ascii="Comic Sans MS" w:hAnsi="Comic Sans MS"/>
          <w:b/>
          <w:bCs/>
          <w:sz w:val="36"/>
          <w:szCs w:val="36"/>
          <w:lang w:eastAsia="en-US"/>
        </w:rPr>
      </w:pPr>
    </w:p>
    <w:p w14:paraId="1E24D7A6" w14:textId="0671CB8F" w:rsidR="00955896" w:rsidRDefault="00955896" w:rsidP="00955896">
      <w:pPr>
        <w:jc w:val="center"/>
        <w:rPr>
          <w:rFonts w:ascii="Comic Sans MS" w:hAnsi="Comic Sans MS"/>
          <w:b/>
          <w:bCs/>
          <w:sz w:val="36"/>
          <w:szCs w:val="36"/>
          <w:lang w:eastAsia="en-US"/>
        </w:rPr>
      </w:pPr>
    </w:p>
    <w:p w14:paraId="569ACEAA" w14:textId="0BF745EC" w:rsidR="00955896" w:rsidRDefault="00955896" w:rsidP="00955896">
      <w:pPr>
        <w:jc w:val="center"/>
        <w:rPr>
          <w:rFonts w:ascii="Comic Sans MS" w:hAnsi="Comic Sans MS"/>
          <w:b/>
          <w:bCs/>
          <w:sz w:val="36"/>
          <w:szCs w:val="36"/>
          <w:lang w:eastAsia="en-US"/>
        </w:rPr>
      </w:pPr>
    </w:p>
    <w:p w14:paraId="2842335F" w14:textId="0EB985AD" w:rsidR="00955896" w:rsidRDefault="00955896" w:rsidP="00955896">
      <w:pPr>
        <w:jc w:val="center"/>
        <w:rPr>
          <w:rFonts w:ascii="Comic Sans MS" w:hAnsi="Comic Sans MS"/>
          <w:b/>
          <w:bCs/>
          <w:sz w:val="36"/>
          <w:szCs w:val="36"/>
          <w:lang w:eastAsia="en-US"/>
        </w:rPr>
      </w:pPr>
    </w:p>
    <w:p w14:paraId="7E4A003B" w14:textId="77F7D516" w:rsidR="00955896" w:rsidRDefault="00955896" w:rsidP="00955896">
      <w:pPr>
        <w:jc w:val="center"/>
        <w:rPr>
          <w:rFonts w:ascii="Comic Sans MS" w:hAnsi="Comic Sans MS"/>
          <w:b/>
          <w:bCs/>
          <w:sz w:val="36"/>
          <w:szCs w:val="36"/>
          <w:lang w:eastAsia="en-US"/>
        </w:rPr>
      </w:pPr>
    </w:p>
    <w:p w14:paraId="79B69E5B" w14:textId="6DE60284" w:rsidR="00955896" w:rsidRDefault="00955896" w:rsidP="00955896">
      <w:pPr>
        <w:jc w:val="center"/>
        <w:rPr>
          <w:rFonts w:ascii="Comic Sans MS" w:hAnsi="Comic Sans MS"/>
          <w:b/>
          <w:bCs/>
          <w:sz w:val="36"/>
          <w:szCs w:val="36"/>
          <w:lang w:eastAsia="en-US"/>
        </w:rPr>
      </w:pPr>
    </w:p>
    <w:p w14:paraId="2BFB6CBA" w14:textId="6786EF43" w:rsidR="00955896" w:rsidRDefault="00955896" w:rsidP="00955896">
      <w:pPr>
        <w:jc w:val="center"/>
        <w:rPr>
          <w:rFonts w:ascii="Comic Sans MS" w:hAnsi="Comic Sans MS"/>
          <w:b/>
          <w:bCs/>
          <w:sz w:val="36"/>
          <w:szCs w:val="36"/>
          <w:lang w:eastAsia="en-US"/>
        </w:rPr>
      </w:pPr>
    </w:p>
    <w:p w14:paraId="3E95D96C" w14:textId="77777777" w:rsidR="00955896" w:rsidRPr="00E20EF7" w:rsidRDefault="00955896" w:rsidP="00955896">
      <w:pPr>
        <w:jc w:val="center"/>
        <w:rPr>
          <w:rFonts w:ascii="Comic Sans MS" w:hAnsi="Comic Sans MS"/>
          <w:b/>
          <w:bCs/>
          <w:sz w:val="36"/>
          <w:szCs w:val="36"/>
          <w:lang w:eastAsia="en-US"/>
        </w:rPr>
      </w:pPr>
    </w:p>
    <w:p w14:paraId="4EF78027" w14:textId="2FBD98B4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17980AA2" w14:textId="67D37BE9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37459760" w14:textId="03CD1E29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F0ACE07" w14:textId="0C8ED928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F2D9BB0" w14:textId="73BA85B4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5A83144" w14:textId="3076E6AE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C7C670B" w14:textId="2B89F5ED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6AC5246" w14:textId="7BDD24B6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DD65FC9" w14:textId="5425A405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4312335A" w14:textId="2C48CDE0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00EDD7A" w14:textId="07B5621B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4815589" w14:textId="00BB5DA9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ABF520F" w14:textId="7E6901FA" w:rsidR="00955896" w:rsidRPr="00FE340E" w:rsidRDefault="00955896" w:rsidP="00955896">
      <w:pPr>
        <w:jc w:val="center"/>
        <w:rPr>
          <w:rFonts w:ascii="Comic Sans MS" w:hAnsi="Comic Sans MS"/>
          <w:b/>
          <w:bCs/>
          <w:color w:val="FF0000"/>
          <w:sz w:val="36"/>
          <w:szCs w:val="36"/>
          <w:lang w:eastAsia="en-US"/>
        </w:rPr>
      </w:pPr>
      <w:r w:rsidRPr="00FE340E">
        <w:rPr>
          <w:rFonts w:ascii="Comic Sans MS" w:hAnsi="Comic Sans MS"/>
          <w:b/>
          <w:bCs/>
          <w:color w:val="FF0000"/>
          <w:sz w:val="36"/>
          <w:szCs w:val="36"/>
          <w:lang w:eastAsia="en-US"/>
        </w:rPr>
        <w:t>Code breaker 3 – place value</w:t>
      </w:r>
    </w:p>
    <w:p w14:paraId="03A3DDFC" w14:textId="1D7DE1F6" w:rsidR="00955896" w:rsidRDefault="00FE340E" w:rsidP="00955896">
      <w:pPr>
        <w:jc w:val="center"/>
        <w:rPr>
          <w:rFonts w:ascii="Comic Sans MS" w:hAnsi="Comic Sans MS"/>
          <w:b/>
          <w:bCs/>
          <w:sz w:val="36"/>
          <w:szCs w:val="36"/>
          <w:lang w:eastAsia="en-US"/>
        </w:rPr>
      </w:pPr>
      <w:r>
        <w:rPr>
          <w:rFonts w:ascii="Comic Sans MS" w:hAnsi="Comic Sans MS"/>
          <w:b/>
          <w:bCs/>
          <w:noProof/>
          <w:sz w:val="36"/>
          <w:szCs w:val="36"/>
          <w:lang w:eastAsia="en-US"/>
        </w:rPr>
        <w:drawing>
          <wp:anchor distT="0" distB="0" distL="114300" distR="114300" simplePos="0" relativeHeight="251679744" behindDoc="1" locked="0" layoutInCell="1" allowOverlap="1" wp14:anchorId="63D77418" wp14:editId="209B591A">
            <wp:simplePos x="0" y="0"/>
            <wp:positionH relativeFrom="margin">
              <wp:align>right</wp:align>
            </wp:positionH>
            <wp:positionV relativeFrom="paragraph">
              <wp:posOffset>226636</wp:posOffset>
            </wp:positionV>
            <wp:extent cx="6895609" cy="9058939"/>
            <wp:effectExtent l="0" t="0" r="635" b="8890"/>
            <wp:wrapNone/>
            <wp:docPr id="696" name="Picture 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" name="2F4EA4B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5609" cy="90589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04DDA9" w14:textId="68B857E3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3108D5A" w14:textId="2D0B6474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291976CF" w14:textId="50EFA450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147F64FC" w14:textId="7651DBCE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3D6A59E2" w14:textId="34070A3F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D20CFE2" w14:textId="3ED3BF08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C547D02" w14:textId="304C8D2B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3D0837D" w14:textId="71511638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4ECE4AF1" w14:textId="5B1DEF44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2670FD3D" w14:textId="57AFD876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101015C4" w14:textId="541FAD16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E3FF743" w14:textId="56FDB01D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D5A1C27" w14:textId="64F6F947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71C61552" w14:textId="572CE6A5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70992B85" w14:textId="3F277684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7FA80B0" w14:textId="1027DEDF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49DB8F2" w14:textId="11CD1500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3AB68DC" w14:textId="61E27AD0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488E74EC" w14:textId="1C286923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55630AA" w14:textId="6695D880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1D9F922D" w14:textId="0DB77C80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32FFE29" w14:textId="7336458E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417508D" w14:textId="0D79DD5C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172DC560" w14:textId="51F9BB22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748CD739" w14:textId="5A2997AC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8AC85F8" w14:textId="5D9C1E75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49496484" w14:textId="1FA1F904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23DAD8DC" w14:textId="1DBE3190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24801949" w14:textId="6156D34B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AF4D2EA" w14:textId="7D4C3FB5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713507C0" w14:textId="1A773A7A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B0B192F" w14:textId="23D20920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4BB4DD93" w14:textId="74A53F25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2745A1E" w14:textId="44B1E520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3C11DCAF" w14:textId="77777777" w:rsidR="00FE340E" w:rsidRDefault="00FE340E" w:rsidP="00FE340E">
      <w:pPr>
        <w:pStyle w:val="BodyText"/>
        <w:ind w:right="170"/>
        <w:jc w:val="center"/>
        <w:rPr>
          <w:rFonts w:ascii="Comic Sans MS" w:hAnsi="Comic Sans MS"/>
          <w:b w:val="0"/>
          <w:bCs w:val="0"/>
          <w:color w:val="FF0000"/>
          <w:sz w:val="36"/>
          <w:szCs w:val="36"/>
          <w:lang w:eastAsia="en-US"/>
        </w:rPr>
      </w:pPr>
    </w:p>
    <w:p w14:paraId="77AFC741" w14:textId="0617046F" w:rsidR="00955896" w:rsidRDefault="00FE340E" w:rsidP="00FE340E">
      <w:pPr>
        <w:pStyle w:val="BodyText"/>
        <w:ind w:right="170"/>
        <w:jc w:val="center"/>
        <w:rPr>
          <w:rFonts w:ascii="Comic Sans MS" w:hAnsi="Comic Sans MS"/>
          <w:bCs w:val="0"/>
          <w:color w:val="FF0000"/>
          <w:sz w:val="28"/>
          <w:lang w:eastAsia="en-US"/>
        </w:rPr>
      </w:pPr>
      <w:r w:rsidRPr="00FE340E">
        <w:rPr>
          <w:rFonts w:ascii="Comic Sans MS" w:hAnsi="Comic Sans MS"/>
          <w:b w:val="0"/>
          <w:bCs w:val="0"/>
          <w:color w:val="FF0000"/>
          <w:sz w:val="36"/>
          <w:szCs w:val="36"/>
          <w:lang w:eastAsia="en-US"/>
        </w:rPr>
        <w:t xml:space="preserve">Code </w:t>
      </w:r>
      <w:r>
        <w:rPr>
          <w:rFonts w:ascii="Comic Sans MS" w:hAnsi="Comic Sans MS"/>
          <w:b w:val="0"/>
          <w:bCs w:val="0"/>
          <w:color w:val="FF0000"/>
          <w:sz w:val="36"/>
          <w:szCs w:val="36"/>
          <w:lang w:eastAsia="en-US"/>
        </w:rPr>
        <w:t>B</w:t>
      </w:r>
      <w:r w:rsidRPr="00FE340E">
        <w:rPr>
          <w:rFonts w:ascii="Comic Sans MS" w:hAnsi="Comic Sans MS"/>
          <w:b w:val="0"/>
          <w:bCs w:val="0"/>
          <w:color w:val="FF0000"/>
          <w:sz w:val="36"/>
          <w:szCs w:val="36"/>
          <w:lang w:eastAsia="en-US"/>
        </w:rPr>
        <w:t>reaker</w:t>
      </w:r>
      <w:r>
        <w:rPr>
          <w:rFonts w:ascii="Comic Sans MS" w:hAnsi="Comic Sans MS"/>
          <w:b w:val="0"/>
          <w:bCs w:val="0"/>
          <w:color w:val="FF0000"/>
          <w:sz w:val="36"/>
          <w:szCs w:val="36"/>
          <w:lang w:eastAsia="en-US"/>
        </w:rPr>
        <w:t xml:space="preserve"> Answers</w:t>
      </w:r>
    </w:p>
    <w:p w14:paraId="079F4BF4" w14:textId="053186F1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81280F9" w14:textId="4A898625" w:rsidR="00955896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  <w:r>
        <w:rPr>
          <w:rFonts w:ascii="Comic Sans MS" w:hAnsi="Comic Sans MS"/>
          <w:bCs w:val="0"/>
          <w:noProof/>
          <w:color w:val="FF0000"/>
          <w:sz w:val="28"/>
          <w:lang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EC1AB3" wp14:editId="52054E02">
                <wp:simplePos x="0" y="0"/>
                <wp:positionH relativeFrom="column">
                  <wp:posOffset>43992</wp:posOffset>
                </wp:positionH>
                <wp:positionV relativeFrom="paragraph">
                  <wp:posOffset>120207</wp:posOffset>
                </wp:positionV>
                <wp:extent cx="6709144" cy="3338623"/>
                <wp:effectExtent l="0" t="0" r="15875" b="14605"/>
                <wp:wrapNone/>
                <wp:docPr id="698" name="Rectangle: Rounded Corners 6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9144" cy="333862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087B852" id="Rectangle: Rounded Corners 698" o:spid="_x0000_s1026" style="position:absolute;margin-left:3.45pt;margin-top:9.45pt;width:528.3pt;height:262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" fillcolor="#4472c4 [3204]" strokecolor="#1f3763 [1604]" strokeweight="1pt">
                <v:stroke joinstyle="miter"/>
              </v:roundrect>
            </w:pict>
          </mc:Fallback>
        </mc:AlternateContent>
      </w:r>
      <w:r>
        <w:rPr>
          <w:rFonts w:ascii="Comic Sans MS" w:hAnsi="Comic Sans MS"/>
          <w:bCs w:val="0"/>
          <w:noProof/>
          <w:color w:val="FF0000"/>
          <w:sz w:val="28"/>
          <w:lang w:eastAsia="en-US"/>
        </w:rPr>
        <w:drawing>
          <wp:anchor distT="0" distB="0" distL="114300" distR="114300" simplePos="0" relativeHeight="251680768" behindDoc="1" locked="0" layoutInCell="1" allowOverlap="1" wp14:anchorId="17A30F82" wp14:editId="261DC8ED">
            <wp:simplePos x="0" y="0"/>
            <wp:positionH relativeFrom="margin">
              <wp:align>center</wp:align>
            </wp:positionH>
            <wp:positionV relativeFrom="paragraph">
              <wp:posOffset>205119</wp:posOffset>
            </wp:positionV>
            <wp:extent cx="6730409" cy="3238213"/>
            <wp:effectExtent l="0" t="0" r="0" b="635"/>
            <wp:wrapNone/>
            <wp:docPr id="697" name="Picture 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" name="2F4585E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0409" cy="32382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823587" w14:textId="3719A5E7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400B9447" w14:textId="5F5ACEFE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317F8B0D" w14:textId="05063037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9747430" w14:textId="639A36D8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2E36DB68" w14:textId="098BDD95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5C04477" w14:textId="4C0F70EE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76C434A" w14:textId="5F5E25C7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39DC3077" w14:textId="4F3C11A8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4E7E3E5C" w14:textId="5C2B3194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019D2A9" w14:textId="79B35357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F91286A" w14:textId="2EC86312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88D670E" w14:textId="43B762CC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D55F65C" w14:textId="15D927DA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46DA968F" w14:textId="4ACEC6E9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79B1C61D" w14:textId="340A2ED6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5B39B97" w14:textId="5664AD25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F53549B" w14:textId="308E8E66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7F9B991" w14:textId="7250D9B2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22BC82B1" w14:textId="34EE920C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3F65B6B8" w14:textId="3C1F7AF3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1EBC8868" w14:textId="41C9C63D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74C6DE6F" w14:textId="0C504515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7E76FABC" w14:textId="357E02C5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3E3D1ECD" w14:textId="49D37324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4FF50FA8" w14:textId="0766893C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03AB772D" w14:textId="6407AB8C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154D0E87" w14:textId="4832FD66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67302046" w14:textId="3C52FEB0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70176EF" w14:textId="6E3C9639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255BFC06" w14:textId="54E03AA2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39364B7E" w14:textId="72FAF72A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20E8F0A9" w14:textId="2365342D" w:rsid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313FB402" w14:textId="73E97E0D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</w:p>
    <w:p w14:paraId="5F95A3F2" w14:textId="20D286B7" w:rsidR="00955896" w:rsidRDefault="00955896" w:rsidP="00291ECF">
      <w:pPr>
        <w:pStyle w:val="BodyText"/>
        <w:ind w:right="170"/>
        <w:rPr>
          <w:rFonts w:ascii="Comic Sans MS" w:hAnsi="Comic Sans MS"/>
          <w:bCs w:val="0"/>
          <w:color w:val="FF0000"/>
          <w:sz w:val="18"/>
          <w:szCs w:val="18"/>
          <w:lang w:eastAsia="en-US"/>
        </w:rPr>
      </w:pPr>
    </w:p>
    <w:p w14:paraId="4786DEAA" w14:textId="77777777" w:rsidR="00FE340E" w:rsidRPr="00FE340E" w:rsidRDefault="00FE340E" w:rsidP="00291ECF">
      <w:pPr>
        <w:pStyle w:val="BodyText"/>
        <w:ind w:right="170"/>
        <w:rPr>
          <w:rFonts w:ascii="Comic Sans MS" w:hAnsi="Comic Sans MS"/>
          <w:bCs w:val="0"/>
          <w:color w:val="FF0000"/>
          <w:sz w:val="6"/>
          <w:szCs w:val="6"/>
          <w:lang w:eastAsia="en-US"/>
        </w:rPr>
      </w:pPr>
    </w:p>
    <w:p w14:paraId="5422E0F8" w14:textId="03CE6A59" w:rsidR="00291ECF" w:rsidRPr="00FE340E" w:rsidRDefault="00E20EF7" w:rsidP="00291ECF">
      <w:pPr>
        <w:pStyle w:val="BodyText"/>
        <w:ind w:right="170"/>
        <w:rPr>
          <w:rFonts w:ascii="Comic Sans MS" w:hAnsi="Comic Sans MS"/>
          <w:bCs w:val="0"/>
          <w:color w:val="FF0000"/>
          <w:sz w:val="28"/>
          <w:lang w:eastAsia="en-US"/>
        </w:rPr>
      </w:pPr>
      <w:r>
        <w:rPr>
          <w:rFonts w:ascii="Comic Sans MS" w:hAnsi="Comic Sans MS"/>
          <w:bCs w:val="0"/>
          <w:noProof/>
          <w:color w:val="FF0000"/>
          <w:sz w:val="28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ABE08E0" wp14:editId="1B9B5F35">
                <wp:simplePos x="0" y="0"/>
                <wp:positionH relativeFrom="column">
                  <wp:posOffset>-115496</wp:posOffset>
                </wp:positionH>
                <wp:positionV relativeFrom="paragraph">
                  <wp:posOffset>-36594</wp:posOffset>
                </wp:positionV>
                <wp:extent cx="7060018" cy="1127051"/>
                <wp:effectExtent l="0" t="0" r="26670" b="16510"/>
                <wp:wrapNone/>
                <wp:docPr id="681" name="Rectangle 6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0018" cy="112705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E9C3A7" id="Rectangle 681" o:spid="_x0000_s1026" style="position:absolute;margin-left:-9.1pt;margin-top:-2.9pt;width:555.9pt;height:88.7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" fillcolor="white [3201]" strokecolor="#70ad47 [3209]" strokeweight="1pt"/>
            </w:pict>
          </mc:Fallback>
        </mc:AlternateContent>
      </w:r>
      <w:r w:rsidR="00DB2D42" w:rsidRPr="00320B71">
        <w:rPr>
          <w:rFonts w:ascii="Comic Sans MS" w:hAnsi="Comic Sans MS"/>
          <w:bCs w:val="0"/>
          <w:color w:val="FF0000"/>
          <w:sz w:val="28"/>
          <w:lang w:eastAsia="en-US"/>
        </w:rPr>
        <w:t xml:space="preserve">Maths Day </w:t>
      </w:r>
      <w:r w:rsidR="00955896">
        <w:rPr>
          <w:rFonts w:ascii="Comic Sans MS" w:hAnsi="Comic Sans MS"/>
          <w:bCs w:val="0"/>
          <w:color w:val="FF0000"/>
          <w:sz w:val="28"/>
          <w:lang w:eastAsia="en-US"/>
        </w:rPr>
        <w:t>3</w:t>
      </w:r>
      <w:r w:rsidR="00DB2D42" w:rsidRPr="00320B71">
        <w:rPr>
          <w:rFonts w:ascii="Comic Sans MS" w:hAnsi="Comic Sans MS"/>
          <w:bCs w:val="0"/>
          <w:color w:val="FF0000"/>
          <w:sz w:val="28"/>
          <w:lang w:eastAsia="en-US"/>
        </w:rPr>
        <w:t>:</w:t>
      </w:r>
      <w:r w:rsidR="00DB2D42" w:rsidRPr="00E67DA6">
        <w:rPr>
          <w:rFonts w:ascii="Comic Sans MS" w:hAnsi="Comic Sans MS"/>
          <w:b w:val="0"/>
          <w:color w:val="FF0000"/>
          <w:sz w:val="28"/>
          <w:lang w:eastAsia="en-US"/>
        </w:rPr>
        <w:t xml:space="preserve"> </w:t>
      </w:r>
    </w:p>
    <w:p w14:paraId="22E5ED36" w14:textId="1F787F07" w:rsidR="00291ECF" w:rsidRPr="00E20EF7" w:rsidRDefault="00276BBC" w:rsidP="00291ECF">
      <w:pPr>
        <w:pStyle w:val="BodyText"/>
        <w:ind w:right="170"/>
        <w:rPr>
          <w:rFonts w:ascii="Comic Sans MS" w:hAnsi="Comic Sans MS"/>
          <w:b w:val="0"/>
          <w:sz w:val="28"/>
          <w:szCs w:val="28"/>
          <w:lang w:eastAsia="en-US"/>
        </w:rPr>
      </w:pPr>
      <w:r w:rsidRPr="00E20EF7">
        <w:rPr>
          <w:rFonts w:ascii="Comic Sans MS" w:hAnsi="Comic Sans MS"/>
          <w:b w:val="0"/>
          <w:sz w:val="28"/>
          <w:szCs w:val="28"/>
          <w:lang w:eastAsia="en-US"/>
        </w:rPr>
        <w:t xml:space="preserve">Number code breakers. There are 3 to choose from; you can complete 1, 2 or all 3 of them depending on how confident you are. </w:t>
      </w:r>
      <w:r w:rsidR="00E20EF7" w:rsidRPr="00E20EF7">
        <w:rPr>
          <w:rFonts w:ascii="Comic Sans MS" w:hAnsi="Comic Sans MS"/>
          <w:b w:val="0"/>
          <w:color w:val="FF0000"/>
          <w:sz w:val="28"/>
          <w:szCs w:val="28"/>
          <w:lang w:eastAsia="en-US"/>
        </w:rPr>
        <w:t xml:space="preserve">All 4 operations </w:t>
      </w:r>
      <w:r w:rsidR="00E20EF7" w:rsidRPr="00E20EF7">
        <w:rPr>
          <w:rFonts w:ascii="Comic Sans MS" w:hAnsi="Comic Sans MS"/>
          <w:b w:val="0"/>
          <w:sz w:val="28"/>
          <w:szCs w:val="28"/>
          <w:lang w:eastAsia="en-US"/>
        </w:rPr>
        <w:t>are used</w:t>
      </w:r>
      <w:r w:rsidR="00E20EF7">
        <w:rPr>
          <w:rFonts w:ascii="Comic Sans MS" w:hAnsi="Comic Sans MS"/>
          <w:b w:val="0"/>
          <w:sz w:val="28"/>
          <w:szCs w:val="28"/>
          <w:lang w:eastAsia="en-US"/>
        </w:rPr>
        <w:t>,</w:t>
      </w:r>
      <w:r w:rsidR="00E20EF7" w:rsidRPr="00E20EF7">
        <w:rPr>
          <w:rFonts w:ascii="Comic Sans MS" w:hAnsi="Comic Sans MS"/>
          <w:b w:val="0"/>
          <w:sz w:val="28"/>
          <w:szCs w:val="28"/>
          <w:lang w:eastAsia="en-US"/>
        </w:rPr>
        <w:t xml:space="preserve"> so make sure you read each number sentence carefully!</w:t>
      </w:r>
    </w:p>
    <w:p w14:paraId="131E78E7" w14:textId="172DC9BF" w:rsidR="00291ECF" w:rsidRDefault="00E20EF7" w:rsidP="00291ECF">
      <w:pPr>
        <w:pStyle w:val="BodyText"/>
        <w:ind w:right="170"/>
        <w:rPr>
          <w:rFonts w:ascii="Comic Sans MS" w:hAnsi="Comic Sans MS"/>
          <w:b w:val="0"/>
          <w:sz w:val="28"/>
          <w:lang w:eastAsia="en-US"/>
        </w:rPr>
      </w:pPr>
      <w:r>
        <w:rPr>
          <w:rFonts w:ascii="Comic Sans MS" w:hAnsi="Comic Sans MS"/>
          <w:b w:val="0"/>
          <w:noProof/>
          <w:sz w:val="28"/>
          <w:szCs w:val="28"/>
          <w:lang w:eastAsia="en-US"/>
        </w:rPr>
        <w:drawing>
          <wp:anchor distT="0" distB="0" distL="114300" distR="114300" simplePos="0" relativeHeight="251663360" behindDoc="1" locked="0" layoutInCell="1" allowOverlap="1" wp14:anchorId="7F5F055B" wp14:editId="70DA5CE5">
            <wp:simplePos x="0" y="0"/>
            <wp:positionH relativeFrom="page">
              <wp:align>center</wp:align>
            </wp:positionH>
            <wp:positionV relativeFrom="paragraph">
              <wp:posOffset>183958</wp:posOffset>
            </wp:positionV>
            <wp:extent cx="6751675" cy="8898785"/>
            <wp:effectExtent l="0" t="0" r="0" b="0"/>
            <wp:wrapNone/>
            <wp:docPr id="680" name="Picture 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" name="2F4FE1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1675" cy="8898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A284AD" w14:textId="7810FFEE" w:rsidR="00291ECF" w:rsidRPr="00291ECF" w:rsidRDefault="00291ECF" w:rsidP="00291ECF">
      <w:pPr>
        <w:pStyle w:val="BodyText"/>
        <w:ind w:right="170"/>
        <w:rPr>
          <w:rFonts w:ascii="Comic Sans MS" w:hAnsi="Comic Sans MS"/>
          <w:b w:val="0"/>
          <w:sz w:val="28"/>
          <w:lang w:eastAsia="en-US"/>
        </w:rPr>
      </w:pPr>
    </w:p>
    <w:p w14:paraId="067B7376" w14:textId="46169145" w:rsidR="00E67DA6" w:rsidRPr="00E67DA6" w:rsidRDefault="00E67DA6" w:rsidP="00E67DA6">
      <w:pPr>
        <w:rPr>
          <w:rFonts w:ascii="Comic Sans MS" w:hAnsi="Comic Sans MS"/>
          <w:b/>
          <w:color w:val="FF0000"/>
          <w:lang w:eastAsia="en-US"/>
        </w:rPr>
      </w:pPr>
    </w:p>
    <w:p w14:paraId="5D6806AF" w14:textId="25075C46" w:rsidR="0011574A" w:rsidRDefault="0011574A" w:rsidP="00291ECF">
      <w:pPr>
        <w:pStyle w:val="Heading1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1CB5CC42" w14:textId="054EE999" w:rsidR="00E20EF7" w:rsidRDefault="00E20EF7" w:rsidP="00E20EF7">
      <w:pPr>
        <w:rPr>
          <w:lang w:eastAsia="en-US"/>
        </w:rPr>
      </w:pPr>
    </w:p>
    <w:p w14:paraId="425B6338" w14:textId="4774F559" w:rsidR="00E20EF7" w:rsidRDefault="00E20EF7" w:rsidP="00E20EF7">
      <w:pPr>
        <w:rPr>
          <w:lang w:eastAsia="en-US"/>
        </w:rPr>
      </w:pPr>
    </w:p>
    <w:p w14:paraId="07ABFFB1" w14:textId="45BD0E6B" w:rsidR="00E20EF7" w:rsidRDefault="00E20EF7" w:rsidP="00E20EF7">
      <w:pPr>
        <w:rPr>
          <w:lang w:eastAsia="en-US"/>
        </w:rPr>
      </w:pPr>
    </w:p>
    <w:p w14:paraId="0AE14A7B" w14:textId="2ABC5C4D" w:rsidR="00E20EF7" w:rsidRDefault="00E20EF7" w:rsidP="00E20EF7">
      <w:pPr>
        <w:rPr>
          <w:lang w:eastAsia="en-US"/>
        </w:rPr>
      </w:pPr>
    </w:p>
    <w:p w14:paraId="2904A9CB" w14:textId="32F29169" w:rsidR="00E20EF7" w:rsidRDefault="00E20EF7" w:rsidP="00E20EF7">
      <w:pPr>
        <w:rPr>
          <w:lang w:eastAsia="en-US"/>
        </w:rPr>
      </w:pPr>
    </w:p>
    <w:p w14:paraId="1EC1399F" w14:textId="75CC3F62" w:rsidR="00E20EF7" w:rsidRDefault="00E20EF7" w:rsidP="00E20EF7">
      <w:pPr>
        <w:rPr>
          <w:lang w:eastAsia="en-US"/>
        </w:rPr>
      </w:pPr>
    </w:p>
    <w:p w14:paraId="37A87C67" w14:textId="55B9412D" w:rsidR="00E20EF7" w:rsidRDefault="00E20EF7" w:rsidP="00E20EF7">
      <w:pPr>
        <w:rPr>
          <w:lang w:eastAsia="en-US"/>
        </w:rPr>
      </w:pPr>
    </w:p>
    <w:p w14:paraId="3F06394F" w14:textId="6CD15CFE" w:rsidR="00E20EF7" w:rsidRDefault="00E20EF7" w:rsidP="00E20EF7">
      <w:pPr>
        <w:rPr>
          <w:lang w:eastAsia="en-US"/>
        </w:rPr>
      </w:pPr>
    </w:p>
    <w:p w14:paraId="36E97F8C" w14:textId="36CF00B1" w:rsidR="00E20EF7" w:rsidRDefault="00E20EF7" w:rsidP="00E20EF7">
      <w:pPr>
        <w:rPr>
          <w:lang w:eastAsia="en-US"/>
        </w:rPr>
      </w:pPr>
    </w:p>
    <w:p w14:paraId="3E5A502E" w14:textId="29C2D24C" w:rsidR="00E20EF7" w:rsidRDefault="00E20EF7" w:rsidP="00E20EF7">
      <w:pPr>
        <w:rPr>
          <w:lang w:eastAsia="en-US"/>
        </w:rPr>
      </w:pPr>
    </w:p>
    <w:p w14:paraId="320A826E" w14:textId="583A811D" w:rsidR="00E20EF7" w:rsidRDefault="00E20EF7" w:rsidP="00E20EF7">
      <w:pPr>
        <w:rPr>
          <w:lang w:eastAsia="en-US"/>
        </w:rPr>
      </w:pPr>
    </w:p>
    <w:p w14:paraId="5778167E" w14:textId="3503BB43" w:rsidR="00E20EF7" w:rsidRDefault="00E20EF7" w:rsidP="00E20EF7">
      <w:pPr>
        <w:rPr>
          <w:lang w:eastAsia="en-US"/>
        </w:rPr>
      </w:pPr>
    </w:p>
    <w:p w14:paraId="6B33CADC" w14:textId="3CFA4BBD" w:rsidR="00E20EF7" w:rsidRDefault="00E20EF7" w:rsidP="00E20EF7">
      <w:pPr>
        <w:rPr>
          <w:lang w:eastAsia="en-US"/>
        </w:rPr>
      </w:pPr>
    </w:p>
    <w:p w14:paraId="69386833" w14:textId="340264DD" w:rsidR="00E20EF7" w:rsidRDefault="00E20EF7" w:rsidP="00E20EF7">
      <w:pPr>
        <w:rPr>
          <w:lang w:eastAsia="en-US"/>
        </w:rPr>
      </w:pPr>
    </w:p>
    <w:p w14:paraId="5AE4412F" w14:textId="01A58C2F" w:rsidR="00E20EF7" w:rsidRDefault="00E20EF7" w:rsidP="00E20EF7">
      <w:pPr>
        <w:rPr>
          <w:lang w:eastAsia="en-US"/>
        </w:rPr>
      </w:pPr>
    </w:p>
    <w:p w14:paraId="46FF8DF6" w14:textId="54F5FA9F" w:rsidR="00E20EF7" w:rsidRDefault="00E20EF7" w:rsidP="00E20EF7">
      <w:pPr>
        <w:rPr>
          <w:lang w:eastAsia="en-US"/>
        </w:rPr>
      </w:pPr>
    </w:p>
    <w:p w14:paraId="7B9C8C69" w14:textId="3FC39281" w:rsidR="00E20EF7" w:rsidRDefault="00E20EF7" w:rsidP="00E20EF7">
      <w:pPr>
        <w:rPr>
          <w:lang w:eastAsia="en-US"/>
        </w:rPr>
      </w:pPr>
    </w:p>
    <w:p w14:paraId="4CD82A2A" w14:textId="1BD67C27" w:rsidR="00E20EF7" w:rsidRDefault="00E20EF7" w:rsidP="00E20EF7">
      <w:pPr>
        <w:rPr>
          <w:lang w:eastAsia="en-US"/>
        </w:rPr>
      </w:pPr>
    </w:p>
    <w:p w14:paraId="0E65B76B" w14:textId="6F3A2FC7" w:rsidR="00E20EF7" w:rsidRDefault="00E20EF7" w:rsidP="00E20EF7">
      <w:pPr>
        <w:rPr>
          <w:lang w:eastAsia="en-US"/>
        </w:rPr>
      </w:pPr>
    </w:p>
    <w:p w14:paraId="2647D011" w14:textId="2C05EFDF" w:rsidR="00E20EF7" w:rsidRDefault="00E20EF7" w:rsidP="00E20EF7">
      <w:pPr>
        <w:rPr>
          <w:lang w:eastAsia="en-US"/>
        </w:rPr>
      </w:pPr>
    </w:p>
    <w:p w14:paraId="7AD013BA" w14:textId="1B91BEFC" w:rsidR="00E20EF7" w:rsidRDefault="00E20EF7" w:rsidP="00E20EF7">
      <w:pPr>
        <w:rPr>
          <w:lang w:eastAsia="en-US"/>
        </w:rPr>
      </w:pPr>
    </w:p>
    <w:p w14:paraId="41587920" w14:textId="7A2BA793" w:rsidR="00E20EF7" w:rsidRDefault="00E20EF7" w:rsidP="00E20EF7">
      <w:pPr>
        <w:rPr>
          <w:lang w:eastAsia="en-US"/>
        </w:rPr>
      </w:pPr>
    </w:p>
    <w:p w14:paraId="77C8A244" w14:textId="6706123F" w:rsidR="00E20EF7" w:rsidRDefault="00E20EF7" w:rsidP="00E20EF7">
      <w:pPr>
        <w:rPr>
          <w:lang w:eastAsia="en-US"/>
        </w:rPr>
      </w:pPr>
    </w:p>
    <w:p w14:paraId="2085CFE5" w14:textId="17DB3D6C" w:rsidR="00E20EF7" w:rsidRDefault="00E20EF7" w:rsidP="00E20EF7">
      <w:pPr>
        <w:rPr>
          <w:lang w:eastAsia="en-US"/>
        </w:rPr>
      </w:pPr>
    </w:p>
    <w:p w14:paraId="6AC767B9" w14:textId="77777777" w:rsidR="00E20EF7" w:rsidRPr="00E20EF7" w:rsidRDefault="00E20EF7" w:rsidP="00E20EF7">
      <w:pPr>
        <w:jc w:val="center"/>
        <w:rPr>
          <w:rFonts w:ascii="Comic Sans MS" w:hAnsi="Comic Sans MS"/>
          <w:b/>
          <w:bCs/>
          <w:sz w:val="12"/>
          <w:szCs w:val="12"/>
          <w:lang w:eastAsia="en-US"/>
        </w:rPr>
      </w:pPr>
    </w:p>
    <w:p w14:paraId="50D00411" w14:textId="38F3C920" w:rsidR="00E20EF7" w:rsidRPr="00E20EF7" w:rsidRDefault="00E20EF7" w:rsidP="00E20EF7">
      <w:pPr>
        <w:jc w:val="center"/>
        <w:rPr>
          <w:rFonts w:ascii="Comic Sans MS" w:hAnsi="Comic Sans MS"/>
          <w:b/>
          <w:bCs/>
          <w:sz w:val="36"/>
          <w:szCs w:val="36"/>
          <w:lang w:eastAsia="en-US"/>
        </w:rPr>
      </w:pPr>
      <w:r w:rsidRPr="00E20EF7">
        <w:rPr>
          <w:rFonts w:ascii="Comic Sans MS" w:hAnsi="Comic Sans MS"/>
          <w:b/>
          <w:bCs/>
          <w:sz w:val="36"/>
          <w:szCs w:val="36"/>
          <w:lang w:eastAsia="en-US"/>
        </w:rPr>
        <w:t>Code breaker 2</w:t>
      </w:r>
      <w:r>
        <w:rPr>
          <w:rFonts w:ascii="Comic Sans MS" w:hAnsi="Comic Sans MS"/>
          <w:b/>
          <w:bCs/>
          <w:sz w:val="36"/>
          <w:szCs w:val="36"/>
          <w:lang w:eastAsia="en-US"/>
        </w:rPr>
        <w:t xml:space="preserve"> – adding and subtracting</w:t>
      </w:r>
    </w:p>
    <w:p w14:paraId="3D6CE1FD" w14:textId="67E65819" w:rsidR="00E20EF7" w:rsidRPr="00E20EF7" w:rsidRDefault="00E20EF7" w:rsidP="00E20EF7">
      <w:pPr>
        <w:rPr>
          <w:sz w:val="16"/>
          <w:szCs w:val="16"/>
          <w:lang w:eastAsia="en-US"/>
        </w:rPr>
      </w:pPr>
    </w:p>
    <w:p w14:paraId="652C6F4B" w14:textId="209ACB83" w:rsidR="0011574A" w:rsidRPr="0011574A" w:rsidRDefault="00E20EF7" w:rsidP="0011574A">
      <w:pPr>
        <w:pStyle w:val="Heading1"/>
        <w:spacing w:after="0"/>
        <w:jc w:val="both"/>
        <w:rPr>
          <w:rFonts w:ascii="Comic Sans MS" w:hAnsi="Comic Sans MS"/>
          <w:b w:val="0"/>
          <w:color w:val="FF0000"/>
          <w:sz w:val="4"/>
          <w:szCs w:val="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5CF79A50" wp14:editId="6D7E22FA">
            <wp:simplePos x="0" y="0"/>
            <wp:positionH relativeFrom="margin">
              <wp:align>left</wp:align>
            </wp:positionH>
            <wp:positionV relativeFrom="paragraph">
              <wp:posOffset>1905</wp:posOffset>
            </wp:positionV>
            <wp:extent cx="6964045" cy="9126220"/>
            <wp:effectExtent l="0" t="0" r="8255" b="0"/>
            <wp:wrapNone/>
            <wp:docPr id="683" name="Picture 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" name="2F47C5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4045" cy="912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1408E5" w14:textId="31CB846C" w:rsidR="00E20EF7" w:rsidRDefault="00E20EF7" w:rsidP="0011574A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AEFC32D" w14:textId="17677434" w:rsidR="00E20EF7" w:rsidRDefault="00E20EF7" w:rsidP="0011574A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6A4517CE" w14:textId="0139C72D" w:rsidR="00E20EF7" w:rsidRDefault="00E20EF7" w:rsidP="0011574A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5C8C089" w14:textId="77777777" w:rsidR="00E20EF7" w:rsidRDefault="00E20EF7" w:rsidP="0011574A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76D05FF8" w14:textId="77777777" w:rsidR="00E20EF7" w:rsidRDefault="00E20EF7" w:rsidP="0011574A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6BB8F77B" w14:textId="3D2C70CA" w:rsidR="00E20EF7" w:rsidRDefault="00E20EF7" w:rsidP="0011574A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7A8C780" w14:textId="77777777" w:rsidR="00E20EF7" w:rsidRDefault="00E20EF7" w:rsidP="0011574A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7A7EF7C" w14:textId="52B86988" w:rsidR="00E20EF7" w:rsidRDefault="00E20EF7" w:rsidP="0011574A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FEDAB1F" w14:textId="77777777" w:rsidR="00E20EF7" w:rsidRDefault="00E20EF7" w:rsidP="0011574A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3343499B" w14:textId="77777777" w:rsidR="00E20EF7" w:rsidRDefault="00E20EF7" w:rsidP="0011574A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3588DC5B" w14:textId="016732F7" w:rsidR="00E20EF7" w:rsidRDefault="00E20EF7" w:rsidP="0011574A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A4D8343" w14:textId="1E8C74BE" w:rsidR="00E20EF7" w:rsidRDefault="00E20EF7" w:rsidP="0011574A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7248CDFD" w14:textId="77777777" w:rsidR="00E20EF7" w:rsidRDefault="00E20EF7" w:rsidP="0011574A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773033E7" w14:textId="77777777" w:rsidR="00E20EF7" w:rsidRDefault="00E20EF7" w:rsidP="0011574A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23FFFCE" w14:textId="77777777" w:rsidR="00E20EF7" w:rsidRDefault="00E20EF7" w:rsidP="0011574A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5E9CB7A0" w14:textId="32D88BC6" w:rsidR="003B3796" w:rsidRDefault="003B3796" w:rsidP="003B3796">
      <w:pPr>
        <w:rPr>
          <w:lang w:eastAsia="en-US"/>
        </w:rPr>
      </w:pPr>
    </w:p>
    <w:p w14:paraId="083D6491" w14:textId="65D1F725" w:rsidR="003B3796" w:rsidRPr="003B3796" w:rsidRDefault="003B3796" w:rsidP="003B3796">
      <w:pPr>
        <w:rPr>
          <w:lang w:eastAsia="en-US"/>
        </w:rPr>
      </w:pPr>
    </w:p>
    <w:p w14:paraId="1F95A6E9" w14:textId="2417D6CB" w:rsidR="00320B71" w:rsidRDefault="00320B71" w:rsidP="00320B71">
      <w:pPr>
        <w:rPr>
          <w:lang w:eastAsia="en-US"/>
        </w:rPr>
      </w:pPr>
    </w:p>
    <w:p w14:paraId="34069793" w14:textId="1A46B068" w:rsidR="00320B71" w:rsidRPr="00320B71" w:rsidRDefault="00320B71" w:rsidP="00320B71">
      <w:pPr>
        <w:rPr>
          <w:lang w:eastAsia="en-US"/>
        </w:rPr>
      </w:pPr>
    </w:p>
    <w:p w14:paraId="6E729A60" w14:textId="6F548B8A" w:rsidR="00320B71" w:rsidRDefault="00320B71" w:rsidP="00320B71">
      <w:pPr>
        <w:rPr>
          <w:lang w:eastAsia="en-US"/>
        </w:rPr>
      </w:pPr>
    </w:p>
    <w:p w14:paraId="3DAF7A08" w14:textId="0FE9583B" w:rsidR="00320B71" w:rsidRDefault="00320B71" w:rsidP="00320B71">
      <w:pPr>
        <w:rPr>
          <w:lang w:eastAsia="en-US"/>
        </w:rPr>
      </w:pPr>
    </w:p>
    <w:p w14:paraId="05EA8250" w14:textId="77777777" w:rsidR="00320B71" w:rsidRPr="00320B71" w:rsidRDefault="00320B71" w:rsidP="00320B71">
      <w:pPr>
        <w:rPr>
          <w:lang w:eastAsia="en-US"/>
        </w:rPr>
      </w:pPr>
    </w:p>
    <w:p w14:paraId="204B42CC" w14:textId="77777777" w:rsidR="00DB2D42" w:rsidRPr="00D460C0" w:rsidRDefault="00DB2D42" w:rsidP="00DB2D42">
      <w:pPr>
        <w:rPr>
          <w:rFonts w:ascii="Comic Sans MS" w:hAnsi="Comic Sans MS"/>
          <w:sz w:val="36"/>
          <w:szCs w:val="36"/>
        </w:rPr>
      </w:pPr>
    </w:p>
    <w:p w14:paraId="53813730" w14:textId="77777777" w:rsidR="00DB2D42" w:rsidRPr="00DB2D42" w:rsidRDefault="00DB2D42" w:rsidP="00DB2D42">
      <w:pPr>
        <w:rPr>
          <w:lang w:eastAsia="en-US"/>
        </w:rPr>
      </w:pPr>
    </w:p>
    <w:p w14:paraId="70E1683D" w14:textId="77777777" w:rsidR="00291ECF" w:rsidRDefault="00291ECF" w:rsidP="00291ECF">
      <w:pPr>
        <w:pStyle w:val="Heading1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5F4051F2" w14:textId="77777777" w:rsidR="00291ECF" w:rsidRDefault="00291ECF" w:rsidP="00291ECF">
      <w:pPr>
        <w:pStyle w:val="Heading1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7E6B2B67" w14:textId="3C8B2320" w:rsidR="006E7201" w:rsidRDefault="006E7201" w:rsidP="00291ECF">
      <w:pPr>
        <w:pStyle w:val="Heading1"/>
        <w:jc w:val="both"/>
        <w:rPr>
          <w:noProof/>
          <w:sz w:val="28"/>
          <w:szCs w:val="28"/>
        </w:rPr>
      </w:pPr>
    </w:p>
    <w:p w14:paraId="40CF5D5D" w14:textId="6E3D9159" w:rsidR="003B3796" w:rsidRDefault="003B3796" w:rsidP="003B3796">
      <w:pPr>
        <w:rPr>
          <w:lang w:eastAsia="en-US"/>
        </w:rPr>
      </w:pPr>
    </w:p>
    <w:p w14:paraId="4AFDF7FF" w14:textId="0C1FC470" w:rsidR="003B3796" w:rsidRDefault="003B3796" w:rsidP="003B3796">
      <w:pPr>
        <w:rPr>
          <w:lang w:eastAsia="en-US"/>
        </w:rPr>
      </w:pPr>
    </w:p>
    <w:p w14:paraId="39BFA526" w14:textId="082F7FF2" w:rsidR="003B3796" w:rsidRDefault="003B3796" w:rsidP="003B3796">
      <w:pPr>
        <w:rPr>
          <w:lang w:eastAsia="en-US"/>
        </w:rPr>
      </w:pPr>
    </w:p>
    <w:p w14:paraId="6B4726FF" w14:textId="77777777" w:rsidR="00E10E75" w:rsidRDefault="00E10E7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59540182" w14:textId="77777777" w:rsidR="00E20EF7" w:rsidRP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0"/>
          <w:szCs w:val="20"/>
        </w:rPr>
      </w:pPr>
    </w:p>
    <w:p w14:paraId="66B55500" w14:textId="102C169F" w:rsidR="00E20EF7" w:rsidRPr="00E20EF7" w:rsidRDefault="00E20EF7" w:rsidP="00E20EF7">
      <w:pPr>
        <w:jc w:val="center"/>
        <w:rPr>
          <w:rFonts w:ascii="Comic Sans MS" w:hAnsi="Comic Sans MS"/>
          <w:b/>
          <w:bCs/>
          <w:sz w:val="36"/>
          <w:szCs w:val="36"/>
          <w:lang w:eastAsia="en-US"/>
        </w:rPr>
      </w:pPr>
      <w:r w:rsidRPr="00E20EF7">
        <w:rPr>
          <w:rFonts w:ascii="Comic Sans MS" w:hAnsi="Comic Sans MS"/>
          <w:b/>
          <w:bCs/>
          <w:sz w:val="36"/>
          <w:szCs w:val="36"/>
          <w:lang w:eastAsia="en-US"/>
        </w:rPr>
        <w:t xml:space="preserve">Code breaker </w:t>
      </w:r>
      <w:r>
        <w:rPr>
          <w:rFonts w:ascii="Comic Sans MS" w:hAnsi="Comic Sans MS"/>
          <w:b/>
          <w:bCs/>
          <w:sz w:val="36"/>
          <w:szCs w:val="36"/>
          <w:lang w:eastAsia="en-US"/>
        </w:rPr>
        <w:t xml:space="preserve">3 – all </w:t>
      </w:r>
      <w:r w:rsidRPr="00E20EF7">
        <w:rPr>
          <w:rFonts w:ascii="Comic Sans MS" w:hAnsi="Comic Sans MS"/>
          <w:b/>
          <w:bCs/>
          <w:color w:val="FF0000"/>
          <w:sz w:val="36"/>
          <w:szCs w:val="36"/>
          <w:lang w:eastAsia="en-US"/>
        </w:rPr>
        <w:t xml:space="preserve">4 </w:t>
      </w:r>
      <w:r>
        <w:rPr>
          <w:rFonts w:ascii="Comic Sans MS" w:hAnsi="Comic Sans MS"/>
          <w:b/>
          <w:bCs/>
          <w:sz w:val="36"/>
          <w:szCs w:val="36"/>
          <w:lang w:eastAsia="en-US"/>
        </w:rPr>
        <w:t>operations</w:t>
      </w:r>
    </w:p>
    <w:p w14:paraId="2220213C" w14:textId="066C8BC3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  <w:r>
        <w:rPr>
          <w:rFonts w:ascii="Comic Sans MS" w:hAnsi="Comic Sans MS"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1BD6B04D" wp14:editId="1CD3A391">
            <wp:simplePos x="0" y="0"/>
            <wp:positionH relativeFrom="page">
              <wp:align>center</wp:align>
            </wp:positionH>
            <wp:positionV relativeFrom="paragraph">
              <wp:posOffset>42456</wp:posOffset>
            </wp:positionV>
            <wp:extent cx="6940130" cy="9112102"/>
            <wp:effectExtent l="0" t="0" r="0" b="0"/>
            <wp:wrapNone/>
            <wp:docPr id="685" name="Picture 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" name="2F46F1C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0130" cy="91121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EF386D" w14:textId="4FD13048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618306D6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6E531061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6B17A5D5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7C9D3B4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F59015F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8980F1B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32177402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308D4F2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65B0FE17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62942503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CEB9739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A5C193C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2455A22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33E4FFA2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B2566F5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A5CC2A1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05C5012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698ABB28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E387F95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968609A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0DA0B6E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8E897F9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E873C32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77BC25E6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919CEE3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E6FCAF0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01EB50D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7E00DC14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5CA01CB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F580C5C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C30C9AA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1041BF9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56864CC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52F24084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9F7FC8C" w14:textId="77777777" w:rsidR="00E20EF7" w:rsidRDefault="00E20EF7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D4DA242" w14:textId="77777777" w:rsidR="00CA2015" w:rsidRDefault="00CA2015" w:rsidP="00CA2015">
      <w:pPr>
        <w:pStyle w:val="Heading1"/>
        <w:spacing w:after="0"/>
        <w:rPr>
          <w:rFonts w:ascii="Comic Sans MS" w:hAnsi="Comic Sans MS"/>
          <w:b w:val="0"/>
          <w:bCs/>
          <w:sz w:val="36"/>
          <w:szCs w:val="36"/>
        </w:rPr>
      </w:pPr>
    </w:p>
    <w:p w14:paraId="0AC9DFA8" w14:textId="691387CD" w:rsidR="00CA2015" w:rsidRPr="00CA2015" w:rsidRDefault="00CA2015" w:rsidP="00CA2015">
      <w:pPr>
        <w:pStyle w:val="Heading1"/>
        <w:spacing w:after="0"/>
        <w:rPr>
          <w:rFonts w:ascii="Comic Sans MS" w:hAnsi="Comic Sans MS"/>
          <w:b w:val="0"/>
          <w:bCs/>
          <w:color w:val="FF0000"/>
          <w:sz w:val="36"/>
          <w:szCs w:val="36"/>
        </w:rPr>
      </w:pPr>
      <w:r w:rsidRPr="00CA2015">
        <w:rPr>
          <w:rFonts w:ascii="Comic Sans MS" w:hAnsi="Comic Sans MS"/>
          <w:b w:val="0"/>
          <w:bCs/>
          <w:color w:val="FF0000"/>
          <w:sz w:val="36"/>
          <w:szCs w:val="36"/>
        </w:rPr>
        <w:t>Code Breaker 1 Answers</w:t>
      </w:r>
    </w:p>
    <w:p w14:paraId="4E271051" w14:textId="7ED89454" w:rsidR="00CA2015" w:rsidRPr="00CA2015" w:rsidRDefault="00CA2015" w:rsidP="00CA2015">
      <w:pPr>
        <w:rPr>
          <w:lang w:eastAsia="en-US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F2279F" wp14:editId="15413CBC">
                <wp:simplePos x="0" y="0"/>
                <wp:positionH relativeFrom="column">
                  <wp:posOffset>-94231</wp:posOffset>
                </wp:positionH>
                <wp:positionV relativeFrom="paragraph">
                  <wp:posOffset>177106</wp:posOffset>
                </wp:positionV>
                <wp:extent cx="7006856" cy="9229060"/>
                <wp:effectExtent l="0" t="0" r="22860" b="10795"/>
                <wp:wrapNone/>
                <wp:docPr id="689" name="Rectangle: Rounded Corners 6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6856" cy="92290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2501EC4" id="Rectangle: Rounded Corners 689" o:spid="_x0000_s1026" style="position:absolute;margin-left:-7.4pt;margin-top:13.95pt;width:551.7pt;height:726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" fillcolor="#4472c4 [3204]" strokecolor="#1f3763 [1604]" strokeweight="1pt">
                <v:stroke joinstyle="miter"/>
              </v:roundrect>
            </w:pict>
          </mc:Fallback>
        </mc:AlternateContent>
      </w:r>
      <w:r>
        <w:rPr>
          <w:noProof/>
          <w:lang w:eastAsia="en-US"/>
        </w:rPr>
        <w:drawing>
          <wp:anchor distT="0" distB="0" distL="114300" distR="114300" simplePos="0" relativeHeight="251668480" behindDoc="1" locked="0" layoutInCell="1" allowOverlap="1" wp14:anchorId="5AF6EC61" wp14:editId="03025A2F">
            <wp:simplePos x="0" y="0"/>
            <wp:positionH relativeFrom="margin">
              <wp:align>center</wp:align>
            </wp:positionH>
            <wp:positionV relativeFrom="paragraph">
              <wp:posOffset>233710</wp:posOffset>
            </wp:positionV>
            <wp:extent cx="6624084" cy="8815634"/>
            <wp:effectExtent l="0" t="0" r="5715" b="5080"/>
            <wp:wrapNone/>
            <wp:docPr id="686" name="Picture 6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" name="2F4D940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4084" cy="88156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5CC2DC" w14:textId="581F205F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A667E95" w14:textId="0471696E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0A02DE8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6B5BB9A2" w14:textId="3676435B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98EF8E8" w14:textId="38E1127E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CC6FE86" w14:textId="412BE085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5812BED5" w14:textId="14E58F1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5DCD9DF0" w14:textId="403EAB8D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537655B4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31582F4E" w14:textId="7BEA4739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05B652E" w14:textId="344D1CCC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7694026B" w14:textId="4B21887A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F8AD9B5" w14:textId="3B84D918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FF60727" w14:textId="10460691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439BC5E" w14:textId="75F7C07A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3618074B" w14:textId="360D21E2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74518286" w14:textId="5A02698B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5E354512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85580FF" w14:textId="07674C85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35D6AD3E" w14:textId="4D2C47F9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0E4748C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71496699" w14:textId="25C238FA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8246D7B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DF462ED" w14:textId="03FBF5A1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533AD3E" w14:textId="3A3E9433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CE05267" w14:textId="326AD6A5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DE91C21" w14:textId="4583E552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1AE6CB3" w14:textId="4BA5D335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95563BC" w14:textId="6ACA15A9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BD0CFF3" w14:textId="6D76EF78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7EF43F5" w14:textId="3B9DF928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52DE66C7" w14:textId="31DBE0F2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ECC5092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6347B264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A320F0C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1C3180C" w14:textId="085F1D98" w:rsidR="00CA2015" w:rsidRDefault="00CA2015" w:rsidP="00CA2015">
      <w:pPr>
        <w:pStyle w:val="Heading1"/>
        <w:spacing w:after="0"/>
        <w:rPr>
          <w:rFonts w:ascii="Comic Sans MS" w:hAnsi="Comic Sans MS"/>
          <w:b w:val="0"/>
          <w:bCs/>
          <w:color w:val="FF0000"/>
          <w:sz w:val="36"/>
          <w:szCs w:val="36"/>
        </w:rPr>
      </w:pPr>
    </w:p>
    <w:p w14:paraId="1E347B8C" w14:textId="2B3FCAC8" w:rsidR="00CA2015" w:rsidRPr="00CA2015" w:rsidRDefault="00CA2015" w:rsidP="00CA2015">
      <w:pPr>
        <w:pStyle w:val="Heading1"/>
        <w:spacing w:after="0"/>
        <w:rPr>
          <w:rFonts w:ascii="Comic Sans MS" w:hAnsi="Comic Sans MS"/>
          <w:b w:val="0"/>
          <w:bCs/>
          <w:color w:val="FF0000"/>
          <w:sz w:val="36"/>
          <w:szCs w:val="36"/>
        </w:rPr>
      </w:pPr>
      <w:r w:rsidRPr="00CA2015">
        <w:rPr>
          <w:rFonts w:ascii="Comic Sans MS" w:hAnsi="Comic Sans MS"/>
          <w:b w:val="0"/>
          <w:bCs/>
          <w:color w:val="FF0000"/>
          <w:sz w:val="36"/>
          <w:szCs w:val="36"/>
        </w:rPr>
        <w:t xml:space="preserve">Code Breaker </w:t>
      </w:r>
      <w:r>
        <w:rPr>
          <w:rFonts w:ascii="Comic Sans MS" w:hAnsi="Comic Sans MS"/>
          <w:b w:val="0"/>
          <w:bCs/>
          <w:color w:val="FF0000"/>
          <w:sz w:val="36"/>
          <w:szCs w:val="36"/>
        </w:rPr>
        <w:t>2</w:t>
      </w:r>
      <w:r w:rsidRPr="00CA2015">
        <w:rPr>
          <w:rFonts w:ascii="Comic Sans MS" w:hAnsi="Comic Sans MS"/>
          <w:b w:val="0"/>
          <w:bCs/>
          <w:color w:val="FF0000"/>
          <w:sz w:val="36"/>
          <w:szCs w:val="36"/>
        </w:rPr>
        <w:t xml:space="preserve"> Answers</w:t>
      </w:r>
    </w:p>
    <w:p w14:paraId="11A4C705" w14:textId="6A8AFC65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BA22C0" wp14:editId="4235A87D">
                <wp:simplePos x="0" y="0"/>
                <wp:positionH relativeFrom="margin">
                  <wp:align>right</wp:align>
                </wp:positionH>
                <wp:positionV relativeFrom="paragraph">
                  <wp:posOffset>157952</wp:posOffset>
                </wp:positionV>
                <wp:extent cx="7006856" cy="9346018"/>
                <wp:effectExtent l="0" t="0" r="22860" b="26670"/>
                <wp:wrapNone/>
                <wp:docPr id="690" name="Rectangle: Rounded Corners 6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6856" cy="934601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F59BF9" id="Rectangle: Rounded Corners 690" o:spid="_x0000_s1026" style="position:absolute;margin-left:500.5pt;margin-top:12.45pt;width:551.7pt;height:735.9pt;z-index:25167360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" fillcolor="#4472c4 [3204]" strokecolor="#1f3763 [1604]" strokeweight="1pt">
                <v:stroke joinstyle="miter"/>
                <w10:wrap anchorx="margin"/>
              </v:roundrect>
            </w:pict>
          </mc:Fallback>
        </mc:AlternateContent>
      </w:r>
    </w:p>
    <w:p w14:paraId="698BA714" w14:textId="2E5816B6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  <w:r>
        <w:rPr>
          <w:rFonts w:ascii="Comic Sans MS" w:hAnsi="Comic Sans MS"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33897B9C" wp14:editId="3DE969AD">
            <wp:simplePos x="0" y="0"/>
            <wp:positionH relativeFrom="margin">
              <wp:align>left</wp:align>
            </wp:positionH>
            <wp:positionV relativeFrom="paragraph">
              <wp:posOffset>158218</wp:posOffset>
            </wp:positionV>
            <wp:extent cx="6836735" cy="9031243"/>
            <wp:effectExtent l="0" t="0" r="2540" b="0"/>
            <wp:wrapNone/>
            <wp:docPr id="687" name="Picture 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" name="2F4587A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6735" cy="90312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D3F0A1" w14:textId="10EEC209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75467BA1" w14:textId="603D8FC8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589B784F" w14:textId="62613D1D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34C54FC" w14:textId="38100584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5AE95FD" w14:textId="6AB81168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5C6A34B" w14:textId="3F7D7BC4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56E459E4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F865C1E" w14:textId="7F5EAC1E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749F6DB" w14:textId="173D8B72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3BF9CB70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53A5360E" w14:textId="568D7E9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AF0F9CD" w14:textId="43BA4E26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48DBD2B" w14:textId="1BA68228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B82089B" w14:textId="432FA9F8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1E9DDB5" w14:textId="145E287A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7C876209" w14:textId="0B8714CA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66A48C8C" w14:textId="07FC27E6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83192BF" w14:textId="32A5FBFB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23D4E83" w14:textId="49DACE5A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81C08C0" w14:textId="44157724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8490848" w14:textId="0C614DFB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73EDC459" w14:textId="0A514134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6134FF4" w14:textId="4E6A4A3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645CE221" w14:textId="23400AB2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3645DFE" w14:textId="578E4996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3A9DD7F3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1450441" w14:textId="5C1CD430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7AFE1D07" w14:textId="72AF3602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51F454FF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79530491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72B383F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DA7EEBE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042FF97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32453F5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A0AB14B" w14:textId="5BA5D72D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D051251" w14:textId="666082BD" w:rsidR="00CA2015" w:rsidRPr="00CA2015" w:rsidRDefault="00CA2015" w:rsidP="00CA2015">
      <w:pPr>
        <w:pStyle w:val="Heading1"/>
        <w:spacing w:after="0"/>
        <w:rPr>
          <w:rFonts w:ascii="Comic Sans MS" w:hAnsi="Comic Sans MS"/>
          <w:b w:val="0"/>
          <w:bCs/>
          <w:color w:val="FF0000"/>
          <w:sz w:val="36"/>
          <w:szCs w:val="36"/>
        </w:rPr>
      </w:pPr>
      <w:r w:rsidRPr="00CA2015">
        <w:rPr>
          <w:rFonts w:ascii="Comic Sans MS" w:hAnsi="Comic Sans MS"/>
          <w:b w:val="0"/>
          <w:bCs/>
          <w:color w:val="FF0000"/>
          <w:sz w:val="36"/>
          <w:szCs w:val="36"/>
        </w:rPr>
        <w:t xml:space="preserve">Code Breaker </w:t>
      </w:r>
      <w:r>
        <w:rPr>
          <w:rFonts w:ascii="Comic Sans MS" w:hAnsi="Comic Sans MS"/>
          <w:b w:val="0"/>
          <w:bCs/>
          <w:color w:val="FF0000"/>
          <w:sz w:val="36"/>
          <w:szCs w:val="36"/>
        </w:rPr>
        <w:t>3</w:t>
      </w:r>
      <w:r w:rsidRPr="00CA2015">
        <w:rPr>
          <w:rFonts w:ascii="Comic Sans MS" w:hAnsi="Comic Sans MS"/>
          <w:b w:val="0"/>
          <w:bCs/>
          <w:color w:val="FF0000"/>
          <w:sz w:val="36"/>
          <w:szCs w:val="36"/>
        </w:rPr>
        <w:t xml:space="preserve"> Answers</w:t>
      </w:r>
    </w:p>
    <w:p w14:paraId="7A722700" w14:textId="7101ACF1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D7AF04" wp14:editId="5E8F16DE">
                <wp:simplePos x="0" y="0"/>
                <wp:positionH relativeFrom="margin">
                  <wp:posOffset>-94881</wp:posOffset>
                </wp:positionH>
                <wp:positionV relativeFrom="paragraph">
                  <wp:posOffset>82653</wp:posOffset>
                </wp:positionV>
                <wp:extent cx="7006856" cy="9346018"/>
                <wp:effectExtent l="0" t="0" r="22860" b="26670"/>
                <wp:wrapNone/>
                <wp:docPr id="691" name="Rectangle: Rounded Corners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6856" cy="934601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B4E204" id="Rectangle: Rounded Corners 691" o:spid="_x0000_s1026" style="position:absolute;margin-left:-7.45pt;margin-top:6.5pt;width:551.7pt;height:735.9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" fillcolor="#4472c4 [3204]" strokecolor="#1f3763 [1604]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ascii="Comic Sans MS" w:hAnsi="Comic Sans MS"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765650D0" wp14:editId="548C0995">
            <wp:simplePos x="0" y="0"/>
            <wp:positionH relativeFrom="margin">
              <wp:align>left</wp:align>
            </wp:positionH>
            <wp:positionV relativeFrom="paragraph">
              <wp:posOffset>172114</wp:posOffset>
            </wp:positionV>
            <wp:extent cx="6836735" cy="9109992"/>
            <wp:effectExtent l="0" t="0" r="2540" b="0"/>
            <wp:wrapNone/>
            <wp:docPr id="688" name="Picture 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" name="2F4C578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6735" cy="91099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958E84" w14:textId="380E4CB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72165FE6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007D354" w14:textId="2536E25A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6D74B9D5" w14:textId="74AACDBA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8F86CCE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3E637F8C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B083F84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B89D838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30342E7A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51D3169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4D097F1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3ED16F05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36D0B376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84AA63D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BFD0F4C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3A4542E2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78E5D55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936C967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679FC511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89A38DD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2E81D5A6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57BA0CF6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0ED017D3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7969E005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6CB400D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510AF6C0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690727AF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D07B47E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6E1F0C97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4CD1519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C82249C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5923BAB8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1F0ED0CA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5CF08FE9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596BDA88" w14:textId="77777777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63119E75" w14:textId="4D68A72E" w:rsidR="00CA2015" w:rsidRDefault="00CA2015" w:rsidP="00E10E75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</w:p>
    <w:p w14:paraId="42E26AC0" w14:textId="77777777" w:rsidR="00892C74" w:rsidRPr="00892C74" w:rsidRDefault="00892C74" w:rsidP="00892C74">
      <w:pPr>
        <w:rPr>
          <w:lang w:eastAsia="en-US"/>
        </w:rPr>
      </w:pPr>
    </w:p>
    <w:p w14:paraId="291F869B" w14:textId="7575CCA0" w:rsidR="00FE340E" w:rsidRPr="00B51DD1" w:rsidRDefault="00B51DD1" w:rsidP="00B51DD1">
      <w:pPr>
        <w:pStyle w:val="Heading1"/>
        <w:spacing w:after="0"/>
        <w:jc w:val="both"/>
        <w:rPr>
          <w:rFonts w:ascii="Comic Sans MS" w:hAnsi="Comic Sans MS"/>
          <w:bCs/>
          <w:color w:val="FF0000"/>
          <w:sz w:val="28"/>
          <w:szCs w:val="28"/>
        </w:rPr>
      </w:pPr>
      <w:r>
        <w:rPr>
          <w:rFonts w:ascii="Comic Sans MS" w:hAnsi="Comic Sans MS"/>
          <w:bCs/>
          <w:noProof/>
          <w:color w:val="FF0000"/>
          <w:sz w:val="28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5DA2FC12" wp14:editId="3042FB61">
                <wp:simplePos x="0" y="0"/>
                <wp:positionH relativeFrom="margin">
                  <wp:align>center</wp:align>
                </wp:positionH>
                <wp:positionV relativeFrom="paragraph">
                  <wp:posOffset>-89505</wp:posOffset>
                </wp:positionV>
                <wp:extent cx="7123814" cy="701749"/>
                <wp:effectExtent l="0" t="0" r="20320" b="222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3814" cy="70174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4AC87D" id="Rectangle 6" o:spid="_x0000_s1026" style="position:absolute;margin-left:0;margin-top:-7.05pt;width:560.95pt;height:55.25pt;z-index:-2516326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" fillcolor="white [3201]" strokecolor="#70ad47 [3209]" strokeweight="1pt">
                <w10:wrap anchorx="margin"/>
              </v:rect>
            </w:pict>
          </mc:Fallback>
        </mc:AlternateContent>
      </w:r>
      <w:r w:rsidR="00FE340E" w:rsidRPr="0029050E">
        <w:rPr>
          <w:rFonts w:ascii="Comic Sans MS" w:hAnsi="Comic Sans MS"/>
          <w:color w:val="FF0000"/>
          <w:sz w:val="28"/>
          <w:szCs w:val="28"/>
        </w:rPr>
        <w:t>Maths Day 4:</w:t>
      </w:r>
      <w:r>
        <w:rPr>
          <w:rFonts w:ascii="Comic Sans MS" w:hAnsi="Comic Sans MS"/>
          <w:b w:val="0"/>
          <w:color w:val="FF0000"/>
          <w:sz w:val="28"/>
          <w:szCs w:val="28"/>
        </w:rPr>
        <w:t xml:space="preserve"> </w:t>
      </w:r>
      <w:r w:rsidRPr="00B51DD1">
        <w:rPr>
          <w:rFonts w:ascii="Comic Sans MS" w:hAnsi="Comic Sans MS"/>
          <w:b w:val="0"/>
          <w:color w:val="auto"/>
          <w:sz w:val="28"/>
          <w:szCs w:val="28"/>
        </w:rPr>
        <w:t>2D shape sheets. Use the links on the planning document to remind yourself of the features of 2D shapes.</w:t>
      </w:r>
    </w:p>
    <w:p w14:paraId="21985BBF" w14:textId="52DEBC73" w:rsidR="003B3796" w:rsidRDefault="003B3796" w:rsidP="003B3796">
      <w:pPr>
        <w:rPr>
          <w:lang w:eastAsia="en-US"/>
        </w:rPr>
      </w:pPr>
    </w:p>
    <w:p w14:paraId="5F9505A4" w14:textId="45F0727A" w:rsidR="003B3796" w:rsidRDefault="00B51DD1" w:rsidP="003B3796">
      <w:pPr>
        <w:rPr>
          <w:lang w:eastAsia="en-US"/>
        </w:rPr>
      </w:pPr>
      <w:r>
        <w:rPr>
          <w:noProof/>
          <w:lang w:eastAsia="en-US"/>
        </w:rPr>
        <w:drawing>
          <wp:anchor distT="0" distB="0" distL="114300" distR="114300" simplePos="0" relativeHeight="251684864" behindDoc="1" locked="0" layoutInCell="1" allowOverlap="1" wp14:anchorId="754BC825" wp14:editId="29680E4D">
            <wp:simplePos x="0" y="0"/>
            <wp:positionH relativeFrom="margin">
              <wp:align>right</wp:align>
            </wp:positionH>
            <wp:positionV relativeFrom="paragraph">
              <wp:posOffset>98233</wp:posOffset>
            </wp:positionV>
            <wp:extent cx="7077671" cy="8931349"/>
            <wp:effectExtent l="0" t="0" r="9525" b="31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8287729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7671" cy="89313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83CA4C" w14:textId="01F4B33C" w:rsidR="003B3796" w:rsidRDefault="003B3796" w:rsidP="003B3796">
      <w:pPr>
        <w:rPr>
          <w:lang w:eastAsia="en-US"/>
        </w:rPr>
      </w:pPr>
    </w:p>
    <w:p w14:paraId="238CAE4F" w14:textId="455E8469" w:rsidR="003B3796" w:rsidRDefault="003B3796" w:rsidP="003B3796">
      <w:pPr>
        <w:rPr>
          <w:lang w:eastAsia="en-US"/>
        </w:rPr>
      </w:pPr>
    </w:p>
    <w:p w14:paraId="3301FD61" w14:textId="2DAA856F" w:rsidR="003B3796" w:rsidRDefault="003B3796" w:rsidP="003B3796">
      <w:pPr>
        <w:rPr>
          <w:lang w:eastAsia="en-US"/>
        </w:rPr>
      </w:pPr>
    </w:p>
    <w:p w14:paraId="4CFC0234" w14:textId="7AED6193" w:rsidR="003B3796" w:rsidRDefault="003B3796" w:rsidP="003B3796">
      <w:pPr>
        <w:rPr>
          <w:lang w:eastAsia="en-US"/>
        </w:rPr>
      </w:pPr>
    </w:p>
    <w:p w14:paraId="7FC538B0" w14:textId="4C1CB48B" w:rsidR="003B3796" w:rsidRDefault="003B3796" w:rsidP="003B3796">
      <w:pPr>
        <w:rPr>
          <w:lang w:eastAsia="en-US"/>
        </w:rPr>
      </w:pPr>
    </w:p>
    <w:p w14:paraId="04471509" w14:textId="35FEBA42" w:rsidR="003B3796" w:rsidRDefault="003B3796" w:rsidP="003B3796">
      <w:pPr>
        <w:rPr>
          <w:lang w:eastAsia="en-US"/>
        </w:rPr>
      </w:pPr>
    </w:p>
    <w:p w14:paraId="083C5477" w14:textId="0D810E95" w:rsidR="003B3796" w:rsidRDefault="003B3796" w:rsidP="003B3796">
      <w:pPr>
        <w:rPr>
          <w:lang w:eastAsia="en-US"/>
        </w:rPr>
      </w:pPr>
    </w:p>
    <w:p w14:paraId="2B192A32" w14:textId="7F747F40" w:rsidR="003B3796" w:rsidRDefault="003B3796" w:rsidP="003B3796">
      <w:pPr>
        <w:rPr>
          <w:lang w:eastAsia="en-US"/>
        </w:rPr>
      </w:pPr>
    </w:p>
    <w:p w14:paraId="3342B835" w14:textId="21A189C5" w:rsidR="003B3796" w:rsidRDefault="003B3796" w:rsidP="003B3796">
      <w:pPr>
        <w:rPr>
          <w:lang w:eastAsia="en-US"/>
        </w:rPr>
      </w:pPr>
    </w:p>
    <w:p w14:paraId="4D2F0D1A" w14:textId="211683AD" w:rsidR="003B3796" w:rsidRDefault="003B3796" w:rsidP="003B3796">
      <w:pPr>
        <w:rPr>
          <w:lang w:eastAsia="en-US"/>
        </w:rPr>
      </w:pPr>
    </w:p>
    <w:p w14:paraId="6E04C46C" w14:textId="77777777" w:rsidR="00E10E75" w:rsidRDefault="00E10E75" w:rsidP="00923987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69914F1F" w14:textId="77777777" w:rsidR="00E10E75" w:rsidRDefault="00E10E75" w:rsidP="00923987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2A27C223" w14:textId="77777777" w:rsidR="00E10E75" w:rsidRDefault="00E10E75" w:rsidP="00923987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4FD618DB" w14:textId="77777777" w:rsidR="00E10E75" w:rsidRDefault="00E10E75" w:rsidP="00923987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687BB682" w14:textId="77777777" w:rsidR="00E10E75" w:rsidRDefault="00E10E75" w:rsidP="00923987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70754516" w14:textId="77777777" w:rsidR="00E10E75" w:rsidRDefault="00E10E75" w:rsidP="00923987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367A16D8" w14:textId="77777777" w:rsidR="00E10E75" w:rsidRDefault="00E10E75" w:rsidP="00923987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7FC78AB5" w14:textId="77777777" w:rsidR="00E10E75" w:rsidRDefault="00E10E75" w:rsidP="00923987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08EBFA2B" w14:textId="77777777" w:rsidR="00E10E75" w:rsidRDefault="00E10E75" w:rsidP="00923987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09D1CF6F" w14:textId="77777777" w:rsidR="00E10E75" w:rsidRDefault="00E10E75" w:rsidP="00923987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5EA9337E" w14:textId="77777777" w:rsidR="00E10E75" w:rsidRDefault="00E10E75" w:rsidP="00923987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78F84FA8" w14:textId="77777777" w:rsidR="00E10E75" w:rsidRDefault="00E10E75" w:rsidP="00923987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6036179D" w14:textId="77777777" w:rsidR="00E10E75" w:rsidRDefault="00E10E75" w:rsidP="00923987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0470C000" w14:textId="77777777" w:rsidR="00E10E75" w:rsidRDefault="00E10E75" w:rsidP="00923987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4DF92572" w14:textId="77777777" w:rsidR="00E10E75" w:rsidRDefault="00E10E75" w:rsidP="00923987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0A7FC3AA" w14:textId="010BCDCE" w:rsidR="00923987" w:rsidRDefault="00923987" w:rsidP="006A313B"/>
    <w:p w14:paraId="6281FC24" w14:textId="4EDF0108" w:rsidR="00923987" w:rsidRDefault="00923987" w:rsidP="006A313B"/>
    <w:p w14:paraId="2FB2D170" w14:textId="77777777" w:rsidR="00B80B81" w:rsidRDefault="00B80B81" w:rsidP="006A313B"/>
    <w:p w14:paraId="23F56939" w14:textId="77777777" w:rsidR="00B80B81" w:rsidRDefault="00B80B81" w:rsidP="006A313B"/>
    <w:p w14:paraId="18D27F5C" w14:textId="57D7707C" w:rsidR="00B80B81" w:rsidRDefault="00B80B81" w:rsidP="006A313B"/>
    <w:p w14:paraId="5E6CA31E" w14:textId="6D83CA17" w:rsidR="00A74853" w:rsidRDefault="00A74853" w:rsidP="006A313B"/>
    <w:p w14:paraId="08BAA6AB" w14:textId="27F614E5" w:rsidR="00A74853" w:rsidRDefault="00A74853" w:rsidP="006A313B"/>
    <w:p w14:paraId="7B98AFC1" w14:textId="384D8F69" w:rsidR="00A74853" w:rsidRDefault="00A74853" w:rsidP="006A313B"/>
    <w:p w14:paraId="2B9B83D0" w14:textId="6A2EEA43" w:rsidR="002568CC" w:rsidRDefault="00892C74" w:rsidP="006A313B">
      <w:r>
        <w:rPr>
          <w:noProof/>
        </w:rPr>
        <w:drawing>
          <wp:anchor distT="0" distB="0" distL="114300" distR="114300" simplePos="0" relativeHeight="251685888" behindDoc="1" locked="0" layoutInCell="1" allowOverlap="1" wp14:anchorId="07D14C90" wp14:editId="36774951">
            <wp:simplePos x="0" y="0"/>
            <wp:positionH relativeFrom="margin">
              <wp:posOffset>-1441445</wp:posOffset>
            </wp:positionH>
            <wp:positionV relativeFrom="paragraph">
              <wp:posOffset>378218</wp:posOffset>
            </wp:positionV>
            <wp:extent cx="9838972" cy="6421120"/>
            <wp:effectExtent l="0" t="5715" r="4445" b="44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28123D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846626" cy="642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1C906B" w14:textId="50190057" w:rsidR="002568CC" w:rsidRDefault="002568CC" w:rsidP="006A313B"/>
    <w:p w14:paraId="57016039" w14:textId="214EB0E9" w:rsidR="00B426CB" w:rsidRDefault="00B426CB" w:rsidP="002568CC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6AD54E96" w14:textId="419B8DBA" w:rsidR="00B426CB" w:rsidRDefault="00B426CB" w:rsidP="002568CC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44E04D34" w14:textId="5172333F" w:rsidR="00012559" w:rsidRPr="00012559" w:rsidRDefault="00012559" w:rsidP="00012559">
      <w:pPr>
        <w:rPr>
          <w:lang w:eastAsia="en-US"/>
        </w:rPr>
      </w:pPr>
    </w:p>
    <w:p w14:paraId="1434AF34" w14:textId="4D5B9E1D" w:rsidR="00B426CB" w:rsidRDefault="00B426CB" w:rsidP="002568CC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44322825" w14:textId="1FB8D1DF" w:rsidR="00B426CB" w:rsidRDefault="00B426CB" w:rsidP="002568CC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533AED81" w14:textId="1A6F8C4E" w:rsidR="00B426CB" w:rsidRDefault="00B426CB" w:rsidP="002568CC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16B65471" w14:textId="79A182C5" w:rsidR="00B426CB" w:rsidRDefault="00B426CB" w:rsidP="002568CC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6BD24013" w14:textId="3BC2486B" w:rsidR="00B426CB" w:rsidRDefault="00B426CB" w:rsidP="002568CC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7BF10E9D" w14:textId="42524E11" w:rsidR="00B426CB" w:rsidRDefault="00B426CB" w:rsidP="002568CC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19502954" w14:textId="697ACE30" w:rsidR="002568CC" w:rsidRDefault="002568CC" w:rsidP="002568CC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334E3E81" w14:textId="3FFD66B5" w:rsidR="002568CC" w:rsidRDefault="002568CC" w:rsidP="002568CC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</w:p>
    <w:p w14:paraId="5BC09D2C" w14:textId="1A339DEE" w:rsidR="002568CC" w:rsidRDefault="002568CC" w:rsidP="002568CC">
      <w:pPr>
        <w:pStyle w:val="Heading1"/>
        <w:spacing w:after="0" w:line="276" w:lineRule="auto"/>
        <w:jc w:val="both"/>
        <w:rPr>
          <w:rFonts w:ascii="Comic Sans MS" w:hAnsi="Comic Sans MS"/>
          <w:b w:val="0"/>
          <w:color w:val="FF0000"/>
          <w:sz w:val="28"/>
          <w:szCs w:val="28"/>
        </w:rPr>
      </w:pPr>
      <w:r>
        <w:rPr>
          <w:rFonts w:ascii="Comic Sans MS" w:hAnsi="Comic Sans MS"/>
          <w:b w:val="0"/>
          <w:color w:val="FF0000"/>
          <w:sz w:val="28"/>
          <w:szCs w:val="28"/>
        </w:rPr>
        <w:t xml:space="preserve"> </w:t>
      </w:r>
    </w:p>
    <w:p w14:paraId="075A97AD" w14:textId="48FD22A7" w:rsidR="002568CC" w:rsidRDefault="002568CC" w:rsidP="006A313B"/>
    <w:p w14:paraId="39797089" w14:textId="39E2801B" w:rsidR="002568CC" w:rsidRDefault="002568CC" w:rsidP="006A313B"/>
    <w:p w14:paraId="02DF0373" w14:textId="2398DFEF" w:rsidR="002568CC" w:rsidRDefault="002568CC" w:rsidP="006A313B"/>
    <w:p w14:paraId="409417C9" w14:textId="161ED9A4" w:rsidR="002568CC" w:rsidRDefault="002568CC" w:rsidP="006A313B"/>
    <w:p w14:paraId="0C615F07" w14:textId="35C081D1" w:rsidR="002568CC" w:rsidRDefault="002568CC" w:rsidP="006A313B"/>
    <w:p w14:paraId="0E875455" w14:textId="4C085492" w:rsidR="002568CC" w:rsidRDefault="002568CC" w:rsidP="006A313B"/>
    <w:p w14:paraId="78BAEA9C" w14:textId="52D09473" w:rsidR="002568CC" w:rsidRDefault="002568CC" w:rsidP="006A313B"/>
    <w:p w14:paraId="35C7698B" w14:textId="70A2225E" w:rsidR="002568CC" w:rsidRDefault="002568CC" w:rsidP="006A313B"/>
    <w:p w14:paraId="3E28D18A" w14:textId="63F477BF" w:rsidR="002568CC" w:rsidRDefault="002568CC" w:rsidP="006A313B"/>
    <w:p w14:paraId="3EFB5F05" w14:textId="7BACFA04" w:rsidR="002568CC" w:rsidRDefault="002568CC" w:rsidP="006A313B"/>
    <w:p w14:paraId="4C790C05" w14:textId="1E740332" w:rsidR="002568CC" w:rsidRDefault="002568CC" w:rsidP="006A313B"/>
    <w:p w14:paraId="5ACF076A" w14:textId="70AB0ABB" w:rsidR="002568CC" w:rsidRDefault="002568CC" w:rsidP="006A313B"/>
    <w:p w14:paraId="33BAC96E" w14:textId="77777777" w:rsidR="00B51DD1" w:rsidRDefault="00B51DD1" w:rsidP="0029050E"/>
    <w:p w14:paraId="04331569" w14:textId="341E7D49" w:rsidR="0029050E" w:rsidRDefault="00B51DD1" w:rsidP="006A313B">
      <w:r>
        <w:rPr>
          <w:rFonts w:ascii="Comic Sans MS" w:hAnsi="Comic Sans MS"/>
          <w:bCs/>
          <w:noProof/>
          <w:color w:val="FF0000"/>
          <w:sz w:val="28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32C8E645" wp14:editId="3E5FE366">
                <wp:simplePos x="0" y="0"/>
                <wp:positionH relativeFrom="margin">
                  <wp:posOffset>-136761</wp:posOffset>
                </wp:positionH>
                <wp:positionV relativeFrom="paragraph">
                  <wp:posOffset>-68491</wp:posOffset>
                </wp:positionV>
                <wp:extent cx="7123297" cy="637953"/>
                <wp:effectExtent l="0" t="0" r="20955" b="1016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3297" cy="63795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957C84" id="Rectangle 9" o:spid="_x0000_s1026" style="position:absolute;margin-left:-10.75pt;margin-top:-5.4pt;width:560.9pt;height:50.25pt;z-index:-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" fillcolor="white [3201]" strokecolor="#70ad47 [3209]" strokeweight="1pt">
                <w10:wrap anchorx="margin"/>
              </v:rect>
            </w:pict>
          </mc:Fallback>
        </mc:AlternateContent>
      </w:r>
      <w:r w:rsidRPr="0029050E">
        <w:rPr>
          <w:rFonts w:ascii="Comic Sans MS" w:hAnsi="Comic Sans MS"/>
          <w:b/>
          <w:color w:val="FF0000"/>
          <w:sz w:val="28"/>
          <w:szCs w:val="28"/>
        </w:rPr>
        <w:t xml:space="preserve">Maths Day </w:t>
      </w:r>
      <w:r>
        <w:rPr>
          <w:rFonts w:ascii="Comic Sans MS" w:hAnsi="Comic Sans MS"/>
          <w:b/>
          <w:color w:val="FF0000"/>
          <w:sz w:val="28"/>
          <w:szCs w:val="28"/>
        </w:rPr>
        <w:t>5</w:t>
      </w:r>
      <w:r w:rsidRPr="0029050E">
        <w:rPr>
          <w:rFonts w:ascii="Comic Sans MS" w:hAnsi="Comic Sans MS"/>
          <w:b/>
          <w:color w:val="FF0000"/>
          <w:sz w:val="28"/>
          <w:szCs w:val="28"/>
        </w:rPr>
        <w:t>: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 </w:t>
      </w:r>
      <w:r w:rsidRPr="005D1F51">
        <w:rPr>
          <w:rFonts w:ascii="Comic Sans MS" w:hAnsi="Comic Sans MS"/>
          <w:bCs/>
          <w:color w:val="auto"/>
          <w:sz w:val="28"/>
          <w:szCs w:val="28"/>
        </w:rPr>
        <w:t>3D shape</w:t>
      </w:r>
      <w:r w:rsidR="005D1F51" w:rsidRPr="005D1F51">
        <w:rPr>
          <w:rFonts w:ascii="Comic Sans MS" w:hAnsi="Comic Sans MS"/>
          <w:bCs/>
          <w:color w:val="auto"/>
          <w:sz w:val="28"/>
          <w:szCs w:val="28"/>
        </w:rPr>
        <w:t>s</w:t>
      </w:r>
      <w:r w:rsidRPr="005D1F51">
        <w:rPr>
          <w:rFonts w:ascii="Comic Sans MS" w:hAnsi="Comic Sans MS"/>
          <w:bCs/>
          <w:color w:val="auto"/>
          <w:sz w:val="28"/>
          <w:szCs w:val="28"/>
        </w:rPr>
        <w:t>. Use the links</w:t>
      </w:r>
      <w:r w:rsidR="005D1F51" w:rsidRPr="005D1F51">
        <w:rPr>
          <w:rFonts w:ascii="Comic Sans MS" w:hAnsi="Comic Sans MS"/>
          <w:bCs/>
          <w:color w:val="auto"/>
          <w:sz w:val="28"/>
          <w:szCs w:val="28"/>
        </w:rPr>
        <w:t>, PowerPoint and revision sheets</w:t>
      </w:r>
      <w:r w:rsidRPr="005D1F51">
        <w:rPr>
          <w:rFonts w:ascii="Comic Sans MS" w:hAnsi="Comic Sans MS"/>
          <w:bCs/>
          <w:color w:val="auto"/>
          <w:sz w:val="28"/>
          <w:szCs w:val="28"/>
        </w:rPr>
        <w:t xml:space="preserve"> to remind yourself of the features of 3D shapes</w:t>
      </w:r>
      <w:r w:rsidR="005D1F51" w:rsidRPr="005D1F51">
        <w:rPr>
          <w:rFonts w:ascii="Comic Sans MS" w:hAnsi="Comic Sans MS"/>
          <w:bCs/>
          <w:color w:val="auto"/>
          <w:sz w:val="28"/>
          <w:szCs w:val="28"/>
        </w:rPr>
        <w:t xml:space="preserve"> and have a go at making some with the nets.</w:t>
      </w:r>
    </w:p>
    <w:p w14:paraId="5A6A171D" w14:textId="2853D7D6" w:rsidR="0029050E" w:rsidRDefault="0029050E" w:rsidP="006A313B"/>
    <w:p w14:paraId="7943B411" w14:textId="44E7AC8E" w:rsidR="0029050E" w:rsidRDefault="0029050E" w:rsidP="006A313B"/>
    <w:p w14:paraId="3B95B692" w14:textId="0CD6AD11" w:rsidR="0029050E" w:rsidRDefault="0029050E" w:rsidP="006A313B"/>
    <w:p w14:paraId="37D0A73B" w14:textId="3D6C5EBE" w:rsidR="0029050E" w:rsidRDefault="0029050E" w:rsidP="006A313B"/>
    <w:p w14:paraId="205A06BE" w14:textId="02F778EC" w:rsidR="0029050E" w:rsidRDefault="0029050E" w:rsidP="006A313B"/>
    <w:p w14:paraId="707F86B7" w14:textId="6AE6A1A4" w:rsidR="0029050E" w:rsidRDefault="005D1F51" w:rsidP="006A313B">
      <w:r>
        <w:rPr>
          <w:noProof/>
        </w:rPr>
        <w:drawing>
          <wp:anchor distT="0" distB="0" distL="114300" distR="114300" simplePos="0" relativeHeight="251689984" behindDoc="1" locked="0" layoutInCell="1" allowOverlap="1" wp14:anchorId="374AE4C1" wp14:editId="6FFDF06C">
            <wp:simplePos x="0" y="0"/>
            <wp:positionH relativeFrom="margin">
              <wp:posOffset>-1386397</wp:posOffset>
            </wp:positionH>
            <wp:positionV relativeFrom="paragraph">
              <wp:posOffset>181122</wp:posOffset>
            </wp:positionV>
            <wp:extent cx="9507522" cy="6111399"/>
            <wp:effectExtent l="2540" t="0" r="1270" b="12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F4441C.tmp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07522" cy="61113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51444D" w14:textId="6D389933" w:rsidR="0029050E" w:rsidRDefault="0029050E" w:rsidP="006A313B"/>
    <w:p w14:paraId="5E50F7F5" w14:textId="598F5F49" w:rsidR="0029050E" w:rsidRDefault="0029050E" w:rsidP="006A313B"/>
    <w:p w14:paraId="77EDE76F" w14:textId="59E29900" w:rsidR="0029050E" w:rsidRDefault="0029050E" w:rsidP="006A313B"/>
    <w:p w14:paraId="0154A513" w14:textId="0839E559" w:rsidR="0029050E" w:rsidRDefault="0029050E" w:rsidP="006A313B"/>
    <w:p w14:paraId="5FAAE81F" w14:textId="2A78D6DA" w:rsidR="0029050E" w:rsidRDefault="0029050E" w:rsidP="006A313B"/>
    <w:p w14:paraId="6DD8F9E7" w14:textId="3D07A1C0" w:rsidR="0029050E" w:rsidRDefault="0029050E" w:rsidP="006A313B"/>
    <w:p w14:paraId="42A66226" w14:textId="4E859FEE" w:rsidR="0029050E" w:rsidRDefault="0029050E" w:rsidP="006A313B"/>
    <w:p w14:paraId="783F369B" w14:textId="243F2798" w:rsidR="0029050E" w:rsidRDefault="0029050E" w:rsidP="006A313B"/>
    <w:p w14:paraId="33FAE711" w14:textId="005FD08E" w:rsidR="0029050E" w:rsidRDefault="0029050E" w:rsidP="006A313B"/>
    <w:p w14:paraId="1ECF7291" w14:textId="7E3B018C" w:rsidR="0029050E" w:rsidRDefault="0029050E" w:rsidP="006A313B"/>
    <w:p w14:paraId="38B75045" w14:textId="6B8F3D02" w:rsidR="00012559" w:rsidRDefault="00012559" w:rsidP="006A313B"/>
    <w:p w14:paraId="71245CAD" w14:textId="1B0448DE" w:rsidR="00012559" w:rsidRDefault="00012559" w:rsidP="006A313B"/>
    <w:p w14:paraId="0E6C3568" w14:textId="4F0FDA6C" w:rsidR="00012559" w:rsidRDefault="00012559" w:rsidP="006A313B"/>
    <w:p w14:paraId="6A6EDEF2" w14:textId="6DAA5388" w:rsidR="00012559" w:rsidRDefault="00012559" w:rsidP="006A313B"/>
    <w:p w14:paraId="3A5389CF" w14:textId="4957602A" w:rsidR="005C629D" w:rsidRDefault="005C629D" w:rsidP="006A313B"/>
    <w:p w14:paraId="3811034D" w14:textId="7FB864DB" w:rsidR="005C629D" w:rsidRDefault="005C629D" w:rsidP="006A313B"/>
    <w:p w14:paraId="60021520" w14:textId="4AF1584C" w:rsidR="005C629D" w:rsidRDefault="005C629D" w:rsidP="006A313B"/>
    <w:p w14:paraId="27D53620" w14:textId="398A2D49" w:rsidR="005C629D" w:rsidRDefault="005C629D" w:rsidP="006A313B"/>
    <w:p w14:paraId="04F82430" w14:textId="3E90F0AC" w:rsidR="005C629D" w:rsidRDefault="005C629D" w:rsidP="006A313B"/>
    <w:p w14:paraId="596DC8E7" w14:textId="63C13EA0" w:rsidR="005C629D" w:rsidRDefault="005C629D" w:rsidP="006A313B"/>
    <w:p w14:paraId="078C71DF" w14:textId="31F92126" w:rsidR="005C629D" w:rsidRDefault="005C629D" w:rsidP="006A313B"/>
    <w:p w14:paraId="3D797DEE" w14:textId="78E0E61B" w:rsidR="005C629D" w:rsidRDefault="005C629D" w:rsidP="006A313B"/>
    <w:p w14:paraId="2A21573D" w14:textId="19D1D5F3" w:rsidR="00012559" w:rsidRDefault="00012559" w:rsidP="006A313B"/>
    <w:sectPr w:rsidR="00012559" w:rsidSect="00E20EF7">
      <w:footerReference w:type="default" r:id="rId26"/>
      <w:pgSz w:w="11906" w:h="16838" w:code="9"/>
      <w:pgMar w:top="426" w:right="424" w:bottom="0" w:left="567" w:header="397" w:footer="79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9B888C" w14:textId="77777777" w:rsidR="009B2A62" w:rsidRDefault="009B2A62" w:rsidP="00457995">
      <w:r>
        <w:separator/>
      </w:r>
    </w:p>
  </w:endnote>
  <w:endnote w:type="continuationSeparator" w:id="0">
    <w:p w14:paraId="6E1DEF55" w14:textId="77777777" w:rsidR="009B2A62" w:rsidRDefault="009B2A62" w:rsidP="00457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 Cartoonist Hand">
    <w:charset w:val="00"/>
    <w:family w:val="auto"/>
    <w:pitch w:val="variable"/>
    <w:sig w:usb0="80000027" w:usb1="00000000" w:usb2="00000000" w:usb3="00000000" w:csb0="00000011" w:csb1="00000000"/>
    <w:embedRegular r:id="rId1" w:fontKey="{38606AFB-94FB-4828-9D7A-A4334CD3DD87}"/>
    <w:embedBold r:id="rId2" w:fontKey="{B4D456E7-2006-4283-876C-DC8F5A8A6382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BB1CF26B-49E8-4E65-A112-8D7610328E85}"/>
    <w:embedBold r:id="rId4" w:fontKey="{8655FA3C-827A-4307-8A23-5747B81782DB}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  <w:embedRegular r:id="rId5" w:fontKey="{CB838E38-E9B6-4FA2-AA9F-E2A1E46E148B}"/>
    <w:embedBold r:id="rId6" w:fontKey="{ACD1A1B8-5B00-403B-BE89-73035901F61A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7" w:fontKey="{51FC48D0-449E-4BD3-BB10-C7A8FC8EA036}"/>
    <w:embedBold r:id="rId8" w:fontKey="{E4C29141-AED5-4B83-A80E-21F31A09337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2507E682-3A13-4A43-A7CC-F31B804F0B7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DE3FE0" w14:textId="77777777" w:rsidR="000C442B" w:rsidRPr="008951C8" w:rsidRDefault="000C442B" w:rsidP="00121259">
    <w:pPr>
      <w:pStyle w:val="Header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58B59D" w14:textId="77777777" w:rsidR="009B2A62" w:rsidRDefault="009B2A62" w:rsidP="00457995">
      <w:r>
        <w:separator/>
      </w:r>
    </w:p>
  </w:footnote>
  <w:footnote w:type="continuationSeparator" w:id="0">
    <w:p w14:paraId="5B93C696" w14:textId="77777777" w:rsidR="009B2A62" w:rsidRDefault="009B2A62" w:rsidP="004579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5F7152"/>
    <w:multiLevelType w:val="hybridMultilevel"/>
    <w:tmpl w:val="2FD6A956"/>
    <w:lvl w:ilvl="0" w:tplc="FCE6B1C8">
      <w:start w:val="1"/>
      <w:numFmt w:val="bullet"/>
      <w:pStyle w:val="Bullets-Twinkl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3A308A1"/>
    <w:multiLevelType w:val="hybridMultilevel"/>
    <w:tmpl w:val="FBD49DF8"/>
    <w:lvl w:ilvl="0" w:tplc="AF12ED7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43C99"/>
    <w:multiLevelType w:val="hybridMultilevel"/>
    <w:tmpl w:val="DC32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92ECA"/>
    <w:multiLevelType w:val="hybridMultilevel"/>
    <w:tmpl w:val="3572E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2B0611"/>
    <w:multiLevelType w:val="hybridMultilevel"/>
    <w:tmpl w:val="DFAA3A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E0E66FE"/>
    <w:multiLevelType w:val="hybridMultilevel"/>
    <w:tmpl w:val="CC68281C"/>
    <w:lvl w:ilvl="0" w:tplc="206C2B7A">
      <w:start w:val="1"/>
      <w:numFmt w:val="decimal"/>
      <w:pStyle w:val="NumberedBullets-Twink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690FA7"/>
    <w:multiLevelType w:val="hybridMultilevel"/>
    <w:tmpl w:val="04C439F2"/>
    <w:lvl w:ilvl="0" w:tplc="546C1754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73169AD"/>
    <w:multiLevelType w:val="hybridMultilevel"/>
    <w:tmpl w:val="5046DBB4"/>
    <w:lvl w:ilvl="0" w:tplc="C740A046">
      <w:start w:val="1"/>
      <w:numFmt w:val="decimal"/>
      <w:lvlText w:val="%1."/>
      <w:lvlJc w:val="left"/>
      <w:pPr>
        <w:ind w:left="720" w:hanging="360"/>
      </w:pPr>
      <w:rPr>
        <w:rFonts w:ascii="SF Cartoonist Hand" w:hAnsi="SF Cartoonist Hand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901"/>
    <w:rsid w:val="00012559"/>
    <w:rsid w:val="000174D9"/>
    <w:rsid w:val="000B1400"/>
    <w:rsid w:val="000C442B"/>
    <w:rsid w:val="000E76D7"/>
    <w:rsid w:val="001028F2"/>
    <w:rsid w:val="001125D4"/>
    <w:rsid w:val="0011574A"/>
    <w:rsid w:val="00121259"/>
    <w:rsid w:val="00135F5E"/>
    <w:rsid w:val="001455D4"/>
    <w:rsid w:val="001B10D5"/>
    <w:rsid w:val="001D6A87"/>
    <w:rsid w:val="001E14CE"/>
    <w:rsid w:val="00232878"/>
    <w:rsid w:val="002568CC"/>
    <w:rsid w:val="00262E38"/>
    <w:rsid w:val="00276BBC"/>
    <w:rsid w:val="0029050E"/>
    <w:rsid w:val="00291ECF"/>
    <w:rsid w:val="002B7058"/>
    <w:rsid w:val="002D0F75"/>
    <w:rsid w:val="002D31CD"/>
    <w:rsid w:val="003061FE"/>
    <w:rsid w:val="003163C1"/>
    <w:rsid w:val="00320B71"/>
    <w:rsid w:val="00335C8E"/>
    <w:rsid w:val="003519A6"/>
    <w:rsid w:val="003B3796"/>
    <w:rsid w:val="003D02E3"/>
    <w:rsid w:val="00403376"/>
    <w:rsid w:val="00457995"/>
    <w:rsid w:val="00461653"/>
    <w:rsid w:val="004953B3"/>
    <w:rsid w:val="00500A9A"/>
    <w:rsid w:val="005C629D"/>
    <w:rsid w:val="005D1F51"/>
    <w:rsid w:val="005D3C40"/>
    <w:rsid w:val="005F3B5C"/>
    <w:rsid w:val="00675DE4"/>
    <w:rsid w:val="006A313B"/>
    <w:rsid w:val="006E7201"/>
    <w:rsid w:val="006F2305"/>
    <w:rsid w:val="00721252"/>
    <w:rsid w:val="0073651C"/>
    <w:rsid w:val="00775EB7"/>
    <w:rsid w:val="008678C8"/>
    <w:rsid w:val="00875F2D"/>
    <w:rsid w:val="00892C74"/>
    <w:rsid w:val="008951C8"/>
    <w:rsid w:val="008B4901"/>
    <w:rsid w:val="008B61F2"/>
    <w:rsid w:val="008D1F80"/>
    <w:rsid w:val="008E3019"/>
    <w:rsid w:val="00920F12"/>
    <w:rsid w:val="0092159D"/>
    <w:rsid w:val="00923987"/>
    <w:rsid w:val="00926563"/>
    <w:rsid w:val="00955896"/>
    <w:rsid w:val="00972D70"/>
    <w:rsid w:val="009B2A62"/>
    <w:rsid w:val="009F3C31"/>
    <w:rsid w:val="00A12BD3"/>
    <w:rsid w:val="00A1324C"/>
    <w:rsid w:val="00A671B4"/>
    <w:rsid w:val="00A74853"/>
    <w:rsid w:val="00A80A7E"/>
    <w:rsid w:val="00A83723"/>
    <w:rsid w:val="00AC7268"/>
    <w:rsid w:val="00AD3055"/>
    <w:rsid w:val="00AE2468"/>
    <w:rsid w:val="00AE4DE8"/>
    <w:rsid w:val="00AE5C0E"/>
    <w:rsid w:val="00B13355"/>
    <w:rsid w:val="00B13FF7"/>
    <w:rsid w:val="00B2259E"/>
    <w:rsid w:val="00B426CB"/>
    <w:rsid w:val="00B51DD1"/>
    <w:rsid w:val="00B54691"/>
    <w:rsid w:val="00B80B81"/>
    <w:rsid w:val="00C34AF0"/>
    <w:rsid w:val="00C34DE3"/>
    <w:rsid w:val="00C96F0A"/>
    <w:rsid w:val="00CA2015"/>
    <w:rsid w:val="00CE37AA"/>
    <w:rsid w:val="00D06C99"/>
    <w:rsid w:val="00D61A22"/>
    <w:rsid w:val="00D94707"/>
    <w:rsid w:val="00DA4384"/>
    <w:rsid w:val="00DB2D42"/>
    <w:rsid w:val="00DD163F"/>
    <w:rsid w:val="00DF498B"/>
    <w:rsid w:val="00E10E75"/>
    <w:rsid w:val="00E20EF7"/>
    <w:rsid w:val="00E52F05"/>
    <w:rsid w:val="00E56FF3"/>
    <w:rsid w:val="00E67DA6"/>
    <w:rsid w:val="00E738F6"/>
    <w:rsid w:val="00E7711B"/>
    <w:rsid w:val="00ED1CDA"/>
    <w:rsid w:val="00EE4C4C"/>
    <w:rsid w:val="00EF44C9"/>
    <w:rsid w:val="00F33400"/>
    <w:rsid w:val="00F467C2"/>
    <w:rsid w:val="00F50AC6"/>
    <w:rsid w:val="00F5188B"/>
    <w:rsid w:val="00F534DB"/>
    <w:rsid w:val="00F53C42"/>
    <w:rsid w:val="00F57274"/>
    <w:rsid w:val="00FC13B8"/>
    <w:rsid w:val="00FE340E"/>
    <w:rsid w:val="00FF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A2AA6E"/>
  <w15:chartTrackingRefBased/>
  <w15:docId w15:val="{DB9BFA12-58AE-4C87-8539-A8B94489F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0174D9"/>
    <w:pPr>
      <w:suppressAutoHyphens/>
      <w:autoSpaceDE w:val="0"/>
      <w:autoSpaceDN w:val="0"/>
      <w:adjustRightInd w:val="0"/>
      <w:spacing w:after="160" w:line="259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57995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AC7268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AC7268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link w:val="Heading1"/>
    <w:uiPriority w:val="9"/>
    <w:rsid w:val="00457995"/>
    <w:rPr>
      <w:rFonts w:ascii="Twinkl" w:hAnsi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57995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57995"/>
    <w:rPr>
      <w:rFonts w:ascii="Twinkl" w:hAnsi="Twinkl" w:cs="Twinkl"/>
      <w:b/>
      <w:bCs/>
      <w:color w:val="1C1C1C"/>
      <w:sz w:val="28"/>
      <w:szCs w:val="28"/>
    </w:rPr>
  </w:style>
  <w:style w:type="paragraph" w:customStyle="1" w:styleId="BasicParagraph">
    <w:name w:val="[Basic Paragraph]"/>
    <w:basedOn w:val="Normal"/>
    <w:link w:val="BasicParagraphChar"/>
    <w:uiPriority w:val="99"/>
    <w:rsid w:val="00EF44C9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57995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AC7268"/>
    <w:pPr>
      <w:numPr>
        <w:numId w:val="6"/>
      </w:numPr>
      <w:ind w:left="714" w:hanging="357"/>
    </w:pPr>
  </w:style>
  <w:style w:type="paragraph" w:styleId="Header">
    <w:name w:val="header"/>
    <w:basedOn w:val="Normal"/>
    <w:link w:val="HeaderChar"/>
    <w:uiPriority w:val="99"/>
    <w:unhideWhenUsed/>
    <w:rsid w:val="000C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0C442B"/>
    <w:rPr>
      <w:rFonts w:ascii="SF Cartoonist Hand" w:hAnsi="SF Cartoonist Hand"/>
      <w:color w:val="1C1C1C"/>
      <w:sz w:val="24"/>
    </w:rPr>
  </w:style>
  <w:style w:type="paragraph" w:styleId="Footer">
    <w:name w:val="footer"/>
    <w:basedOn w:val="Normal"/>
    <w:link w:val="FooterChar"/>
    <w:uiPriority w:val="99"/>
    <w:unhideWhenUsed/>
    <w:rsid w:val="000C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0C442B"/>
    <w:rPr>
      <w:rFonts w:ascii="SF Cartoonist Hand" w:hAnsi="SF Cartoonist Hand"/>
      <w:color w:val="1C1C1C"/>
      <w:sz w:val="24"/>
    </w:rPr>
  </w:style>
  <w:style w:type="paragraph" w:customStyle="1" w:styleId="Aim-Twinkl">
    <w:name w:val="Aim - Twinkl"/>
    <w:basedOn w:val="Normal"/>
    <w:link w:val="Aim-TwinklChar"/>
    <w:qFormat/>
    <w:rsid w:val="00AC7268"/>
    <w:pPr>
      <w:spacing w:after="113" w:line="288" w:lineRule="auto"/>
    </w:pPr>
    <w:rPr>
      <w:sz w:val="24"/>
      <w:szCs w:val="24"/>
    </w:rPr>
  </w:style>
  <w:style w:type="character" w:customStyle="1" w:styleId="Aim-TwinklChar">
    <w:name w:val="Aim - Twinkl Char"/>
    <w:link w:val="Aim-Twinkl"/>
    <w:rsid w:val="00457995"/>
    <w:rPr>
      <w:rFonts w:ascii="Twinkl" w:hAnsi="Twinkl" w:cs="Twinkl"/>
      <w:color w:val="1C1C1C"/>
      <w:sz w:val="24"/>
      <w:szCs w:val="24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AC7268"/>
    <w:pPr>
      <w:numPr>
        <w:numId w:val="5"/>
      </w:numPr>
      <w:ind w:left="357" w:hanging="357"/>
      <w:jc w:val="left"/>
    </w:pPr>
  </w:style>
  <w:style w:type="character" w:customStyle="1" w:styleId="NumberedBullets-TwinklChar">
    <w:name w:val="Numbered Bullets - Twinkl Char"/>
    <w:link w:val="NumberedBullets-Twinkl"/>
    <w:rsid w:val="00AC7268"/>
    <w:rPr>
      <w:rFonts w:ascii="Twinkl" w:hAnsi="Twinkl" w:cs="Twinkl"/>
      <w:color w:val="1C1C1C"/>
      <w:spacing w:val="-6"/>
      <w:sz w:val="26"/>
      <w:szCs w:val="26"/>
    </w:rPr>
  </w:style>
  <w:style w:type="paragraph" w:customStyle="1" w:styleId="Bullets-Twinkl">
    <w:name w:val="Bullets - Twinkl"/>
    <w:basedOn w:val="Normal"/>
    <w:link w:val="Bullets-TwinklChar"/>
    <w:qFormat/>
    <w:rsid w:val="00AC7268"/>
    <w:pPr>
      <w:numPr>
        <w:numId w:val="4"/>
      </w:numPr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AC7268"/>
    <w:rPr>
      <w:rFonts w:ascii="Twinkl" w:hAnsi="Twinkl" w:cs="Twinkl"/>
      <w:color w:val="1C1C1C"/>
      <w:spacing w:val="-6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57995"/>
    <w:pPr>
      <w:ind w:left="720" w:hanging="360"/>
    </w:pPr>
  </w:style>
  <w:style w:type="character" w:customStyle="1" w:styleId="IndentedNumberedBullets-TwinklChar">
    <w:name w:val="Indented Numbered Bullets - Twinkl Char"/>
    <w:basedOn w:val="NumberedBullets-TwinklChar"/>
    <w:link w:val="IndentedNumberedBullets-Twinkl"/>
    <w:rsid w:val="00457995"/>
    <w:rPr>
      <w:rFonts w:ascii="Twinkl" w:hAnsi="Twinkl" w:cs="Twinkl"/>
      <w:color w:val="1C1C1C"/>
      <w:spacing w:val="-6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B13355"/>
    <w:pPr>
      <w:spacing w:before="57" w:after="0" w:line="320" w:lineRule="atLeast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B13355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PageNumbers-Twinkl">
    <w:name w:val="Page Numbers - Twinkl"/>
    <w:basedOn w:val="Header"/>
    <w:link w:val="PageNumbers-TwinklChar"/>
    <w:qFormat/>
    <w:rsid w:val="000174D9"/>
    <w:pPr>
      <w:spacing w:after="160" w:line="259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0174D9"/>
    <w:rPr>
      <w:rFonts w:ascii="Twinkl" w:hAnsi="Twinkl" w:cs="Twinkl"/>
      <w:noProof/>
      <w:color w:val="1C1C1C"/>
      <w:sz w:val="16"/>
      <w:szCs w:val="16"/>
    </w:rPr>
  </w:style>
  <w:style w:type="table" w:styleId="TableGrid">
    <w:name w:val="Table Grid"/>
    <w:basedOn w:val="TableNormal"/>
    <w:rsid w:val="008B49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E67DA6"/>
    <w:pPr>
      <w:widowControl w:val="0"/>
      <w:suppressAutoHyphens w:val="0"/>
      <w:adjustRightInd/>
      <w:spacing w:after="0" w:line="240" w:lineRule="auto"/>
      <w:jc w:val="left"/>
      <w:textAlignment w:val="auto"/>
    </w:pPr>
    <w:rPr>
      <w:rFonts w:ascii="Tuffy" w:eastAsia="Tuffy" w:hAnsi="Tuffy" w:cs="Tuffy"/>
      <w:b/>
      <w:bCs/>
      <w:color w:val="auto"/>
      <w:sz w:val="24"/>
      <w:szCs w:val="24"/>
      <w:lang w:bidi="en-GB"/>
    </w:rPr>
  </w:style>
  <w:style w:type="character" w:customStyle="1" w:styleId="BodyTextChar">
    <w:name w:val="Body Text Char"/>
    <w:link w:val="BodyText"/>
    <w:uiPriority w:val="1"/>
    <w:rsid w:val="00E67DA6"/>
    <w:rPr>
      <w:rFonts w:ascii="Tuffy" w:eastAsia="Tuffy" w:hAnsi="Tuffy" w:cs="Tuffy"/>
      <w:b/>
      <w:bCs/>
      <w:sz w:val="24"/>
      <w:szCs w:val="24"/>
      <w:lang w:bidi="en-GB"/>
    </w:rPr>
  </w:style>
  <w:style w:type="paragraph" w:customStyle="1" w:styleId="TableParagraph">
    <w:name w:val="Table Paragraph"/>
    <w:basedOn w:val="Normal"/>
    <w:uiPriority w:val="1"/>
    <w:qFormat/>
    <w:rsid w:val="00923987"/>
    <w:pPr>
      <w:widowControl w:val="0"/>
      <w:suppressAutoHyphens w:val="0"/>
      <w:adjustRightInd/>
      <w:spacing w:after="0" w:line="240" w:lineRule="auto"/>
      <w:jc w:val="left"/>
      <w:textAlignment w:val="auto"/>
    </w:pPr>
    <w:rPr>
      <w:rFonts w:eastAsia="Twinkl"/>
      <w:color w:val="auto"/>
      <w:sz w:val="22"/>
      <w:szCs w:val="22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66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9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2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media/image6.tmp"/><Relationship Id="rId18" Type="http://schemas.openxmlformats.org/officeDocument/2006/relationships/image" Target="media/image11.tmp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tmp"/><Relationship Id="rId7" Type="http://schemas.openxmlformats.org/officeDocument/2006/relationships/endnotes" Target="endnotes.xml"/><Relationship Id="rId12" Type="http://schemas.openxmlformats.org/officeDocument/2006/relationships/image" Target="media/image5.tmp"/><Relationship Id="rId17" Type="http://schemas.openxmlformats.org/officeDocument/2006/relationships/image" Target="media/image10.tmp"/><Relationship Id="rId25" Type="http://schemas.openxmlformats.org/officeDocument/2006/relationships/image" Target="media/image18.tmp"/><Relationship Id="rId2" Type="http://schemas.openxmlformats.org/officeDocument/2006/relationships/numbering" Target="numbering.xml"/><Relationship Id="rId16" Type="http://schemas.openxmlformats.org/officeDocument/2006/relationships/image" Target="media/image9.tmp"/><Relationship Id="rId20" Type="http://schemas.openxmlformats.org/officeDocument/2006/relationships/image" Target="media/image13.tm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mp"/><Relationship Id="rId24" Type="http://schemas.openxmlformats.org/officeDocument/2006/relationships/image" Target="media/image17.tmp"/><Relationship Id="rId5" Type="http://schemas.openxmlformats.org/officeDocument/2006/relationships/webSettings" Target="webSettings.xml"/><Relationship Id="rId15" Type="http://schemas.openxmlformats.org/officeDocument/2006/relationships/image" Target="media/image8.tmp"/><Relationship Id="rId23" Type="http://schemas.openxmlformats.org/officeDocument/2006/relationships/image" Target="media/image16.tmp"/><Relationship Id="rId28" Type="http://schemas.openxmlformats.org/officeDocument/2006/relationships/theme" Target="theme/theme1.xml"/><Relationship Id="rId10" Type="http://schemas.openxmlformats.org/officeDocument/2006/relationships/image" Target="media/image3.tmp"/><Relationship Id="rId19" Type="http://schemas.openxmlformats.org/officeDocument/2006/relationships/image" Target="media/image12.tmp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image" Target="media/image7.tmp"/><Relationship Id="rId22" Type="http://schemas.openxmlformats.org/officeDocument/2006/relationships/image" Target="media/image15.tmp"/><Relationship Id="rId27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%23Action%20Templates\General\Activity%20Sheet%20Template\%23Word\Activity%20Sheet%20Template%20Portrai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8E5C8-EEBC-4F3D-962B-B26F1AD56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</Template>
  <TotalTime>100</TotalTime>
  <Pages>15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Whitwood</dc:creator>
  <cp:keywords/>
  <cp:lastModifiedBy>Gary Tovell</cp:lastModifiedBy>
  <cp:revision>5</cp:revision>
  <dcterms:created xsi:type="dcterms:W3CDTF">2020-05-13T10:10:00Z</dcterms:created>
  <dcterms:modified xsi:type="dcterms:W3CDTF">2020-05-14T13:30:00Z</dcterms:modified>
</cp:coreProperties>
</file>