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6162" w:rsidRDefault="006B6162">
      <w:pPr>
        <w:rPr>
          <w:noProof/>
          <w:lang w:eastAsia="en-GB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9678035" cy="694245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743" t="20009" r="26974" b="5659"/>
                    <a:stretch/>
                  </pic:blipFill>
                  <pic:spPr bwMode="auto">
                    <a:xfrm>
                      <a:off x="0" y="0"/>
                      <a:ext cx="9678035" cy="69424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15C97" w:rsidRDefault="006B6162"/>
    <w:sectPr w:rsidR="00715C97" w:rsidSect="006B6162">
      <w:pgSz w:w="16838" w:h="11906" w:orient="landscape"/>
      <w:pgMar w:top="28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6162"/>
    <w:rsid w:val="006B6162"/>
    <w:rsid w:val="00A027C6"/>
    <w:rsid w:val="00C81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C976094-B487-42C5-B627-2BDD95854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41F0F4A7</Template>
  <TotalTime>2</TotalTime>
  <Pages>2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ClassMaster School Network</Company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Bethany Cook</dc:creator>
  <cp:keywords/>
  <dc:description/>
  <cp:lastModifiedBy>Bethany Cook</cp:lastModifiedBy>
  <cp:revision>1</cp:revision>
  <dcterms:created xsi:type="dcterms:W3CDTF">2020-03-12T13:55:00Z</dcterms:created>
  <dcterms:modified xsi:type="dcterms:W3CDTF">2020-03-12T13:57:00Z</dcterms:modified>
</cp:coreProperties>
</file>