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B8626B" w:rsidRPr="009E4127" w:rsidRDefault="005F33C8" w:rsidP="009E4127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F9E2E0" wp14:editId="208171F6">
                <wp:simplePos x="0" y="0"/>
                <wp:positionH relativeFrom="column">
                  <wp:posOffset>5980430</wp:posOffset>
                </wp:positionH>
                <wp:positionV relativeFrom="paragraph">
                  <wp:posOffset>854075</wp:posOffset>
                </wp:positionV>
                <wp:extent cx="3442970" cy="0"/>
                <wp:effectExtent l="0" t="0" r="2413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29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153C47" id="Straight Connector 13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0.9pt,67.25pt" to="742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" strokecolor="#1c1c1c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5FF6161" wp14:editId="4147B61C">
                <wp:simplePos x="0" y="0"/>
                <wp:positionH relativeFrom="column">
                  <wp:posOffset>5137710</wp:posOffset>
                </wp:positionH>
                <wp:positionV relativeFrom="paragraph">
                  <wp:posOffset>544830</wp:posOffset>
                </wp:positionV>
                <wp:extent cx="866775" cy="415290"/>
                <wp:effectExtent l="0" t="0" r="0" b="38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Author: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FF61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4.55pt;margin-top:42.9pt;width:68.25pt;height:32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Author: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854075</wp:posOffset>
                </wp:positionV>
                <wp:extent cx="4013835" cy="0"/>
                <wp:effectExtent l="0" t="0" r="2476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38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B1F4C5" id="Straight Connector 12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67.25pt" to="390.45pt,6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" strokecolor="#1c1c1c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4B2270" wp14:editId="037516D5">
                <wp:simplePos x="0" y="0"/>
                <wp:positionH relativeFrom="column">
                  <wp:posOffset>340286</wp:posOffset>
                </wp:positionH>
                <wp:positionV relativeFrom="paragraph">
                  <wp:posOffset>508635</wp:posOffset>
                </wp:positionV>
                <wp:extent cx="665018" cy="415290"/>
                <wp:effectExtent l="0" t="0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018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Title: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B2270" id="_x0000_s1027" type="#_x0000_t202" style="position:absolute;left:0;text-align:left;margin-left:26.8pt;margin-top:40.05pt;width:52.35pt;height:32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Title: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4D1C765" wp14:editId="1EDB23F1">
                <wp:simplePos x="0" y="0"/>
                <wp:positionH relativeFrom="column">
                  <wp:posOffset>7691425</wp:posOffset>
                </wp:positionH>
                <wp:positionV relativeFrom="paragraph">
                  <wp:posOffset>3716135</wp:posOffset>
                </wp:positionV>
                <wp:extent cx="1888176" cy="569595"/>
                <wp:effectExtent l="0" t="0" r="0" b="190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176" cy="569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3C8" w:rsidRPr="00C31DB6" w:rsidRDefault="005F33C8" w:rsidP="005F33C8">
                            <w:pPr>
                              <w:jc w:val="left"/>
                            </w:pPr>
                            <w:r w:rsidRPr="005F33C8">
                              <w:t xml:space="preserve">Would you </w:t>
                            </w:r>
                            <w:proofErr w:type="gramStart"/>
                            <w:r w:rsidRPr="005F33C8">
                              <w:t>recommend</w:t>
                            </w:r>
                            <w:proofErr w:type="gramEnd"/>
                            <w:r w:rsidRPr="005F33C8">
                              <w:cr/>
                            </w:r>
                            <w:proofErr w:type="gramStart"/>
                            <w:r w:rsidRPr="005F33C8">
                              <w:t>this</w:t>
                            </w:r>
                            <w:proofErr w:type="gramEnd"/>
                            <w:r w:rsidRPr="005F33C8">
                              <w:t xml:space="preserve"> b</w:t>
                            </w:r>
                            <w:r>
                              <w:t>ook to a friend?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1C765" id="_x0000_s1028" type="#_x0000_t202" style="position:absolute;left:0;text-align:left;margin-left:605.6pt;margin-top:292.6pt;width:148.7pt;height:44.8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" filled="f" stroked="f">
                <v:textbox>
                  <w:txbxContent>
                    <w:p w:rsidR="005F33C8" w:rsidRPr="00C31DB6" w:rsidRDefault="005F33C8" w:rsidP="005F33C8">
                      <w:pPr>
                        <w:jc w:val="left"/>
                      </w:pPr>
                      <w:r w:rsidRPr="005F33C8">
                        <w:t>Would you recommend</w:t>
                      </w:r>
                      <w:r w:rsidRPr="005F33C8">
                        <w:cr/>
                        <w:t>this b</w:t>
                      </w:r>
                      <w:r>
                        <w:t>ook to a friend?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56FA17E" wp14:editId="56936139">
                <wp:simplePos x="0" y="0"/>
                <wp:positionH relativeFrom="column">
                  <wp:posOffset>1884391</wp:posOffset>
                </wp:positionH>
                <wp:positionV relativeFrom="paragraph">
                  <wp:posOffset>3716135</wp:posOffset>
                </wp:positionV>
                <wp:extent cx="4167827" cy="569595"/>
                <wp:effectExtent l="0" t="0" r="0" b="190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7827" cy="569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3C8" w:rsidRPr="00C31DB6" w:rsidRDefault="005F33C8" w:rsidP="005F33C8">
                            <w:r w:rsidRPr="005F33C8">
                              <w:t>Did you like the book?</w:t>
                            </w:r>
                            <w:r>
                              <w:t xml:space="preserve"> </w:t>
                            </w:r>
                            <w:r w:rsidRPr="005F33C8">
                              <w:t xml:space="preserve">What was your </w:t>
                            </w:r>
                            <w:r>
                              <w:br/>
                            </w:r>
                            <w:r w:rsidRPr="005F33C8">
                              <w:t>favourite part?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FA17E" id="_x0000_s1029" type="#_x0000_t202" style="position:absolute;left:0;text-align:left;margin-left:148.4pt;margin-top:292.6pt;width:328.2pt;height:44.8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" filled="f" stroked="f">
                <v:textbox>
                  <w:txbxContent>
                    <w:p w:rsidR="005F33C8" w:rsidRPr="00C31DB6" w:rsidRDefault="005F33C8" w:rsidP="005F33C8">
                      <w:r w:rsidRPr="005F33C8">
                        <w:t>Did you like the book?</w:t>
                      </w:r>
                      <w:r>
                        <w:t xml:space="preserve"> </w:t>
                      </w:r>
                      <w:r w:rsidRPr="005F33C8">
                        <w:t xml:space="preserve">What was your </w:t>
                      </w:r>
                      <w:r>
                        <w:br/>
                      </w:r>
                      <w:r w:rsidRPr="005F33C8">
                        <w:t>favourite part? 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9AD52F4" wp14:editId="39545B38">
                <wp:simplePos x="0" y="0"/>
                <wp:positionH relativeFrom="column">
                  <wp:posOffset>6420361</wp:posOffset>
                </wp:positionH>
                <wp:positionV relativeFrom="paragraph">
                  <wp:posOffset>1245870</wp:posOffset>
                </wp:positionV>
                <wp:extent cx="3075709" cy="569595"/>
                <wp:effectExtent l="0" t="0" r="0" b="190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709" cy="569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3C8" w:rsidRPr="00C31DB6" w:rsidRDefault="005F33C8" w:rsidP="005F33C8">
                            <w:r w:rsidRPr="005F33C8">
                              <w:t>Who are the main characters?</w:t>
                            </w:r>
                            <w:r>
                              <w:t xml:space="preserve"> </w:t>
                            </w:r>
                            <w:r w:rsidRPr="005F33C8">
                              <w:t>Who was your favourite character?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D52F4" id="_x0000_s1030" type="#_x0000_t202" style="position:absolute;left:0;text-align:left;margin-left:505.55pt;margin-top:98.1pt;width:242.2pt;height:44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" filled="f" stroked="f">
                <v:textbox>
                  <w:txbxContent>
                    <w:p w:rsidR="005F33C8" w:rsidRPr="00C31DB6" w:rsidRDefault="005F33C8" w:rsidP="005F33C8">
                      <w:r w:rsidRPr="005F33C8">
                        <w:t>Who are the main characters?</w:t>
                      </w:r>
                      <w:r>
                        <w:t xml:space="preserve"> </w:t>
                      </w:r>
                      <w:r w:rsidRPr="005F33C8">
                        <w:t>Who was your favourite character? 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BA7AF3A" wp14:editId="3AF9FA52">
                <wp:simplePos x="0" y="0"/>
                <wp:positionH relativeFrom="column">
                  <wp:posOffset>5088445</wp:posOffset>
                </wp:positionH>
                <wp:positionV relativeFrom="paragraph">
                  <wp:posOffset>1174750</wp:posOffset>
                </wp:positionV>
                <wp:extent cx="1163320" cy="415290"/>
                <wp:effectExtent l="0" t="0" r="0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320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Characters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7AF3A" id="_x0000_s1031" type="#_x0000_t202" style="position:absolute;left:0;text-align:left;margin-left:400.65pt;margin-top:92.5pt;width:91.6pt;height:32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Characters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21FC281" wp14:editId="4775B391">
                <wp:simplePos x="0" y="0"/>
                <wp:positionH relativeFrom="column">
                  <wp:posOffset>334835</wp:posOffset>
                </wp:positionH>
                <wp:positionV relativeFrom="paragraph">
                  <wp:posOffset>1174750</wp:posOffset>
                </wp:positionV>
                <wp:extent cx="605155" cy="415290"/>
                <wp:effectExtent l="0" t="0" r="0" b="38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155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Plot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FC281" id="_x0000_s1032" type="#_x0000_t202" style="position:absolute;left:0;text-align:left;margin-left:26.35pt;margin-top:92.5pt;width:47.65pt;height:32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Plot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D19BAA1" wp14:editId="5F19AE0B">
                <wp:simplePos x="0" y="0"/>
                <wp:positionH relativeFrom="column">
                  <wp:posOffset>338010</wp:posOffset>
                </wp:positionH>
                <wp:positionV relativeFrom="paragraph">
                  <wp:posOffset>3644265</wp:posOffset>
                </wp:positionV>
                <wp:extent cx="1448435" cy="415290"/>
                <wp:effectExtent l="0" t="0" r="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Your opinion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BAA1" id="_x0000_s1033" type="#_x0000_t202" style="position:absolute;left:0;text-align:left;margin-left:26.6pt;margin-top:286.95pt;width:114.05pt;height:32.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Your opinion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D19BAA1" wp14:editId="5F19AE0B">
                <wp:simplePos x="0" y="0"/>
                <wp:positionH relativeFrom="column">
                  <wp:posOffset>6417120</wp:posOffset>
                </wp:positionH>
                <wp:positionV relativeFrom="paragraph">
                  <wp:posOffset>3644265</wp:posOffset>
                </wp:positionV>
                <wp:extent cx="1353185" cy="41529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15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32"/>
                              </w:rPr>
                            </w:pPr>
                            <w:r w:rsidRPr="00C31DB6">
                              <w:rPr>
                                <w:sz w:val="32"/>
                              </w:rPr>
                              <w:t>Recommend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BAA1" id="_x0000_s1034" type="#_x0000_t202" style="position:absolute;left:0;text-align:left;margin-left:505.3pt;margin-top:286.95pt;width:106.55pt;height:32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32"/>
                        </w:rPr>
                      </w:pPr>
                      <w:r w:rsidRPr="00C31DB6">
                        <w:rPr>
                          <w:sz w:val="32"/>
                        </w:rPr>
                        <w:t>Recommend</w:t>
                      </w:r>
                    </w:p>
                  </w:txbxContent>
                </v:textbox>
              </v:shape>
            </w:pict>
          </mc:Fallback>
        </mc:AlternateContent>
      </w:r>
      <w:r w:rsidR="00C31DB6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BC241F9" wp14:editId="5669C25A">
                <wp:simplePos x="0" y="0"/>
                <wp:positionH relativeFrom="column">
                  <wp:posOffset>1159510</wp:posOffset>
                </wp:positionH>
                <wp:positionV relativeFrom="paragraph">
                  <wp:posOffset>1174750</wp:posOffset>
                </wp:positionV>
                <wp:extent cx="3574472" cy="570016"/>
                <wp:effectExtent l="0" t="0" r="0" b="190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4472" cy="57001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5F33C8">
                            <w:r w:rsidRPr="00C31DB6">
                              <w:t>What happens?</w:t>
                            </w:r>
                            <w:r w:rsidR="005F33C8">
                              <w:t xml:space="preserve"> </w:t>
                            </w:r>
                            <w:r w:rsidR="005F33C8" w:rsidRPr="005F33C8">
                              <w:t>Are there any plot twists?</w:t>
                            </w:r>
                            <w:r w:rsidR="005F33C8">
                              <w:t xml:space="preserve"> </w:t>
                            </w:r>
                            <w:r w:rsidR="005F33C8">
                              <w:br/>
                            </w:r>
                            <w:r w:rsidR="005F33C8" w:rsidRPr="005F33C8">
                              <w:t>Did you find the plot interesting?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241F9" id="_x0000_s1035" type="#_x0000_t202" style="position:absolute;left:0;text-align:left;margin-left:91.3pt;margin-top:92.5pt;width:281.45pt;height:44.9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" filled="f" stroked="f">
                <v:textbox>
                  <w:txbxContent>
                    <w:p w:rsidR="00C31DB6" w:rsidRPr="00C31DB6" w:rsidRDefault="00C31DB6" w:rsidP="005F33C8">
                      <w:r w:rsidRPr="00C31DB6">
                        <w:t>What happens?</w:t>
                      </w:r>
                      <w:r w:rsidR="005F33C8">
                        <w:t xml:space="preserve"> </w:t>
                      </w:r>
                      <w:r w:rsidR="005F33C8" w:rsidRPr="005F33C8">
                        <w:t>Are there any plot twists?</w:t>
                      </w:r>
                      <w:r w:rsidR="005F33C8">
                        <w:t xml:space="preserve"> </w:t>
                      </w:r>
                      <w:r w:rsidR="005F33C8">
                        <w:br/>
                      </w:r>
                      <w:r w:rsidR="005F33C8" w:rsidRPr="005F33C8">
                        <w:t>Did you find the plot interesting?</w:t>
                      </w:r>
                    </w:p>
                  </w:txbxContent>
                </v:textbox>
              </v:shape>
            </w:pict>
          </mc:Fallback>
        </mc:AlternateContent>
      </w:r>
      <w:r w:rsidR="00C31DB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4A9BBE" wp14:editId="5445823E">
                <wp:simplePos x="0" y="0"/>
                <wp:positionH relativeFrom="column">
                  <wp:posOffset>7144575</wp:posOffset>
                </wp:positionH>
                <wp:positionV relativeFrom="paragraph">
                  <wp:posOffset>-320675</wp:posOffset>
                </wp:positionV>
                <wp:extent cx="2434441" cy="415636"/>
                <wp:effectExtent l="0" t="0" r="0" b="381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441" cy="415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rPr>
                                <w:sz w:val="28"/>
                              </w:rPr>
                            </w:pPr>
                            <w:r w:rsidRPr="00C31DB6">
                              <w:rPr>
                                <w:sz w:val="28"/>
                              </w:rPr>
                              <w:t>Your star rating for this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9BBE" id="_x0000_s1036" type="#_x0000_t202" style="position:absolute;left:0;text-align:left;margin-left:562.55pt;margin-top:-25.25pt;width:191.7pt;height:32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" filled="f" stroked="f">
                <v:textbox>
                  <w:txbxContent>
                    <w:p w:rsidR="00C31DB6" w:rsidRPr="00C31DB6" w:rsidRDefault="00C31DB6" w:rsidP="00C31DB6">
                      <w:pPr>
                        <w:rPr>
                          <w:sz w:val="28"/>
                        </w:rPr>
                      </w:pPr>
                      <w:r w:rsidRPr="00C31DB6">
                        <w:rPr>
                          <w:sz w:val="28"/>
                        </w:rPr>
                        <w:t>Your star rating for this book</w:t>
                      </w:r>
                    </w:p>
                  </w:txbxContent>
                </v:textbox>
              </v:shape>
            </w:pict>
          </mc:Fallback>
        </mc:AlternateContent>
      </w:r>
      <w:r w:rsidR="00C31DB6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340360</wp:posOffset>
                </wp:positionH>
                <wp:positionV relativeFrom="paragraph">
                  <wp:posOffset>-178435</wp:posOffset>
                </wp:positionV>
                <wp:extent cx="2360930" cy="415636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15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1DB6" w:rsidRPr="00C31DB6" w:rsidRDefault="00C31DB6" w:rsidP="00C31DB6">
                            <w:pPr>
                              <w:pStyle w:val="Heading2"/>
                            </w:pPr>
                            <w:r w:rsidRPr="00C31DB6">
                              <w:t>A Book Review by</w:t>
                            </w:r>
                            <w:r w:rsidR="005142DC">
                              <w:t>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0;text-align:left;margin-left:26.8pt;margin-top:-14.05pt;width:185.9pt;height:32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" filled="f" stroked="f">
                <v:textbox>
                  <w:txbxContent>
                    <w:p w:rsidR="00C31DB6" w:rsidRPr="00C31DB6" w:rsidRDefault="00C31DB6" w:rsidP="00C31DB6">
                      <w:pPr>
                        <w:pStyle w:val="Heading2"/>
                      </w:pPr>
                      <w:r w:rsidRPr="00C31DB6">
                        <w:t>A Book Review by</w:t>
                      </w:r>
                      <w:r w:rsidR="005142DC">
                        <w:t>……..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626B" w:rsidRPr="009E4127" w:rsidSect="00A61E8B">
      <w:headerReference w:type="default" r:id="rId8"/>
      <w:footerReference w:type="default" r:id="rId9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CF4" w:rsidRDefault="000C1CF4" w:rsidP="00DD5720">
      <w:r>
        <w:separator/>
      </w:r>
    </w:p>
  </w:endnote>
  <w:endnote w:type="continuationSeparator" w:id="0">
    <w:p w:rsidR="000C1CF4" w:rsidRDefault="000C1CF4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EB73B8B4-B12D-4490-B417-8252D1667A73}"/>
    <w:embedBold r:id="rId2" w:fontKey="{CF3CE48D-7663-434A-A47F-EB204DFBEBC6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385AA453-65A2-4593-BA72-C07108E6F007}"/>
    <w:embedBold r:id="rId4" w:fontKey="{54D04D34-1FE7-4693-B0A0-93241A656E71}"/>
    <w:embedItalic r:id="rId5" w:fontKey="{D0924836-7C2F-4B36-930A-BB1D5950AB37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6" w:fontKey="{9EC31C24-ABB0-4985-81F0-1FC6DEB76CB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90B" w:rsidRDefault="00DC190B" w:rsidP="003D26A6">
    <w:pPr>
      <w:pStyle w:val="Header"/>
    </w:pPr>
  </w:p>
  <w:p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CF4" w:rsidRDefault="000C1CF4" w:rsidP="00DD5720">
      <w:r>
        <w:separator/>
      </w:r>
    </w:p>
  </w:footnote>
  <w:footnote w:type="continuationSeparator" w:id="0">
    <w:p w:rsidR="000C1CF4" w:rsidRDefault="000C1CF4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DB6" w:rsidRDefault="00C31DB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-371920</wp:posOffset>
          </wp:positionH>
          <wp:positionV relativeFrom="paragraph">
            <wp:posOffset>-371920</wp:posOffset>
          </wp:positionV>
          <wp:extent cx="10687792" cy="7555816"/>
          <wp:effectExtent l="0" t="0" r="0" b="762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-Backgroun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0962" cy="75651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72C"/>
    <w:rsid w:val="00025835"/>
    <w:rsid w:val="0003405A"/>
    <w:rsid w:val="00067C79"/>
    <w:rsid w:val="000B0E37"/>
    <w:rsid w:val="000C1CF4"/>
    <w:rsid w:val="000F227B"/>
    <w:rsid w:val="000F793E"/>
    <w:rsid w:val="00173124"/>
    <w:rsid w:val="00190479"/>
    <w:rsid w:val="001A77E0"/>
    <w:rsid w:val="001B7D7D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5017"/>
    <w:rsid w:val="004F0EE8"/>
    <w:rsid w:val="005142DC"/>
    <w:rsid w:val="005144BA"/>
    <w:rsid w:val="00522CBD"/>
    <w:rsid w:val="00553E0E"/>
    <w:rsid w:val="005A3494"/>
    <w:rsid w:val="005C4467"/>
    <w:rsid w:val="005D1993"/>
    <w:rsid w:val="005F33C8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7672C"/>
    <w:rsid w:val="00AC3604"/>
    <w:rsid w:val="00B8626B"/>
    <w:rsid w:val="00C31DB6"/>
    <w:rsid w:val="00CA3011"/>
    <w:rsid w:val="00CC0F47"/>
    <w:rsid w:val="00CE75AA"/>
    <w:rsid w:val="00CF513F"/>
    <w:rsid w:val="00D90104"/>
    <w:rsid w:val="00DC190B"/>
    <w:rsid w:val="00DD5720"/>
    <w:rsid w:val="00E1404D"/>
    <w:rsid w:val="00E1443E"/>
    <w:rsid w:val="00E376AA"/>
    <w:rsid w:val="00E62A7F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5E254A9-1FA5-46AE-BC8E-85C0F91E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5F33C8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6C51F-5DE8-4A97-B240-90C90B9D1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Hayward</dc:creator>
  <cp:keywords/>
  <dc:description/>
  <cp:lastModifiedBy>Bethany Cook</cp:lastModifiedBy>
  <cp:revision>2</cp:revision>
  <cp:lastPrinted>2014-02-20T09:55:00Z</cp:lastPrinted>
  <dcterms:created xsi:type="dcterms:W3CDTF">2020-03-12T13:53:00Z</dcterms:created>
  <dcterms:modified xsi:type="dcterms:W3CDTF">2020-03-12T13:53:00Z</dcterms:modified>
</cp:coreProperties>
</file>