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58D" w:rsidRDefault="00E3358D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613950</wp:posOffset>
            </wp:positionH>
            <wp:positionV relativeFrom="paragraph">
              <wp:posOffset>322</wp:posOffset>
            </wp:positionV>
            <wp:extent cx="4326255" cy="34074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59" t="18319" r="38178" b="47705"/>
                    <a:stretch/>
                  </pic:blipFill>
                  <pic:spPr bwMode="auto">
                    <a:xfrm>
                      <a:off x="0" y="0"/>
                      <a:ext cx="4326255" cy="3407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58D" w:rsidRDefault="00E3358D">
      <w:pPr>
        <w:rPr>
          <w:noProof/>
          <w:lang w:eastAsia="en-GB"/>
        </w:rPr>
      </w:pPr>
    </w:p>
    <w:p w:rsidR="00715C97" w:rsidRDefault="00E3358D"/>
    <w:p w:rsidR="00E3358D" w:rsidRDefault="00E3358D"/>
    <w:p w:rsidR="00E3358D" w:rsidRDefault="00E3358D"/>
    <w:p w:rsidR="00E3358D" w:rsidRDefault="00E3358D"/>
    <w:p w:rsidR="00E3358D" w:rsidRDefault="00E3358D"/>
    <w:p w:rsidR="00E3358D" w:rsidRDefault="00E3358D"/>
    <w:p w:rsidR="00E3358D" w:rsidRDefault="00E3358D"/>
    <w:p w:rsidR="00E3358D" w:rsidRDefault="00E3358D"/>
    <w:p w:rsidR="00E3358D" w:rsidRDefault="00E3358D"/>
    <w:p w:rsidR="00E3358D" w:rsidRDefault="00E3358D"/>
    <w:p w:rsidR="00E3358D" w:rsidRDefault="00E3358D"/>
    <w:p w:rsidR="00E3358D" w:rsidRPr="00E3358D" w:rsidRDefault="00E3358D" w:rsidP="00E3358D">
      <w:pPr>
        <w:rPr>
          <w:sz w:val="36"/>
        </w:rPr>
      </w:pPr>
      <w:r w:rsidRPr="00E3358D">
        <w:rPr>
          <w:sz w:val="36"/>
        </w:rPr>
        <w:t>_________________________________________________________________________________________________________</w:t>
      </w:r>
      <w:r w:rsidRPr="00E3358D">
        <w:rPr>
          <w:sz w:val="36"/>
        </w:rPr>
        <w:t>__________________________________________________________________________________________________________________________________________________________________________________________________________________</w:t>
      </w:r>
      <w:r w:rsidRPr="00E3358D">
        <w:rPr>
          <w:sz w:val="36"/>
        </w:rPr>
        <w:t>_____________________</w:t>
      </w:r>
      <w:r w:rsidRPr="00E3358D">
        <w:rPr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6"/>
        </w:rPr>
        <w:t>________________________________</w:t>
      </w:r>
    </w:p>
    <w:p w:rsidR="00E3358D" w:rsidRDefault="00E3358D" w:rsidP="00E3358D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627380</wp:posOffset>
            </wp:positionH>
            <wp:positionV relativeFrom="paragraph">
              <wp:posOffset>14700</wp:posOffset>
            </wp:positionV>
            <wp:extent cx="4517390" cy="34867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75" t="22015" r="38033" b="43691"/>
                    <a:stretch/>
                  </pic:blipFill>
                  <pic:spPr bwMode="auto">
                    <a:xfrm>
                      <a:off x="0" y="0"/>
                      <a:ext cx="4517390" cy="3486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58D" w:rsidRPr="00E3358D" w:rsidRDefault="00E3358D" w:rsidP="00E3358D">
      <w:pPr>
        <w:rPr>
          <w:sz w:val="32"/>
        </w:rPr>
      </w:pPr>
    </w:p>
    <w:p w:rsidR="00E3358D" w:rsidRPr="00E3358D" w:rsidRDefault="00E3358D" w:rsidP="00E3358D">
      <w:pPr>
        <w:rPr>
          <w:sz w:val="32"/>
        </w:rPr>
      </w:pPr>
    </w:p>
    <w:p w:rsidR="00E3358D" w:rsidRPr="00E3358D" w:rsidRDefault="00E3358D" w:rsidP="00E3358D">
      <w:pPr>
        <w:rPr>
          <w:sz w:val="32"/>
        </w:rPr>
      </w:pPr>
    </w:p>
    <w:p w:rsidR="00E3358D" w:rsidRDefault="00E3358D">
      <w:pPr>
        <w:rPr>
          <w:noProof/>
          <w:lang w:eastAsia="en-GB"/>
        </w:rPr>
      </w:pPr>
    </w:p>
    <w:p w:rsidR="00E3358D" w:rsidRDefault="00E3358D">
      <w:pPr>
        <w:rPr>
          <w:noProof/>
          <w:lang w:eastAsia="en-GB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Pr="00E3358D" w:rsidRDefault="00E3358D" w:rsidP="00E3358D">
      <w:pPr>
        <w:rPr>
          <w:sz w:val="36"/>
        </w:rPr>
      </w:pPr>
      <w:r w:rsidRPr="00E3358D">
        <w:rPr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6"/>
        </w:rPr>
        <w:t>________________________________</w:t>
      </w:r>
    </w:p>
    <w:p w:rsidR="00E3358D" w:rsidRDefault="00E3358D">
      <w:pPr>
        <w:rPr>
          <w:noProof/>
          <w:lang w:eastAsia="en-GB"/>
        </w:rPr>
      </w:pPr>
    </w:p>
    <w:p w:rsidR="00E3358D" w:rsidRDefault="00E3358D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804991</wp:posOffset>
            </wp:positionH>
            <wp:positionV relativeFrom="paragraph">
              <wp:posOffset>322</wp:posOffset>
            </wp:positionV>
            <wp:extent cx="4162425" cy="32670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40" t="23903" r="38123" b="42413"/>
                    <a:stretch/>
                  </pic:blipFill>
                  <pic:spPr bwMode="auto">
                    <a:xfrm>
                      <a:off x="0" y="0"/>
                      <a:ext cx="4162425" cy="3267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Pr="00E3358D" w:rsidRDefault="00E3358D" w:rsidP="00E3358D">
      <w:pPr>
        <w:rPr>
          <w:sz w:val="36"/>
        </w:rPr>
      </w:pPr>
      <w:r w:rsidRPr="00E3358D">
        <w:rPr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6"/>
        </w:rPr>
        <w:t>________________________________</w:t>
      </w:r>
    </w:p>
    <w:p w:rsidR="00E3358D" w:rsidRDefault="00E3358D">
      <w:pPr>
        <w:rPr>
          <w:sz w:val="32"/>
        </w:rPr>
      </w:pPr>
    </w:p>
    <w:p w:rsidR="00E3358D" w:rsidRDefault="00E3358D">
      <w:pPr>
        <w:rPr>
          <w:noProof/>
          <w:lang w:eastAsia="en-GB"/>
        </w:rPr>
      </w:pPr>
    </w:p>
    <w:p w:rsidR="00E3358D" w:rsidRDefault="00E3358D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21056</wp:posOffset>
            </wp:positionV>
            <wp:extent cx="4210685" cy="3157220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88" t="21650" r="38460" b="45490"/>
                    <a:stretch/>
                  </pic:blipFill>
                  <pic:spPr bwMode="auto">
                    <a:xfrm>
                      <a:off x="0" y="0"/>
                      <a:ext cx="4210685" cy="3157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Default="00E3358D">
      <w:pPr>
        <w:rPr>
          <w:sz w:val="32"/>
        </w:rPr>
      </w:pPr>
    </w:p>
    <w:p w:rsidR="00E3358D" w:rsidRPr="00E3358D" w:rsidRDefault="00E3358D">
      <w:pPr>
        <w:rPr>
          <w:sz w:val="36"/>
        </w:rPr>
      </w:pPr>
      <w:r w:rsidRPr="00E3358D">
        <w:rPr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6"/>
        </w:rPr>
        <w:t>________________________________</w:t>
      </w:r>
      <w:bookmarkStart w:id="0" w:name="_GoBack"/>
      <w:bookmarkEnd w:id="0"/>
    </w:p>
    <w:sectPr w:rsidR="00E3358D" w:rsidRPr="00E3358D" w:rsidSect="00E3358D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58D"/>
    <w:rsid w:val="00A027C6"/>
    <w:rsid w:val="00C8147B"/>
    <w:rsid w:val="00E3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76D7BB-4DC3-4BBA-95AE-24588F27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1B0CC421</Template>
  <TotalTime>5</TotalTime>
  <Pages>4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1</cp:revision>
  <dcterms:created xsi:type="dcterms:W3CDTF">2020-03-12T14:46:00Z</dcterms:created>
  <dcterms:modified xsi:type="dcterms:W3CDTF">2020-03-12T14:51:00Z</dcterms:modified>
</cp:coreProperties>
</file>