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57B49" w14:textId="77777777" w:rsidR="00394C94" w:rsidRDefault="00394C9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85761E7" wp14:editId="7B53D892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00055" cy="59270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74" t="30753" r="21704" b="16121"/>
                    <a:stretch/>
                  </pic:blipFill>
                  <pic:spPr bwMode="auto">
                    <a:xfrm>
                      <a:off x="0" y="0"/>
                      <a:ext cx="10600055" cy="5927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94C94" w:rsidSect="00394C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94"/>
    <w:rsid w:val="00394C94"/>
    <w:rsid w:val="008D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5B1E2"/>
  <w15:chartTrackingRefBased/>
  <w15:docId w15:val="{FEA9F039-5959-484C-9D19-318ECE4A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FACDE0AF.dotm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DENT</dc:creator>
  <cp:keywords/>
  <dc:description/>
  <cp:lastModifiedBy>Kelly Bridgeman</cp:lastModifiedBy>
  <cp:revision>2</cp:revision>
  <dcterms:created xsi:type="dcterms:W3CDTF">2020-06-29T14:48:00Z</dcterms:created>
  <dcterms:modified xsi:type="dcterms:W3CDTF">2020-06-29T14:48:00Z</dcterms:modified>
</cp:coreProperties>
</file>