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F9455" w14:textId="77777777" w:rsidR="00BF0CDC" w:rsidRDefault="00BF0CDC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7629095" wp14:editId="6B514D90">
            <wp:extent cx="3128558" cy="46700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218" t="17690" r="43446" b="6895"/>
                    <a:stretch/>
                  </pic:blipFill>
                  <pic:spPr bwMode="auto">
                    <a:xfrm>
                      <a:off x="0" y="0"/>
                      <a:ext cx="3181213" cy="474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9197850" wp14:editId="51295739">
            <wp:extent cx="3128558" cy="46700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218" t="17690" r="43446" b="6895"/>
                    <a:stretch/>
                  </pic:blipFill>
                  <pic:spPr bwMode="auto">
                    <a:xfrm>
                      <a:off x="0" y="0"/>
                      <a:ext cx="3181213" cy="474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A040E75" wp14:editId="48AB75CC">
            <wp:extent cx="3128558" cy="467008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218" t="17690" r="43446" b="6895"/>
                    <a:stretch/>
                  </pic:blipFill>
                  <pic:spPr bwMode="auto">
                    <a:xfrm>
                      <a:off x="0" y="0"/>
                      <a:ext cx="3181213" cy="474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7A443E" w14:textId="77777777" w:rsidR="00BF0CDC" w:rsidRPr="00BF0CDC" w:rsidRDefault="00BF0CDC" w:rsidP="00BF0CDC"/>
    <w:p w14:paraId="0B98BD51" w14:textId="77777777" w:rsidR="00BF0CDC" w:rsidRDefault="00BF0CDC" w:rsidP="00BF0CDC"/>
    <w:p w14:paraId="7DA3939B" w14:textId="77777777" w:rsidR="007B5F7B" w:rsidRPr="00BF0CDC" w:rsidRDefault="00BF0CDC" w:rsidP="00BF0CDC">
      <w:pPr>
        <w:tabs>
          <w:tab w:val="left" w:pos="2412"/>
          <w:tab w:val="left" w:pos="12040"/>
        </w:tabs>
        <w:rPr>
          <w:rFonts w:ascii="Comic Sans MS" w:hAnsi="Comic Sans MS"/>
          <w:b/>
          <w:color w:val="0070C0"/>
          <w:sz w:val="72"/>
          <w:szCs w:val="72"/>
        </w:rPr>
      </w:pPr>
      <w:r>
        <w:t xml:space="preserve">                                    </w:t>
      </w:r>
      <w:r w:rsidRPr="00BF0CDC">
        <w:rPr>
          <w:rFonts w:ascii="Comic Sans MS" w:hAnsi="Comic Sans MS"/>
          <w:b/>
          <w:color w:val="00B050"/>
          <w:sz w:val="72"/>
          <w:szCs w:val="72"/>
        </w:rPr>
        <w:t>Full</w:t>
      </w:r>
      <w:r>
        <w:rPr>
          <w:rFonts w:ascii="Comic Sans MS" w:hAnsi="Comic Sans MS"/>
          <w:b/>
          <w:color w:val="00B050"/>
          <w:sz w:val="72"/>
          <w:szCs w:val="72"/>
        </w:rPr>
        <w:t xml:space="preserve">         </w:t>
      </w:r>
      <w:r w:rsidRPr="00BF0CDC">
        <w:rPr>
          <w:rFonts w:ascii="Comic Sans MS" w:hAnsi="Comic Sans MS"/>
          <w:b/>
          <w:color w:val="FF0000"/>
          <w:sz w:val="72"/>
          <w:szCs w:val="72"/>
        </w:rPr>
        <w:t>Half full</w:t>
      </w:r>
      <w:r>
        <w:rPr>
          <w:rFonts w:ascii="Comic Sans MS" w:hAnsi="Comic Sans MS"/>
          <w:b/>
          <w:color w:val="FF0000"/>
          <w:sz w:val="72"/>
          <w:szCs w:val="72"/>
        </w:rPr>
        <w:t xml:space="preserve">        </w:t>
      </w:r>
      <w:r w:rsidRPr="00BF0CDC">
        <w:rPr>
          <w:rFonts w:ascii="Comic Sans MS" w:hAnsi="Comic Sans MS"/>
          <w:b/>
          <w:color w:val="0070C0"/>
          <w:sz w:val="72"/>
          <w:szCs w:val="72"/>
        </w:rPr>
        <w:t>Empty</w:t>
      </w:r>
    </w:p>
    <w:sectPr w:rsidR="007B5F7B" w:rsidRPr="00BF0CDC" w:rsidSect="00BF0C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DC"/>
    <w:rsid w:val="000504CE"/>
    <w:rsid w:val="004E7AC1"/>
    <w:rsid w:val="00614D42"/>
    <w:rsid w:val="007B5F7B"/>
    <w:rsid w:val="00BF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F1AF"/>
  <w15:chartTrackingRefBased/>
  <w15:docId w15:val="{29C959CB-7E30-4CAB-BAEE-B916488E5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892D661C.dotm</Template>
  <TotalTime>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Bridgeman</dc:creator>
  <cp:keywords/>
  <dc:description/>
  <cp:lastModifiedBy>Kelly Bridgeman</cp:lastModifiedBy>
  <cp:revision>2</cp:revision>
  <dcterms:created xsi:type="dcterms:W3CDTF">2020-06-29T14:47:00Z</dcterms:created>
  <dcterms:modified xsi:type="dcterms:W3CDTF">2020-06-29T14:47:00Z</dcterms:modified>
</cp:coreProperties>
</file>