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F64" w:rsidRDefault="00512F64" w:rsidP="00512F64">
      <w:pPr>
        <w:rPr>
          <w:rFonts w:ascii="Trebuchet MS" w:hAnsi="Trebuchet MS"/>
          <w:sz w:val="36"/>
          <w:u w:val="single"/>
        </w:rPr>
      </w:pPr>
      <w:r w:rsidRPr="00814349">
        <w:rPr>
          <w:rFonts w:ascii="Trebuchet MS" w:hAnsi="Trebuchet MS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0360DC" wp14:editId="4AA77FA2">
                <wp:simplePos x="0" y="0"/>
                <wp:positionH relativeFrom="column">
                  <wp:posOffset>3069590</wp:posOffset>
                </wp:positionH>
                <wp:positionV relativeFrom="paragraph">
                  <wp:posOffset>264160</wp:posOffset>
                </wp:positionV>
                <wp:extent cx="3258820" cy="2329180"/>
                <wp:effectExtent l="0" t="0" r="17780" b="139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232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F64" w:rsidRPr="00673EB4" w:rsidRDefault="00512F64" w:rsidP="00512F6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73E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Colour the square on the right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0360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1.7pt;margin-top:20.8pt;width:256.6pt;height:18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">
                <v:textbox>
                  <w:txbxContent>
                    <w:p w:rsidR="00512F64" w:rsidRPr="00673EB4" w:rsidRDefault="00512F64" w:rsidP="00512F6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73EB4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Colour the square on the right </w:t>
                      </w:r>
                    </w:p>
                  </w:txbxContent>
                </v:textbox>
              </v:shape>
            </w:pict>
          </mc:Fallback>
        </mc:AlternateContent>
      </w:r>
      <w:r w:rsidRPr="00814349">
        <w:rPr>
          <w:rFonts w:ascii="Trebuchet MS" w:hAnsi="Trebuchet MS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D84E09" wp14:editId="03365D21">
                <wp:simplePos x="0" y="0"/>
                <wp:positionH relativeFrom="column">
                  <wp:posOffset>-479425</wp:posOffset>
                </wp:positionH>
                <wp:positionV relativeFrom="paragraph">
                  <wp:posOffset>264160</wp:posOffset>
                </wp:positionV>
                <wp:extent cx="3258820" cy="2329180"/>
                <wp:effectExtent l="0" t="0" r="17780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232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F64" w:rsidRPr="00673EB4" w:rsidRDefault="00512F64" w:rsidP="00512F6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673EB4">
                              <w:rPr>
                                <w:rFonts w:ascii="Comic Sans MS" w:hAnsi="Comic Sans MS"/>
                                <w:sz w:val="32"/>
                              </w:rPr>
                              <w:t xml:space="preserve">Colour the circle on the left  </w:t>
                            </w:r>
                          </w:p>
                          <w:p w:rsidR="00512F64" w:rsidRPr="00814349" w:rsidRDefault="00512F64" w:rsidP="00512F64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84E09" id="_x0000_s1027" type="#_x0000_t202" style="position:absolute;margin-left:-37.75pt;margin-top:20.8pt;width:256.6pt;height:18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">
                <v:textbox>
                  <w:txbxContent>
                    <w:p w:rsidR="00512F64" w:rsidRPr="00673EB4" w:rsidRDefault="00512F64" w:rsidP="00512F64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673EB4">
                        <w:rPr>
                          <w:rFonts w:ascii="Comic Sans MS" w:hAnsi="Comic Sans MS"/>
                          <w:sz w:val="32"/>
                        </w:rPr>
                        <w:t xml:space="preserve">Colour the circle on the left  </w:t>
                      </w:r>
                    </w:p>
                    <w:p w:rsidR="00512F64" w:rsidRPr="00814349" w:rsidRDefault="00512F64" w:rsidP="00512F64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12F64" w:rsidRDefault="00512F64" w:rsidP="00512F64">
      <w:pPr>
        <w:jc w:val="center"/>
        <w:rPr>
          <w:rFonts w:ascii="Trebuchet MS" w:hAnsi="Trebuchet MS"/>
          <w:sz w:val="36"/>
        </w:rPr>
      </w:pPr>
      <w:r w:rsidRPr="00814349">
        <w:rPr>
          <w:rFonts w:ascii="Trebuchet MS" w:hAnsi="Trebuchet MS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9F74C2" wp14:editId="1B4F120B">
                <wp:simplePos x="0" y="0"/>
                <wp:positionH relativeFrom="column">
                  <wp:posOffset>3069590</wp:posOffset>
                </wp:positionH>
                <wp:positionV relativeFrom="paragraph">
                  <wp:posOffset>2575560</wp:posOffset>
                </wp:positionV>
                <wp:extent cx="3258820" cy="2329180"/>
                <wp:effectExtent l="0" t="0" r="1778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232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F64" w:rsidRPr="00673EB4" w:rsidRDefault="00512F64" w:rsidP="00512F6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73E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Colour the heart on the left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F74C2" id="_x0000_s1028" type="#_x0000_t202" style="position:absolute;left:0;text-align:left;margin-left:241.7pt;margin-top:202.8pt;width:256.6pt;height:18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">
                <v:textbox>
                  <w:txbxContent>
                    <w:p w:rsidR="00512F64" w:rsidRPr="00673EB4" w:rsidRDefault="00512F64" w:rsidP="00512F6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73EB4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Colour the heart on the left </w:t>
                      </w:r>
                    </w:p>
                  </w:txbxContent>
                </v:textbox>
              </v:shape>
            </w:pict>
          </mc:Fallback>
        </mc:AlternateContent>
      </w:r>
      <w:r w:rsidRPr="00814349">
        <w:rPr>
          <w:rFonts w:ascii="Trebuchet MS" w:hAnsi="Trebuchet MS"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73F920" wp14:editId="53292541">
                <wp:simplePos x="0" y="0"/>
                <wp:positionH relativeFrom="column">
                  <wp:posOffset>-479425</wp:posOffset>
                </wp:positionH>
                <wp:positionV relativeFrom="paragraph">
                  <wp:posOffset>2575560</wp:posOffset>
                </wp:positionV>
                <wp:extent cx="3258820" cy="2329180"/>
                <wp:effectExtent l="0" t="0" r="17780" b="139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232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F64" w:rsidRPr="00673EB4" w:rsidRDefault="00512F64" w:rsidP="00512F6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73E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Colour the stars on the right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3F920" id="_x0000_s1029" type="#_x0000_t202" style="position:absolute;left:0;text-align:left;margin-left:-37.75pt;margin-top:202.8pt;width:256.6pt;height:18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">
                <v:textbox>
                  <w:txbxContent>
                    <w:p w:rsidR="00512F64" w:rsidRPr="00673EB4" w:rsidRDefault="00512F64" w:rsidP="00512F6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73EB4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Colour the stars on the right </w:t>
                      </w:r>
                    </w:p>
                  </w:txbxContent>
                </v:textbox>
              </v:shape>
            </w:pict>
          </mc:Fallback>
        </mc:AlternateContent>
      </w:r>
    </w:p>
    <w:p w:rsidR="00512F64" w:rsidRPr="00814349" w:rsidRDefault="00512F64" w:rsidP="00512F64">
      <w:pPr>
        <w:rPr>
          <w:rFonts w:ascii="Trebuchet MS" w:hAnsi="Trebuchet MS"/>
          <w:sz w:val="36"/>
        </w:rPr>
      </w:pP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870647" wp14:editId="1308BF91">
                <wp:simplePos x="0" y="0"/>
                <wp:positionH relativeFrom="column">
                  <wp:posOffset>1209856</wp:posOffset>
                </wp:positionH>
                <wp:positionV relativeFrom="paragraph">
                  <wp:posOffset>118110</wp:posOffset>
                </wp:positionV>
                <wp:extent cx="1393190" cy="1414780"/>
                <wp:effectExtent l="0" t="0" r="16510" b="1397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3190" cy="14147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A92AB7" id="Oval 23" o:spid="_x0000_s1026" style="position:absolute;margin-left:95.25pt;margin-top:9.3pt;width:109.7pt;height:111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" fillcolor="white [3201]" strokecolor="black [3200]" strokeweight="2pt"/>
            </w:pict>
          </mc:Fallback>
        </mc:AlternateContent>
      </w: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A9D532" wp14:editId="7B64CFDA">
                <wp:simplePos x="0" y="0"/>
                <wp:positionH relativeFrom="column">
                  <wp:posOffset>-369751</wp:posOffset>
                </wp:positionH>
                <wp:positionV relativeFrom="paragraph">
                  <wp:posOffset>118110</wp:posOffset>
                </wp:positionV>
                <wp:extent cx="1393190" cy="1414780"/>
                <wp:effectExtent l="0" t="0" r="16510" b="1397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3190" cy="14147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036BF5" id="Oval 22" o:spid="_x0000_s1026" style="position:absolute;margin-left:-29.1pt;margin-top:9.3pt;width:109.7pt;height:11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" fillcolor="white [3201]" strokecolor="black [3200]" strokeweight="2pt"/>
            </w:pict>
          </mc:Fallback>
        </mc:AlternateContent>
      </w: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86E597" wp14:editId="0322B464">
                <wp:simplePos x="0" y="0"/>
                <wp:positionH relativeFrom="column">
                  <wp:posOffset>3352800</wp:posOffset>
                </wp:positionH>
                <wp:positionV relativeFrom="paragraph">
                  <wp:posOffset>118110</wp:posOffset>
                </wp:positionV>
                <wp:extent cx="1196975" cy="1283970"/>
                <wp:effectExtent l="0" t="0" r="22225" b="1143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975" cy="1283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C63A6" id="Rectangle 24" o:spid="_x0000_s1026" style="position:absolute;margin-left:264pt;margin-top:9.3pt;width:94.25pt;height:10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" fillcolor="white [3201]" strokecolor="black [3200]" strokeweight="2pt"/>
            </w:pict>
          </mc:Fallback>
        </mc:AlternateContent>
      </w: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6F0E55" wp14:editId="7085C0F3">
                <wp:simplePos x="0" y="0"/>
                <wp:positionH relativeFrom="column">
                  <wp:posOffset>4832985</wp:posOffset>
                </wp:positionH>
                <wp:positionV relativeFrom="paragraph">
                  <wp:posOffset>118110</wp:posOffset>
                </wp:positionV>
                <wp:extent cx="1196975" cy="1283970"/>
                <wp:effectExtent l="0" t="0" r="22225" b="1143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975" cy="1283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05826" id="Rectangle 25" o:spid="_x0000_s1026" style="position:absolute;margin-left:380.55pt;margin-top:9.3pt;width:94.25pt;height:101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" fillcolor="white [3201]" strokecolor="black [3200]" strokeweight="2pt"/>
            </w:pict>
          </mc:Fallback>
        </mc:AlternateContent>
      </w:r>
    </w:p>
    <w:p w:rsidR="00512F64" w:rsidRPr="00814349" w:rsidRDefault="00512F64" w:rsidP="00512F64">
      <w:pPr>
        <w:rPr>
          <w:rFonts w:ascii="Trebuchet MS" w:hAnsi="Trebuchet MS"/>
          <w:sz w:val="36"/>
        </w:rPr>
      </w:pPr>
    </w:p>
    <w:p w:rsidR="00512F64" w:rsidRPr="00814349" w:rsidRDefault="00512F64" w:rsidP="00512F64">
      <w:pPr>
        <w:rPr>
          <w:rFonts w:ascii="Trebuchet MS" w:hAnsi="Trebuchet MS"/>
          <w:sz w:val="36"/>
        </w:rPr>
      </w:pPr>
    </w:p>
    <w:p w:rsidR="00512F64" w:rsidRPr="00814349" w:rsidRDefault="00512F64" w:rsidP="00512F64">
      <w:pPr>
        <w:rPr>
          <w:rFonts w:ascii="Trebuchet MS" w:hAnsi="Trebuchet MS"/>
          <w:sz w:val="36"/>
        </w:rPr>
      </w:pPr>
    </w:p>
    <w:p w:rsidR="00512F64" w:rsidRPr="00814349" w:rsidRDefault="00512F64" w:rsidP="00512F64">
      <w:pPr>
        <w:rPr>
          <w:rFonts w:ascii="Trebuchet MS" w:hAnsi="Trebuchet MS"/>
          <w:sz w:val="36"/>
        </w:rPr>
      </w:pPr>
    </w:p>
    <w:p w:rsidR="00512F64" w:rsidRPr="00814349" w:rsidRDefault="00512F64" w:rsidP="00512F64">
      <w:pPr>
        <w:rPr>
          <w:rFonts w:ascii="Trebuchet MS" w:hAnsi="Trebuchet MS"/>
          <w:sz w:val="36"/>
        </w:rPr>
      </w:pPr>
    </w:p>
    <w:p w:rsidR="00512F64" w:rsidRDefault="00512F64" w:rsidP="00512F64">
      <w:pPr>
        <w:rPr>
          <w:rFonts w:ascii="Trebuchet MS" w:hAnsi="Trebuchet MS"/>
          <w:sz w:val="36"/>
        </w:rPr>
      </w:pP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481499" wp14:editId="264B2832">
                <wp:simplePos x="0" y="0"/>
                <wp:positionH relativeFrom="column">
                  <wp:posOffset>4832350</wp:posOffset>
                </wp:positionH>
                <wp:positionV relativeFrom="paragraph">
                  <wp:posOffset>267970</wp:posOffset>
                </wp:positionV>
                <wp:extent cx="1240971" cy="1306195"/>
                <wp:effectExtent l="19050" t="0" r="35560" b="27305"/>
                <wp:wrapNone/>
                <wp:docPr id="29" name="Hear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971" cy="130619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C0141" id="Heart 29" o:spid="_x0000_s1026" style="position:absolute;margin-left:380.5pt;margin-top:21.1pt;width:97.7pt;height:102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0971,130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" path="m620486,326549v258535,-761947,1266824,,,979646c-646339,326549,361950,-435398,620486,326549xe" fillcolor="white [3201]" strokecolor="black [3200]" strokeweight="2pt">
                <v:path arrowok="t" o:connecttype="custom" o:connectlocs="620486,326549;620486,1306195;620486,326549" o:connectangles="0,0,0"/>
              </v:shape>
            </w:pict>
          </mc:Fallback>
        </mc:AlternateContent>
      </w: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51CE3F" wp14:editId="596216AF">
                <wp:simplePos x="0" y="0"/>
                <wp:positionH relativeFrom="column">
                  <wp:posOffset>3308894</wp:posOffset>
                </wp:positionH>
                <wp:positionV relativeFrom="paragraph">
                  <wp:posOffset>267970</wp:posOffset>
                </wp:positionV>
                <wp:extent cx="1240971" cy="1306195"/>
                <wp:effectExtent l="19050" t="0" r="35560" b="27305"/>
                <wp:wrapNone/>
                <wp:docPr id="28" name="Hear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971" cy="130619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6BEB5" id="Heart 28" o:spid="_x0000_s1026" style="position:absolute;margin-left:260.55pt;margin-top:21.1pt;width:97.7pt;height:102.8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0971,130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" path="m620486,326549v258535,-761947,1266824,,,979646c-646339,326549,361950,-435398,620486,326549xe" fillcolor="white [3201]" strokecolor="black [3200]" strokeweight="2pt">
                <v:path arrowok="t" o:connecttype="custom" o:connectlocs="620486,326549;620486,1306195;620486,326549" o:connectangles="0,0,0"/>
              </v:shape>
            </w:pict>
          </mc:Fallback>
        </mc:AlternateContent>
      </w: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0D2293" wp14:editId="49F42390">
                <wp:simplePos x="0" y="0"/>
                <wp:positionH relativeFrom="column">
                  <wp:posOffset>1336675</wp:posOffset>
                </wp:positionH>
                <wp:positionV relativeFrom="paragraph">
                  <wp:posOffset>267335</wp:posOffset>
                </wp:positionV>
                <wp:extent cx="1414780" cy="1306195"/>
                <wp:effectExtent l="38100" t="38100" r="33020" b="46355"/>
                <wp:wrapNone/>
                <wp:docPr id="27" name="5-Point St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80" cy="130619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B549C" id="5-Point Star 27" o:spid="_x0000_s1026" style="position:absolute;margin-left:105.25pt;margin-top:21.05pt;width:111.4pt;height:102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14780,130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" path="m1,498921r540400,3l707390,,874379,498924r540400,-3l977584,807270r166996,498922l707390,997837,270200,1306192,437196,807270,1,498921xe" fillcolor="white [3201]" strokecolor="black [3200]" strokeweight="2pt">
                <v:path arrowok="t" o:connecttype="custom" o:connectlocs="1,498921;540401,498924;707390,0;874379,498924;1414779,498921;977584,807270;1144580,1306192;707390,997837;270200,1306192;437196,807270;1,498921" o:connectangles="0,0,0,0,0,0,0,0,0,0,0"/>
              </v:shape>
            </w:pict>
          </mc:Fallback>
        </mc:AlternateContent>
      </w: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053410" wp14:editId="00AB211C">
                <wp:simplePos x="0" y="0"/>
                <wp:positionH relativeFrom="column">
                  <wp:posOffset>-259896</wp:posOffset>
                </wp:positionH>
                <wp:positionV relativeFrom="paragraph">
                  <wp:posOffset>266700</wp:posOffset>
                </wp:positionV>
                <wp:extent cx="1414780" cy="1306195"/>
                <wp:effectExtent l="38100" t="38100" r="33020" b="46355"/>
                <wp:wrapNone/>
                <wp:docPr id="26" name="5-Point Sta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80" cy="130619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CB7654" id="5-Point Star 26" o:spid="_x0000_s1026" style="position:absolute;margin-left:-20.45pt;margin-top:21pt;width:111.4pt;height:102.8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14780,130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" path="m1,498921r540400,3l707390,,874379,498924r540400,-3l977584,807270r166996,498922l707390,997837,270200,1306192,437196,807270,1,498921xe" fillcolor="white [3201]" strokecolor="black [3200]" strokeweight="2pt">
                <v:path arrowok="t" o:connecttype="custom" o:connectlocs="1,498921;540401,498924;707390,0;874379,498924;1414779,498921;977584,807270;1144580,1306192;707390,997837;270200,1306192;437196,807270;1,498921" o:connectangles="0,0,0,0,0,0,0,0,0,0,0"/>
              </v:shape>
            </w:pict>
          </mc:Fallback>
        </mc:AlternateContent>
      </w:r>
    </w:p>
    <w:p w:rsidR="00512F64" w:rsidRDefault="00512F64" w:rsidP="00512F64">
      <w:pPr>
        <w:rPr>
          <w:rFonts w:ascii="Trebuchet MS" w:hAnsi="Trebuchet MS"/>
          <w:sz w:val="36"/>
        </w:rPr>
      </w:pPr>
    </w:p>
    <w:p w:rsidR="00512F64" w:rsidRDefault="00512F64" w:rsidP="00512F64">
      <w:pPr>
        <w:rPr>
          <w:rFonts w:ascii="Trebuchet MS" w:hAnsi="Trebuchet MS"/>
          <w:sz w:val="36"/>
        </w:rPr>
      </w:pPr>
    </w:p>
    <w:p w:rsidR="00512F64" w:rsidRDefault="00512F64" w:rsidP="00512F64">
      <w:pPr>
        <w:jc w:val="center"/>
        <w:rPr>
          <w:rFonts w:ascii="Trebuchet MS" w:hAnsi="Trebuchet MS"/>
          <w:sz w:val="36"/>
        </w:rPr>
      </w:pPr>
    </w:p>
    <w:p w:rsidR="00512F64" w:rsidRDefault="00512F64" w:rsidP="00512F64">
      <w:pPr>
        <w:jc w:val="center"/>
        <w:rPr>
          <w:rFonts w:ascii="Trebuchet MS" w:hAnsi="Trebuchet MS"/>
          <w:sz w:val="36"/>
        </w:rPr>
      </w:pPr>
    </w:p>
    <w:p w:rsidR="00512F64" w:rsidRDefault="00512F64" w:rsidP="00512F64">
      <w:pPr>
        <w:jc w:val="center"/>
        <w:rPr>
          <w:rFonts w:ascii="Trebuchet MS" w:hAnsi="Trebuchet MS"/>
          <w:sz w:val="36"/>
        </w:rPr>
      </w:pPr>
      <w:r w:rsidRPr="00814349"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21D3BD" wp14:editId="6CC4C5B6">
                <wp:simplePos x="0" y="0"/>
                <wp:positionH relativeFrom="column">
                  <wp:posOffset>3047365</wp:posOffset>
                </wp:positionH>
                <wp:positionV relativeFrom="paragraph">
                  <wp:posOffset>84909</wp:posOffset>
                </wp:positionV>
                <wp:extent cx="3258820" cy="2329180"/>
                <wp:effectExtent l="0" t="0" r="17780" b="1397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232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F64" w:rsidRPr="00673EB4" w:rsidRDefault="00512F64" w:rsidP="00512F6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73E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Colour the face on the right </w:t>
                            </w:r>
                          </w:p>
                          <w:p w:rsidR="00512F64" w:rsidRDefault="00512F64" w:rsidP="00512F6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1D3BD" id="_x0000_s1030" type="#_x0000_t202" style="position:absolute;left:0;text-align:left;margin-left:239.95pt;margin-top:6.7pt;width:256.6pt;height:18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">
                <v:textbox>
                  <w:txbxContent>
                    <w:p w:rsidR="00512F64" w:rsidRPr="00673EB4" w:rsidRDefault="00512F64" w:rsidP="00512F6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73EB4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Colour the face on the right </w:t>
                      </w:r>
                    </w:p>
                    <w:p w:rsidR="00512F64" w:rsidRDefault="00512F64" w:rsidP="00512F64"/>
                  </w:txbxContent>
                </v:textbox>
              </v:shape>
            </w:pict>
          </mc:Fallback>
        </mc:AlternateContent>
      </w:r>
      <w:r w:rsidRPr="00814349"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E1CA6E" wp14:editId="181FCCC8">
                <wp:simplePos x="0" y="0"/>
                <wp:positionH relativeFrom="column">
                  <wp:posOffset>-479425</wp:posOffset>
                </wp:positionH>
                <wp:positionV relativeFrom="paragraph">
                  <wp:posOffset>87176</wp:posOffset>
                </wp:positionV>
                <wp:extent cx="3258820" cy="2329180"/>
                <wp:effectExtent l="0" t="0" r="17780" b="139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820" cy="232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F64" w:rsidRPr="00673EB4" w:rsidRDefault="00512F64" w:rsidP="00512F6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73E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Colour the triangle on the left </w:t>
                            </w:r>
                          </w:p>
                          <w:p w:rsidR="00512F64" w:rsidRDefault="00512F64" w:rsidP="00512F6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1CA6E" id="_x0000_s1031" type="#_x0000_t202" style="position:absolute;left:0;text-align:left;margin-left:-37.75pt;margin-top:6.85pt;width:256.6pt;height:18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">
                <v:textbox>
                  <w:txbxContent>
                    <w:p w:rsidR="00512F64" w:rsidRPr="00673EB4" w:rsidRDefault="00512F64" w:rsidP="00512F6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73EB4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Colour the triangle on the left </w:t>
                      </w:r>
                    </w:p>
                    <w:p w:rsidR="00512F64" w:rsidRDefault="00512F64" w:rsidP="00512F64"/>
                  </w:txbxContent>
                </v:textbox>
              </v:shape>
            </w:pict>
          </mc:Fallback>
        </mc:AlternateContent>
      </w:r>
    </w:p>
    <w:p w:rsidR="00512F64" w:rsidRPr="00814349" w:rsidRDefault="00512F64" w:rsidP="00512F64">
      <w:pPr>
        <w:jc w:val="center"/>
        <w:rPr>
          <w:rFonts w:ascii="Trebuchet MS" w:hAnsi="Trebuchet MS"/>
          <w:sz w:val="36"/>
        </w:rPr>
      </w:pP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FFE0F0" wp14:editId="71650737">
                <wp:simplePos x="0" y="0"/>
                <wp:positionH relativeFrom="column">
                  <wp:posOffset>4788535</wp:posOffset>
                </wp:positionH>
                <wp:positionV relativeFrom="paragraph">
                  <wp:posOffset>324939</wp:posOffset>
                </wp:positionV>
                <wp:extent cx="1327785" cy="1392555"/>
                <wp:effectExtent l="0" t="0" r="24765" b="17145"/>
                <wp:wrapNone/>
                <wp:docPr id="288" name="Smiley Fac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785" cy="139255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0F20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288" o:spid="_x0000_s1026" type="#_x0000_t96" style="position:absolute;margin-left:377.05pt;margin-top:25.6pt;width:104.55pt;height:109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" fillcolor="white [3201]" strokecolor="black [3200]" strokeweight="2pt"/>
            </w:pict>
          </mc:Fallback>
        </mc:AlternateContent>
      </w: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D2B361" wp14:editId="6D386761">
                <wp:simplePos x="0" y="0"/>
                <wp:positionH relativeFrom="column">
                  <wp:posOffset>3263900</wp:posOffset>
                </wp:positionH>
                <wp:positionV relativeFrom="paragraph">
                  <wp:posOffset>302714</wp:posOffset>
                </wp:positionV>
                <wp:extent cx="1327785" cy="1392555"/>
                <wp:effectExtent l="0" t="0" r="24765" b="17145"/>
                <wp:wrapNone/>
                <wp:docPr id="289" name="Smiley Fa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785" cy="139255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B5EDF" id="Smiley Face 289" o:spid="_x0000_s1026" type="#_x0000_t96" style="position:absolute;margin-left:257pt;margin-top:23.85pt;width:104.55pt;height:109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" fillcolor="white [3201]" strokecolor="black [3200]" strokeweight="2pt"/>
            </w:pict>
          </mc:Fallback>
        </mc:AlternateContent>
      </w: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E2D798" wp14:editId="4475B6AA">
                <wp:simplePos x="0" y="0"/>
                <wp:positionH relativeFrom="column">
                  <wp:posOffset>1350101</wp:posOffset>
                </wp:positionH>
                <wp:positionV relativeFrom="paragraph">
                  <wp:posOffset>395605</wp:posOffset>
                </wp:positionV>
                <wp:extent cx="1284333" cy="1284515"/>
                <wp:effectExtent l="0" t="0" r="11430" b="11430"/>
                <wp:wrapNone/>
                <wp:docPr id="31" name="Isosceles Tri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4333" cy="128451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DE23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1" o:spid="_x0000_s1026" type="#_x0000_t5" style="position:absolute;margin-left:106.3pt;margin-top:31.15pt;width:101.15pt;height:101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" fillcolor="white [3201]" strokecolor="black [3200]" strokeweight="2pt"/>
            </w:pict>
          </mc:Fallback>
        </mc:AlternateContent>
      </w:r>
      <w:r>
        <w:rPr>
          <w:rFonts w:ascii="Trebuchet MS" w:hAnsi="Trebuchet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ED666E" wp14:editId="187F7F87">
                <wp:simplePos x="0" y="0"/>
                <wp:positionH relativeFrom="column">
                  <wp:posOffset>-260985</wp:posOffset>
                </wp:positionH>
                <wp:positionV relativeFrom="paragraph">
                  <wp:posOffset>395605</wp:posOffset>
                </wp:positionV>
                <wp:extent cx="1284333" cy="1284515"/>
                <wp:effectExtent l="0" t="0" r="11430" b="11430"/>
                <wp:wrapNone/>
                <wp:docPr id="30" name="Isosceles Tri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4333" cy="128451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6ECCA" id="Isosceles Triangle 30" o:spid="_x0000_s1026" type="#_x0000_t5" style="position:absolute;margin-left:-20.55pt;margin-top:31.15pt;width:101.15pt;height:101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" fillcolor="white [3201]" strokecolor="black [3200]" strokeweight="2pt"/>
            </w:pict>
          </mc:Fallback>
        </mc:AlternateContent>
      </w:r>
    </w:p>
    <w:p w:rsidR="00512F64" w:rsidRDefault="00512F64" w:rsidP="000B76C5">
      <w:pPr>
        <w:rPr>
          <w:rFonts w:ascii="Trebuchet MS" w:hAnsi="Trebuchet MS"/>
          <w:sz w:val="36"/>
        </w:rPr>
      </w:pPr>
    </w:p>
    <w:p w:rsidR="00512F64" w:rsidRDefault="00512F64" w:rsidP="000B76C5">
      <w:pPr>
        <w:rPr>
          <w:rFonts w:ascii="Trebuchet MS" w:hAnsi="Trebuchet MS"/>
          <w:sz w:val="36"/>
        </w:rPr>
      </w:pPr>
    </w:p>
    <w:p w:rsidR="00512F64" w:rsidRDefault="00512F64" w:rsidP="000B76C5">
      <w:pPr>
        <w:rPr>
          <w:rFonts w:ascii="Trebuchet MS" w:hAnsi="Trebuchet MS"/>
          <w:sz w:val="36"/>
        </w:rPr>
      </w:pPr>
    </w:p>
    <w:p w:rsidR="00512F64" w:rsidRDefault="00512F64" w:rsidP="000B76C5">
      <w:pPr>
        <w:rPr>
          <w:rFonts w:ascii="Trebuchet MS" w:hAnsi="Trebuchet MS"/>
          <w:sz w:val="36"/>
        </w:rPr>
      </w:pPr>
    </w:p>
    <w:p w:rsidR="00512F64" w:rsidRDefault="00512F64" w:rsidP="000B76C5">
      <w:pPr>
        <w:rPr>
          <w:rFonts w:ascii="Trebuchet MS" w:hAnsi="Trebuchet MS"/>
          <w:sz w:val="36"/>
        </w:rPr>
      </w:pPr>
    </w:p>
    <w:p w:rsidR="00814349" w:rsidRPr="00D13849" w:rsidRDefault="00D13849" w:rsidP="000B76C5">
      <w:pPr>
        <w:rPr>
          <w:rFonts w:ascii="Trebuchet MS" w:hAnsi="Trebuchet MS"/>
          <w:sz w:val="36"/>
        </w:rPr>
      </w:pPr>
      <w:bookmarkStart w:id="0" w:name="_GoBack"/>
      <w:bookmarkEnd w:id="0"/>
      <w:r w:rsidRPr="00D13849"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10E52347" wp14:editId="4187080D">
            <wp:simplePos x="0" y="0"/>
            <wp:positionH relativeFrom="margin">
              <wp:align>right</wp:align>
            </wp:positionH>
            <wp:positionV relativeFrom="paragraph">
              <wp:posOffset>72193</wp:posOffset>
            </wp:positionV>
            <wp:extent cx="2306398" cy="193512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398" cy="193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3849" w:rsidRPr="00D13849" w:rsidRDefault="00D13849" w:rsidP="000B76C5">
      <w:pPr>
        <w:rPr>
          <w:rFonts w:ascii="Comic Sans MS" w:hAnsi="Comic Sans MS"/>
          <w:sz w:val="24"/>
        </w:rPr>
      </w:pPr>
      <w:r w:rsidRPr="00D13849">
        <w:rPr>
          <w:rFonts w:ascii="Comic Sans MS" w:hAnsi="Comic Sans MS"/>
          <w:sz w:val="24"/>
        </w:rPr>
        <w:t>Colour the shape left of the circle blue.</w:t>
      </w:r>
    </w:p>
    <w:p w:rsidR="00D13849" w:rsidRPr="00D13849" w:rsidRDefault="00D13849" w:rsidP="000B76C5">
      <w:pPr>
        <w:rPr>
          <w:rFonts w:ascii="Comic Sans MS" w:hAnsi="Comic Sans MS"/>
          <w:sz w:val="24"/>
        </w:rPr>
      </w:pPr>
      <w:r w:rsidRPr="00D13849">
        <w:rPr>
          <w:rFonts w:ascii="Comic Sans MS" w:hAnsi="Comic Sans MS"/>
          <w:sz w:val="24"/>
        </w:rPr>
        <w:t>Colour the shape right of the star red.</w:t>
      </w:r>
    </w:p>
    <w:p w:rsidR="00D13849" w:rsidRPr="00D13849" w:rsidRDefault="00D13849" w:rsidP="000B76C5">
      <w:pPr>
        <w:rPr>
          <w:rFonts w:ascii="Comic Sans MS" w:hAnsi="Comic Sans MS"/>
          <w:sz w:val="24"/>
        </w:rPr>
      </w:pPr>
      <w:r w:rsidRPr="00D13849">
        <w:rPr>
          <w:rFonts w:ascii="Comic Sans MS" w:hAnsi="Comic Sans MS"/>
          <w:sz w:val="24"/>
        </w:rPr>
        <w:t>Colour the shape left of the triangle green.</w:t>
      </w:r>
    </w:p>
    <w:p w:rsidR="00D13849" w:rsidRPr="00D13849" w:rsidRDefault="00D13849" w:rsidP="000B76C5">
      <w:pPr>
        <w:rPr>
          <w:rFonts w:ascii="Comic Sans MS" w:hAnsi="Comic Sans MS"/>
          <w:sz w:val="24"/>
        </w:rPr>
      </w:pPr>
      <w:r w:rsidRPr="00D13849">
        <w:rPr>
          <w:rFonts w:ascii="Comic Sans MS" w:hAnsi="Comic Sans MS"/>
          <w:sz w:val="24"/>
        </w:rPr>
        <w:t>Colour the shape right of the square yellow.</w:t>
      </w:r>
    </w:p>
    <w:p w:rsidR="000B76C5" w:rsidRPr="00D13849" w:rsidRDefault="00D13849" w:rsidP="000B76C5">
      <w:pPr>
        <w:rPr>
          <w:rFonts w:ascii="Trebuchet MS" w:hAnsi="Trebuchet MS"/>
          <w:sz w:val="36"/>
        </w:rPr>
      </w:pPr>
      <w:r w:rsidRPr="00D13849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E929B95" wp14:editId="39678789">
            <wp:simplePos x="0" y="0"/>
            <wp:positionH relativeFrom="margin">
              <wp:align>right</wp:align>
            </wp:positionH>
            <wp:positionV relativeFrom="paragraph">
              <wp:posOffset>424800</wp:posOffset>
            </wp:positionV>
            <wp:extent cx="2381693" cy="227616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693" cy="22761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3849" w:rsidRPr="00D13849" w:rsidRDefault="00D13849" w:rsidP="000B76C5">
      <w:pPr>
        <w:rPr>
          <w:rFonts w:ascii="Comic Sans MS" w:hAnsi="Comic Sans MS"/>
          <w:sz w:val="28"/>
        </w:rPr>
      </w:pPr>
    </w:p>
    <w:p w:rsidR="000B76C5" w:rsidRPr="00D13849" w:rsidRDefault="000B76C5" w:rsidP="000B76C5">
      <w:pPr>
        <w:rPr>
          <w:rFonts w:ascii="Comic Sans MS" w:hAnsi="Comic Sans MS"/>
          <w:sz w:val="28"/>
        </w:rPr>
      </w:pPr>
      <w:r w:rsidRPr="00D13849">
        <w:rPr>
          <w:rFonts w:ascii="Comic Sans MS" w:hAnsi="Comic Sans MS"/>
          <w:sz w:val="28"/>
        </w:rPr>
        <w:t>Jess is ___________ of Ryan.</w:t>
      </w:r>
    </w:p>
    <w:p w:rsidR="00D13849" w:rsidRPr="00D13849" w:rsidRDefault="00D13849" w:rsidP="000B76C5">
      <w:pPr>
        <w:rPr>
          <w:rFonts w:ascii="Comic Sans MS" w:hAnsi="Comic Sans MS"/>
          <w:sz w:val="28"/>
        </w:rPr>
      </w:pPr>
      <w:r w:rsidRPr="00D13849">
        <w:rPr>
          <w:rFonts w:ascii="Comic Sans MS" w:hAnsi="Comic Sans MS"/>
          <w:sz w:val="28"/>
        </w:rPr>
        <w:t>Lily is ____________ of Jed.</w:t>
      </w:r>
    </w:p>
    <w:p w:rsidR="00D13849" w:rsidRPr="00D13849" w:rsidRDefault="00D13849" w:rsidP="000B76C5">
      <w:pPr>
        <w:rPr>
          <w:rFonts w:ascii="Comic Sans MS" w:hAnsi="Comic Sans MS"/>
          <w:sz w:val="28"/>
        </w:rPr>
      </w:pPr>
      <w:r w:rsidRPr="00D13849">
        <w:rPr>
          <w:rFonts w:ascii="Comic Sans MS" w:hAnsi="Comic Sans MS"/>
          <w:sz w:val="28"/>
        </w:rPr>
        <w:t>Ryan is ____________ of Jess.</w:t>
      </w:r>
    </w:p>
    <w:p w:rsidR="00D13849" w:rsidRPr="00D13849" w:rsidRDefault="00D13849" w:rsidP="000B76C5">
      <w:pPr>
        <w:rPr>
          <w:rFonts w:ascii="Comic Sans MS" w:hAnsi="Comic Sans MS"/>
          <w:sz w:val="28"/>
        </w:rPr>
      </w:pPr>
      <w:r w:rsidRPr="00D13849">
        <w:rPr>
          <w:rFonts w:ascii="Comic Sans MS" w:hAnsi="Comic Sans MS"/>
          <w:sz w:val="28"/>
        </w:rPr>
        <w:t>Jed is _____________ of Ryan.</w:t>
      </w:r>
    </w:p>
    <w:p w:rsidR="000B76C5" w:rsidRPr="00D13849" w:rsidRDefault="000B76C5" w:rsidP="000B76C5">
      <w:pPr>
        <w:rPr>
          <w:rFonts w:ascii="Trebuchet MS" w:hAnsi="Trebuchet MS"/>
          <w:sz w:val="40"/>
        </w:rPr>
      </w:pPr>
    </w:p>
    <w:p w:rsidR="00D13849" w:rsidRDefault="00D13849" w:rsidP="000B76C5">
      <w:pPr>
        <w:rPr>
          <w:rFonts w:ascii="Trebuchet MS" w:hAnsi="Trebuchet MS"/>
          <w:sz w:val="40"/>
        </w:rPr>
      </w:pPr>
    </w:p>
    <w:p w:rsidR="00D13849" w:rsidRDefault="00D13849" w:rsidP="000B76C5">
      <w:pPr>
        <w:rPr>
          <w:rFonts w:ascii="Comic Sans MS" w:hAnsi="Comic Sans MS"/>
          <w:sz w:val="28"/>
        </w:rPr>
      </w:pPr>
      <w:r w:rsidRPr="00D13849">
        <w:rPr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42DEA951" wp14:editId="731254ED">
            <wp:simplePos x="0" y="0"/>
            <wp:positionH relativeFrom="column">
              <wp:posOffset>3540273</wp:posOffset>
            </wp:positionH>
            <wp:positionV relativeFrom="paragraph">
              <wp:posOffset>9156</wp:posOffset>
            </wp:positionV>
            <wp:extent cx="2137144" cy="2150418"/>
            <wp:effectExtent l="0" t="0" r="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144" cy="2150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3849" w:rsidRPr="00D13849" w:rsidRDefault="00D13849" w:rsidP="000B76C5">
      <w:pPr>
        <w:rPr>
          <w:rFonts w:ascii="Comic Sans MS" w:hAnsi="Comic Sans MS"/>
          <w:sz w:val="28"/>
        </w:rPr>
      </w:pPr>
      <w:r w:rsidRPr="00D13849">
        <w:rPr>
          <w:rFonts w:ascii="Comic Sans MS" w:hAnsi="Comic Sans MS"/>
          <w:sz w:val="28"/>
        </w:rPr>
        <w:t>Beth is ____________ of Will.</w:t>
      </w:r>
    </w:p>
    <w:p w:rsidR="00D13849" w:rsidRPr="00D13849" w:rsidRDefault="00D13849" w:rsidP="000B76C5">
      <w:pPr>
        <w:rPr>
          <w:rFonts w:ascii="Comic Sans MS" w:hAnsi="Comic Sans MS"/>
          <w:sz w:val="28"/>
        </w:rPr>
      </w:pPr>
      <w:r w:rsidRPr="00D13849">
        <w:rPr>
          <w:rFonts w:ascii="Comic Sans MS" w:hAnsi="Comic Sans MS"/>
          <w:sz w:val="28"/>
        </w:rPr>
        <w:t>Will is _____________ of Beth.</w:t>
      </w:r>
    </w:p>
    <w:p w:rsidR="00D13849" w:rsidRPr="00D13849" w:rsidRDefault="00D13849" w:rsidP="000B76C5">
      <w:pPr>
        <w:rPr>
          <w:rFonts w:ascii="Comic Sans MS" w:hAnsi="Comic Sans MS"/>
          <w:sz w:val="28"/>
        </w:rPr>
      </w:pPr>
      <w:r w:rsidRPr="00D13849">
        <w:rPr>
          <w:rFonts w:ascii="Comic Sans MS" w:hAnsi="Comic Sans MS"/>
          <w:sz w:val="28"/>
        </w:rPr>
        <w:t>Alina is _____________ of Jake.</w:t>
      </w:r>
    </w:p>
    <w:p w:rsidR="00D13849" w:rsidRPr="00D13849" w:rsidRDefault="00D13849" w:rsidP="000B76C5">
      <w:pPr>
        <w:rPr>
          <w:rFonts w:ascii="Comic Sans MS" w:hAnsi="Comic Sans MS"/>
          <w:sz w:val="28"/>
        </w:rPr>
      </w:pPr>
      <w:r w:rsidRPr="00D13849">
        <w:rPr>
          <w:rFonts w:ascii="Comic Sans MS" w:hAnsi="Comic Sans MS"/>
          <w:sz w:val="28"/>
        </w:rPr>
        <w:t>Jake is _______________ of Alina.</w:t>
      </w:r>
    </w:p>
    <w:sectPr w:rsidR="00D13849" w:rsidRPr="00D138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849" w:rsidRDefault="00D13849" w:rsidP="00D13849">
      <w:pPr>
        <w:spacing w:after="0" w:line="240" w:lineRule="auto"/>
      </w:pPr>
      <w:r>
        <w:separator/>
      </w:r>
    </w:p>
  </w:endnote>
  <w:endnote w:type="continuationSeparator" w:id="0">
    <w:p w:rsidR="00D13849" w:rsidRDefault="00D13849" w:rsidP="00D13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849" w:rsidRDefault="00D13849" w:rsidP="00D13849">
      <w:pPr>
        <w:spacing w:after="0" w:line="240" w:lineRule="auto"/>
      </w:pPr>
      <w:r>
        <w:separator/>
      </w:r>
    </w:p>
  </w:footnote>
  <w:footnote w:type="continuationSeparator" w:id="0">
    <w:p w:rsidR="00D13849" w:rsidRDefault="00D13849" w:rsidP="00D138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49"/>
    <w:rsid w:val="000B76C5"/>
    <w:rsid w:val="001C34FC"/>
    <w:rsid w:val="00470CD7"/>
    <w:rsid w:val="00512F64"/>
    <w:rsid w:val="00673EB4"/>
    <w:rsid w:val="00814349"/>
    <w:rsid w:val="00D13849"/>
    <w:rsid w:val="00E532B9"/>
    <w:rsid w:val="00F33BA8"/>
    <w:rsid w:val="00F40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6E8CAB-760F-4FC4-8814-17F6BC790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4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3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138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849"/>
  </w:style>
  <w:style w:type="paragraph" w:styleId="Footer">
    <w:name w:val="footer"/>
    <w:basedOn w:val="Normal"/>
    <w:link w:val="FooterChar"/>
    <w:uiPriority w:val="99"/>
    <w:unhideWhenUsed/>
    <w:rsid w:val="00D138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8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C4C3D699</Template>
  <TotalTime>1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Aneesa</dc:creator>
  <cp:lastModifiedBy>Craig Fenton</cp:lastModifiedBy>
  <cp:revision>3</cp:revision>
  <dcterms:created xsi:type="dcterms:W3CDTF">2020-06-10T12:28:00Z</dcterms:created>
  <dcterms:modified xsi:type="dcterms:W3CDTF">2020-06-10T12:29:00Z</dcterms:modified>
</cp:coreProperties>
</file>