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33C" w:rsidRDefault="00B0633C"/>
    <w:p w:rsidR="00B0633C" w:rsidRPr="00EC6E5D" w:rsidRDefault="00B0633C" w:rsidP="00EC6E5D">
      <w:pPr>
        <w:jc w:val="center"/>
      </w:pPr>
      <w:r>
        <w:rPr>
          <w:noProof/>
          <w:lang w:eastAsia="en-GB"/>
        </w:rPr>
        <w:drawing>
          <wp:inline distT="0" distB="0" distL="0" distR="0" wp14:anchorId="1C1EBED8" wp14:editId="072D9416">
            <wp:extent cx="5047013" cy="3574395"/>
            <wp:effectExtent l="0" t="0" r="127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0873" cy="3619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33C" w:rsidRDefault="00B0633C" w:rsidP="00B0633C">
      <w:pPr>
        <w:jc w:val="center"/>
      </w:pPr>
    </w:p>
    <w:p w:rsidR="00B0633C" w:rsidRDefault="00B0633C" w:rsidP="00B0633C">
      <w:pPr>
        <w:jc w:val="center"/>
      </w:pPr>
      <w:bookmarkStart w:id="0" w:name="_GoBack"/>
      <w:bookmarkEnd w:id="0"/>
    </w:p>
    <w:sectPr w:rsidR="00B063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33C" w:rsidRDefault="00B0633C" w:rsidP="00B0633C">
      <w:pPr>
        <w:spacing w:after="0" w:line="240" w:lineRule="auto"/>
      </w:pPr>
      <w:r>
        <w:separator/>
      </w:r>
    </w:p>
  </w:endnote>
  <w:endnote w:type="continuationSeparator" w:id="0">
    <w:p w:rsidR="00B0633C" w:rsidRDefault="00B0633C" w:rsidP="00B0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33C" w:rsidRDefault="00B0633C" w:rsidP="00B0633C">
      <w:pPr>
        <w:spacing w:after="0" w:line="240" w:lineRule="auto"/>
      </w:pPr>
      <w:r>
        <w:separator/>
      </w:r>
    </w:p>
  </w:footnote>
  <w:footnote w:type="continuationSeparator" w:id="0">
    <w:p w:rsidR="00B0633C" w:rsidRDefault="00B0633C" w:rsidP="00B0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33C"/>
    <w:rsid w:val="002936A9"/>
    <w:rsid w:val="00521167"/>
    <w:rsid w:val="00B0633C"/>
    <w:rsid w:val="00EC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3F9748-8909-471E-99F8-0A4F73B49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6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33C"/>
  </w:style>
  <w:style w:type="paragraph" w:styleId="Footer">
    <w:name w:val="footer"/>
    <w:basedOn w:val="Normal"/>
    <w:link w:val="FooterChar"/>
    <w:uiPriority w:val="99"/>
    <w:unhideWhenUsed/>
    <w:rsid w:val="00B06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C66E0BF3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Moss</dc:creator>
  <cp:keywords/>
  <dc:description/>
  <cp:lastModifiedBy>Sam Moss</cp:lastModifiedBy>
  <cp:revision>3</cp:revision>
  <dcterms:created xsi:type="dcterms:W3CDTF">2019-06-24T11:28:00Z</dcterms:created>
  <dcterms:modified xsi:type="dcterms:W3CDTF">2020-06-22T14:10:00Z</dcterms:modified>
</cp:coreProperties>
</file>