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33C" w:rsidRDefault="00B0633C"/>
    <w:p w:rsidR="002936A9" w:rsidRDefault="00B0633C" w:rsidP="00B0633C">
      <w:pPr>
        <w:jc w:val="center"/>
      </w:pPr>
      <w:r>
        <w:rPr>
          <w:noProof/>
          <w:lang w:eastAsia="en-GB"/>
        </w:rPr>
        <w:drawing>
          <wp:inline distT="0" distB="0" distL="0" distR="0" wp14:anchorId="1C1EBED8" wp14:editId="072D9416">
            <wp:extent cx="5047013" cy="3574395"/>
            <wp:effectExtent l="0" t="0" r="127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0873" cy="3619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33C" w:rsidRDefault="00B0633C" w:rsidP="00B0633C">
      <w:pPr>
        <w:jc w:val="center"/>
      </w:pPr>
    </w:p>
    <w:p w:rsidR="00B0633C" w:rsidRDefault="00B0633C" w:rsidP="00B0633C">
      <w:pPr>
        <w:jc w:val="center"/>
      </w:pPr>
      <w:bookmarkStart w:id="0" w:name="_GoBack"/>
      <w:bookmarkEnd w:id="0"/>
    </w:p>
    <w:sectPr w:rsidR="00B063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33C" w:rsidRDefault="00B0633C" w:rsidP="00B0633C">
      <w:pPr>
        <w:spacing w:after="0" w:line="240" w:lineRule="auto"/>
      </w:pPr>
      <w:r>
        <w:separator/>
      </w:r>
    </w:p>
  </w:endnote>
  <w:endnote w:type="continuationSeparator" w:id="0">
    <w:p w:rsidR="00B0633C" w:rsidRDefault="00B0633C" w:rsidP="00B0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33C" w:rsidRDefault="00B0633C" w:rsidP="00B0633C">
      <w:pPr>
        <w:spacing w:after="0" w:line="240" w:lineRule="auto"/>
      </w:pPr>
      <w:r>
        <w:separator/>
      </w:r>
    </w:p>
  </w:footnote>
  <w:footnote w:type="continuationSeparator" w:id="0">
    <w:p w:rsidR="00B0633C" w:rsidRDefault="00B0633C" w:rsidP="00B0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3C"/>
    <w:rsid w:val="002936A9"/>
    <w:rsid w:val="003D4320"/>
    <w:rsid w:val="004E41B7"/>
    <w:rsid w:val="00521167"/>
    <w:rsid w:val="00B0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3F9748-8909-471E-99F8-0A4F73B49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3C"/>
  </w:style>
  <w:style w:type="paragraph" w:styleId="Footer">
    <w:name w:val="footer"/>
    <w:basedOn w:val="Normal"/>
    <w:link w:val="FooterChar"/>
    <w:uiPriority w:val="99"/>
    <w:unhideWhenUsed/>
    <w:rsid w:val="00B06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A610CDC8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Moss</dc:creator>
  <cp:keywords/>
  <dc:description/>
  <cp:lastModifiedBy>Sam Moss</cp:lastModifiedBy>
  <cp:revision>3</cp:revision>
  <dcterms:created xsi:type="dcterms:W3CDTF">2019-06-25T15:22:00Z</dcterms:created>
  <dcterms:modified xsi:type="dcterms:W3CDTF">2020-06-22T14:11:00Z</dcterms:modified>
</cp:coreProperties>
</file>