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972" w:rsidRDefault="0024723E" w:rsidP="00F92972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593728" behindDoc="0" locked="0" layoutInCell="1" allowOverlap="1" wp14:anchorId="65CFB527" wp14:editId="6C65922D">
            <wp:simplePos x="0" y="0"/>
            <wp:positionH relativeFrom="column">
              <wp:posOffset>7267699</wp:posOffset>
            </wp:positionH>
            <wp:positionV relativeFrom="paragraph">
              <wp:posOffset>0</wp:posOffset>
            </wp:positionV>
            <wp:extent cx="1647825" cy="1390650"/>
            <wp:effectExtent l="0" t="0" r="9525" b="0"/>
            <wp:wrapNone/>
            <wp:docPr id="54" name="Picture 54" descr="http://www.cliparthut.com/clip-arts/115/purse-clip-art-115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 descr="http://www.cliparthut.com/clip-arts/115/purse-clip-art-115707.jpg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9" b="13809"/>
                    <a:stretch/>
                  </pic:blipFill>
                  <pic:spPr bwMode="auto">
                    <a:xfrm>
                      <a:off x="0" y="0"/>
                      <a:ext cx="16478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00896" behindDoc="0" locked="0" layoutInCell="1" allowOverlap="1" wp14:anchorId="0FA5AF9A" wp14:editId="624E661C">
            <wp:simplePos x="0" y="0"/>
            <wp:positionH relativeFrom="column">
              <wp:posOffset>4928260</wp:posOffset>
            </wp:positionH>
            <wp:positionV relativeFrom="paragraph">
              <wp:posOffset>0</wp:posOffset>
            </wp:positionV>
            <wp:extent cx="1647825" cy="1390650"/>
            <wp:effectExtent l="0" t="0" r="9525" b="0"/>
            <wp:wrapNone/>
            <wp:docPr id="62" name="Picture 62" descr="http://www.cliparthut.com/clip-arts/115/purse-clip-art-115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 descr="http://www.cliparthut.com/clip-arts/115/purse-clip-art-115707.jpg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9" b="13809"/>
                    <a:stretch/>
                  </pic:blipFill>
                  <pic:spPr bwMode="auto">
                    <a:xfrm>
                      <a:off x="0" y="0"/>
                      <a:ext cx="16478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583488" behindDoc="0" locked="0" layoutInCell="1" allowOverlap="1" wp14:anchorId="74B01EBA" wp14:editId="2397CE9E">
            <wp:simplePos x="0" y="0"/>
            <wp:positionH relativeFrom="column">
              <wp:posOffset>2398816</wp:posOffset>
            </wp:positionH>
            <wp:positionV relativeFrom="paragraph">
              <wp:posOffset>0</wp:posOffset>
            </wp:positionV>
            <wp:extent cx="1647825" cy="1390650"/>
            <wp:effectExtent l="0" t="0" r="9525" b="0"/>
            <wp:wrapNone/>
            <wp:docPr id="46" name="Picture 46" descr="http://www.cliparthut.com/clip-arts/115/purse-clip-art-115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http://www.cliparthut.com/clip-arts/115/purse-clip-art-115707.jpg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9" b="13809"/>
                    <a:stretch/>
                  </pic:blipFill>
                  <pic:spPr bwMode="auto">
                    <a:xfrm>
                      <a:off x="0" y="0"/>
                      <a:ext cx="16478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577344" behindDoc="0" locked="0" layoutInCell="1" allowOverlap="1" wp14:anchorId="11DE3F6B" wp14:editId="1633B24E">
            <wp:simplePos x="0" y="0"/>
            <wp:positionH relativeFrom="column">
              <wp:posOffset>59377</wp:posOffset>
            </wp:positionH>
            <wp:positionV relativeFrom="paragraph">
              <wp:posOffset>0</wp:posOffset>
            </wp:positionV>
            <wp:extent cx="1647825" cy="1390650"/>
            <wp:effectExtent l="0" t="0" r="9525" b="0"/>
            <wp:wrapNone/>
            <wp:docPr id="1" name="Picture 1" descr="http://www.cliparthut.com/clip-arts/115/purse-clip-art-115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://www.cliparthut.com/clip-arts/115/purse-clip-art-115707.jpg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9" b="13809"/>
                    <a:stretch/>
                  </pic:blipFill>
                  <pic:spPr bwMode="auto">
                    <a:xfrm>
                      <a:off x="0" y="0"/>
                      <a:ext cx="16478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C3577" w:rsidRDefault="0024723E" w:rsidP="00F92972">
      <w:pPr>
        <w:ind w:firstLine="72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1" wp14:anchorId="47681AB1" wp14:editId="7FD4C686">
            <wp:simplePos x="0" y="0"/>
            <wp:positionH relativeFrom="column">
              <wp:posOffset>7911952</wp:posOffset>
            </wp:positionH>
            <wp:positionV relativeFrom="paragraph">
              <wp:posOffset>338785</wp:posOffset>
            </wp:positionV>
            <wp:extent cx="361950" cy="361950"/>
            <wp:effectExtent l="0" t="0" r="0" b="0"/>
            <wp:wrapNone/>
            <wp:docPr id="18" name="Picture 18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Picture 146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1D075DD7" wp14:editId="3EA7CA50">
            <wp:simplePos x="0" y="0"/>
            <wp:positionH relativeFrom="column">
              <wp:posOffset>8273828</wp:posOffset>
            </wp:positionH>
            <wp:positionV relativeFrom="paragraph">
              <wp:posOffset>6152</wp:posOffset>
            </wp:positionV>
            <wp:extent cx="361950" cy="361950"/>
            <wp:effectExtent l="0" t="0" r="0" b="0"/>
            <wp:wrapNone/>
            <wp:docPr id="13" name="Picture 13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Picture 146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9680" behindDoc="0" locked="0" layoutInCell="1" allowOverlap="1" wp14:anchorId="4609244C" wp14:editId="67C24B27">
            <wp:simplePos x="0" y="0"/>
            <wp:positionH relativeFrom="column">
              <wp:posOffset>7538678</wp:posOffset>
            </wp:positionH>
            <wp:positionV relativeFrom="paragraph">
              <wp:posOffset>24064</wp:posOffset>
            </wp:positionV>
            <wp:extent cx="361950" cy="361950"/>
            <wp:effectExtent l="0" t="0" r="0" b="0"/>
            <wp:wrapNone/>
            <wp:docPr id="16" name="Picture 16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Picture 146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23CA0551" wp14:editId="183AA85B">
            <wp:simplePos x="0" y="0"/>
            <wp:positionH relativeFrom="column">
              <wp:posOffset>5774698</wp:posOffset>
            </wp:positionH>
            <wp:positionV relativeFrom="paragraph">
              <wp:posOffset>41935</wp:posOffset>
            </wp:positionV>
            <wp:extent cx="361950" cy="361950"/>
            <wp:effectExtent l="0" t="0" r="0" b="0"/>
            <wp:wrapNone/>
            <wp:docPr id="5" name="Picture 5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Picture 146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3120" behindDoc="0" locked="0" layoutInCell="1" allowOverlap="1" wp14:anchorId="1D5959D1" wp14:editId="07D76798">
            <wp:simplePos x="0" y="0"/>
            <wp:positionH relativeFrom="column">
              <wp:posOffset>2752791</wp:posOffset>
            </wp:positionH>
            <wp:positionV relativeFrom="paragraph">
              <wp:posOffset>243692</wp:posOffset>
            </wp:positionV>
            <wp:extent cx="361950" cy="361950"/>
            <wp:effectExtent l="0" t="0" r="0" b="0"/>
            <wp:wrapNone/>
            <wp:docPr id="4" name="Picture 4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Picture 146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29568" behindDoc="0" locked="0" layoutInCell="1" allowOverlap="1" wp14:anchorId="6DADDC53" wp14:editId="41EA5F80">
            <wp:simplePos x="0" y="0"/>
            <wp:positionH relativeFrom="column">
              <wp:posOffset>629392</wp:posOffset>
            </wp:positionH>
            <wp:positionV relativeFrom="paragraph">
              <wp:posOffset>243766</wp:posOffset>
            </wp:positionV>
            <wp:extent cx="361950" cy="361950"/>
            <wp:effectExtent l="0" t="0" r="0" b="0"/>
            <wp:wrapNone/>
            <wp:docPr id="2" name="Picture 2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Picture 146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3577" w:rsidRPr="009C3577" w:rsidRDefault="0024723E" w:rsidP="009C3577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 wp14:anchorId="416110FB" wp14:editId="43D54FDD">
            <wp:simplePos x="0" y="0"/>
            <wp:positionH relativeFrom="column">
              <wp:posOffset>8358150</wp:posOffset>
            </wp:positionH>
            <wp:positionV relativeFrom="paragraph">
              <wp:posOffset>181502</wp:posOffset>
            </wp:positionV>
            <wp:extent cx="361950" cy="361950"/>
            <wp:effectExtent l="0" t="0" r="0" b="0"/>
            <wp:wrapNone/>
            <wp:docPr id="15" name="Picture 15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Picture 146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2752" behindDoc="0" locked="0" layoutInCell="1" allowOverlap="1" wp14:anchorId="07CC1EB7" wp14:editId="3CC2FDF0">
            <wp:simplePos x="0" y="0"/>
            <wp:positionH relativeFrom="column">
              <wp:posOffset>7431727</wp:posOffset>
            </wp:positionH>
            <wp:positionV relativeFrom="paragraph">
              <wp:posOffset>181354</wp:posOffset>
            </wp:positionV>
            <wp:extent cx="361950" cy="361950"/>
            <wp:effectExtent l="0" t="0" r="0" b="0"/>
            <wp:wrapNone/>
            <wp:docPr id="17" name="Picture 17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Picture 146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2272" behindDoc="0" locked="0" layoutInCell="1" allowOverlap="1" wp14:anchorId="1022D28B" wp14:editId="22F3D126">
            <wp:simplePos x="0" y="0"/>
            <wp:positionH relativeFrom="column">
              <wp:posOffset>5923206</wp:posOffset>
            </wp:positionH>
            <wp:positionV relativeFrom="paragraph">
              <wp:posOffset>205311</wp:posOffset>
            </wp:positionV>
            <wp:extent cx="361950" cy="361950"/>
            <wp:effectExtent l="0" t="0" r="0" b="0"/>
            <wp:wrapNone/>
            <wp:docPr id="14" name="Picture 14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Picture 146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7C604840" wp14:editId="14C0C214">
            <wp:simplePos x="0" y="0"/>
            <wp:positionH relativeFrom="column">
              <wp:posOffset>5412674</wp:posOffset>
            </wp:positionH>
            <wp:positionV relativeFrom="paragraph">
              <wp:posOffset>21590</wp:posOffset>
            </wp:positionV>
            <wp:extent cx="361950" cy="361950"/>
            <wp:effectExtent l="0" t="0" r="0" b="0"/>
            <wp:wrapNone/>
            <wp:docPr id="6" name="Picture 6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Picture 146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9808" behindDoc="0" locked="0" layoutInCell="1" allowOverlap="1" wp14:anchorId="41E23270" wp14:editId="1DB5BCDE">
            <wp:simplePos x="0" y="0"/>
            <wp:positionH relativeFrom="column">
              <wp:posOffset>3311129</wp:posOffset>
            </wp:positionH>
            <wp:positionV relativeFrom="paragraph">
              <wp:posOffset>74806</wp:posOffset>
            </wp:positionV>
            <wp:extent cx="361950" cy="361950"/>
            <wp:effectExtent l="0" t="0" r="0" b="0"/>
            <wp:wrapNone/>
            <wp:docPr id="3" name="Picture 3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Picture 146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3577" w:rsidRDefault="009C3577" w:rsidP="009C3577">
      <w:pPr>
        <w:rPr>
          <w:rFonts w:ascii="Comic Sans MS" w:hAnsi="Comic Sans MS"/>
          <w:sz w:val="24"/>
          <w:szCs w:val="24"/>
        </w:rPr>
      </w:pPr>
    </w:p>
    <w:p w:rsidR="009C3577" w:rsidRDefault="009C3577" w:rsidP="009C3577">
      <w:pPr>
        <w:ind w:firstLine="720"/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________                                   ________                                        ________                                 ________             </w:t>
      </w:r>
    </w:p>
    <w:p w:rsidR="009C3577" w:rsidRPr="009C3577" w:rsidRDefault="009C3577" w:rsidP="009C3577">
      <w:pPr>
        <w:ind w:firstLine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  </w:t>
      </w:r>
    </w:p>
    <w:p w:rsidR="009C3577" w:rsidRDefault="001E064E" w:rsidP="009C357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10112" behindDoc="0" locked="0" layoutInCell="1" allowOverlap="1" wp14:anchorId="7ABE6112" wp14:editId="749EE147">
                <wp:simplePos x="0" y="0"/>
                <wp:positionH relativeFrom="column">
                  <wp:posOffset>4924425</wp:posOffset>
                </wp:positionH>
                <wp:positionV relativeFrom="paragraph">
                  <wp:posOffset>2540</wp:posOffset>
                </wp:positionV>
                <wp:extent cx="3990975" cy="1390650"/>
                <wp:effectExtent l="0" t="0" r="9525" b="0"/>
                <wp:wrapNone/>
                <wp:docPr id="157" name="Group 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90975" cy="1390650"/>
                          <a:chOff x="0" y="0"/>
                          <a:chExt cx="3990975" cy="1390650"/>
                        </a:xfrm>
                      </wpg:grpSpPr>
                      <pic:pic xmlns:pic="http://schemas.openxmlformats.org/drawingml/2006/picture">
                        <pic:nvPicPr>
                          <pic:cNvPr id="158" name="Picture 158" descr="http://www.cliparthut.com/clip-arts/115/purse-clip-art-115707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809" b="13809"/>
                          <a:stretch/>
                        </pic:blipFill>
                        <pic:spPr bwMode="auto">
                          <a:xfrm>
                            <a:off x="0" y="0"/>
                            <a:ext cx="164782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9" name="Picture 159" descr="http://www.cliparthut.com/clip-arts/115/purse-clip-art-115707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809" b="13809"/>
                          <a:stretch/>
                        </pic:blipFill>
                        <pic:spPr bwMode="auto">
                          <a:xfrm>
                            <a:off x="2343150" y="0"/>
                            <a:ext cx="164782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0" name="Picture 160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0878" y="361950"/>
                            <a:ext cx="361950" cy="3619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1" name="Picture 161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650" y="361950"/>
                            <a:ext cx="361950" cy="3619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2" name="Picture 162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075" y="790575"/>
                            <a:ext cx="361950" cy="3619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3" name="Picture 163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3007" y="361950"/>
                            <a:ext cx="361950" cy="3619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4" name="Picture 164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78686" y="723900"/>
                            <a:ext cx="361950" cy="3619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5" name="Picture 165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8564" y="361950"/>
                            <a:ext cx="361950" cy="3619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6" name="Picture 166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78646" y="952500"/>
                            <a:ext cx="361950" cy="3619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7" name="Picture 167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34978" y="361950"/>
                            <a:ext cx="361950" cy="3619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8" name="Picture 168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56107" y="361950"/>
                            <a:ext cx="361950" cy="3619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51C7A24" id="Group 157" o:spid="_x0000_s1026" style="position:absolute;margin-left:387.75pt;margin-top:.2pt;width:314.25pt;height:109.5pt;z-index:251610112" coordsize="39909,13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8" o:spid="_x0000_s1027" type="#_x0000_t75" alt="http://www.cliparthut.com/clip-arts/115/purse-clip-art-115707.jpg" style="position:absolute;width:16478;height:13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RnsNnBAAAA3AAAAA8AAABkcnMvZG93bnJldi54bWxEj01rAjEQhu+F/ocwhd5qVluLrEYpQktv&#10;oha9Dsm4u5hMliTV7b93DgVvM8z78cxiNQSvLpRyF9nAeFSBIrbRddwY+Nl/vsxA5YLs0EcmA3+U&#10;YbV8fFhg7eKVt3TZlUZJCOcaDbSl9LXW2bYUMI9iTyy3U0wBi6yp0S7hVcKD15OqetcBO5aGFnta&#10;t2TPu98gvafJlz28OXtMax5oM2Xn/asxz0/DxxxUoaHcxf/ubyf4U6GVZ2QCvbw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RnsNnBAAAA3AAAAA8AAAAAAAAAAAAAAAAAnwIA&#10;AGRycy9kb3ducmV2LnhtbFBLBQYAAAAABAAEAPcAAACNAwAAAAA=&#10;">
                  <v:imagedata r:id="rId8" o:title="purse-clip-art-115707" croptop="5773f" cropbottom="9050f"/>
                  <v:path arrowok="t"/>
                </v:shape>
                <v:shape id="Picture 159" o:spid="_x0000_s1028" type="#_x0000_t75" alt="http://www.cliparthut.com/clip-arts/115/purse-clip-art-115707.jpg" style="position:absolute;left:23431;width:16478;height:13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srFULCAAAA3AAAAA8AAABkcnMvZG93bnJldi54bWxEj09rAjEQxe9Cv0OYgjfNVmup60YpgtJb&#10;qZZ6HZLZP5hMliTq+u2bQqG3Gd6b93tTbQZnxZVC7DwreJoWIIi1Nx03Cr6Ou8kriJiQDVrPpOBO&#10;ETbrh1GFpfE3/qTrITUih3AsUUGbUl9KGXVLDuPU98RZq31wmPIaGmkC3nK4s3JWFC/SYceZ0GJP&#10;25b0+XBxmVvP9vr72ehT2PJAHws21s6VGj8ObysQiYb0b/67fje5/mIJv8/kCeT6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rKxVCwgAAANwAAAAPAAAAAAAAAAAAAAAAAJ8C&#10;AABkcnMvZG93bnJldi54bWxQSwUGAAAAAAQABAD3AAAAjgMAAAAA&#10;">
                  <v:imagedata r:id="rId8" o:title="purse-clip-art-115707" croptop="5773f" cropbottom="9050f"/>
                  <v:path arrowok="t"/>
                </v:shape>
                <v:shape id="Picture 160" o:spid="_x0000_s1029" type="#_x0000_t75" alt="http://america.pink/images/4/8/0/9/en/2-10p.jpg" style="position:absolute;left:2108;top:3619;width:3620;height:3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ZPZ4fHAAAA3AAAAA8AAABkcnMvZG93bnJldi54bWxEj81qAkEQhO8B32HoQC4hziYHMRtHCYoQ&#10;CJjo5gGand4f3emZ7Izu+vb2IZBbN1Vd9fViNbpOXaiPrWcDz9MMFHHpbcu1gZ9i+zQHFROyxc4z&#10;GbhShNVycrfA3PqB93Q5pFpJCMccDTQphVzrWDbkME59IBat8r3DJGtfa9vjIOGu0y9ZNtMOW5aG&#10;BgOtGypPh7MzMA+b4bf6PB+L17CtHgu/23x/7Yx5uB/f30AlGtO/+e/6wwr+TPDlGZlAL2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CZPZ4fHAAAA3AAAAA8AAAAAAAAAAAAA&#10;AAAAnwIAAGRycy9kb3ducmV2LnhtbFBLBQYAAAAABAAEAPcAAACTAwAAAAA=&#10;">
                  <v:imagedata r:id="rId9" o:title="2-10p"/>
                  <v:path arrowok="t"/>
                </v:shape>
                <v:shape id="Picture 161" o:spid="_x0000_s1030" type="#_x0000_t75" alt="http://america.pink/images/4/8/0/9/en/2-10p.jpg" style="position:absolute;left:6286;top:3619;width:3620;height:3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kDwhzDAAAA3AAAAA8AAABkcnMvZG93bnJldi54bWxET9tqAjEQfRf8hzBCX0rN2gfRrVFEEQqC&#10;ra4fMGxmL+1mkm6iu/59Iwi+zeFcZ7HqTSOu1PrasoLJOAFBnFtdc6ngnO3eZiB8QNbYWCYFN/Kw&#10;Wg4HC0y17fhI11MoRQxhn6KCKgSXSunzigz6sXXEkStsazBE2JZSt9jFcNPI9ySZSoM1x4YKHW0q&#10;yn9PF6Ng5rbdX7G//GRztyteM3vYfn8dlHoZ9esPEIH68BQ/3J86zp9O4P5MvEAu/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QPCHMMAAADcAAAADwAAAAAAAAAAAAAAAACf&#10;AgAAZHJzL2Rvd25yZXYueG1sUEsFBgAAAAAEAAQA9wAAAI8DAAAAAA==&#10;">
                  <v:imagedata r:id="rId9" o:title="2-10p"/>
                  <v:path arrowok="t"/>
                </v:shape>
                <v:shape id="Picture 162" o:spid="_x0000_s1031" type="#_x0000_t75" alt="http://america.pink/images/4/8/0/9/en/2-10p.jpg" style="position:absolute;left:2190;top:7905;width:3620;height:3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RXGvDAAAA3AAAAA8AAABkcnMvZG93bnJldi54bWxET9tqAjEQfRf8hzCCL6Vm64Po1iiiCELB&#10;VtcPGDazl3YzSTfR3f59Iwi+zeFcZ7nuTSNu1PrasoK3SQKCOLe65lLBJdu/zkH4gKyxsUwK/sjD&#10;ejUcLDHVtuMT3c6hFDGEfYoKqhBcKqXPKzLoJ9YRR66wrcEQYVtK3WIXw00jp0kykwZrjg0VOtpW&#10;lP+cr0bB3O263+Lj+p0t3L54yexx9/V5VGo86jfvIAL14Sl+uA86zp9N4f5MvECu/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dFca8MAAADcAAAADwAAAAAAAAAAAAAAAACf&#10;AgAAZHJzL2Rvd25yZXYueG1sUEsFBgAAAAAEAAQA9wAAAI8DAAAAAA==&#10;">
                  <v:imagedata r:id="rId9" o:title="2-10p"/>
                  <v:path arrowok="t"/>
                </v:shape>
                <v:shape id="Picture 163" o:spid="_x0000_s1032" type="#_x0000_t75" alt="http://america.pink/images/4/8/0/9/en/2-10p.jpg" style="position:absolute;left:10130;top:3619;width:3619;height:3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ad+fDDAAAA3AAAAA8AAABkcnMvZG93bnJldi54bWxET9tqAjEQfS/4D2EEX0rN1oLo1ihSEYSC&#10;VbcfMGxmL3UziZvorn9vCoW+zeFcZ7HqTSNu1PrasoLXcQKCOLe65lLBd7Z9mYHwAVljY5kU3MnD&#10;ajl4WmCqbcdHup1CKWII+xQVVCG4VEqfV2TQj60jjlxhW4MhwraUusUuhptGTpJkKg3WHBsqdPRR&#10;UX4+XY2Cmdt0l+Lz+pPN3bZ4zux+c/jaKzUa9ut3EIH68C/+c+90nD99g99n4gVy+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p358MMAAADcAAAADwAAAAAAAAAAAAAAAACf&#10;AgAAZHJzL2Rvd25yZXYueG1sUEsFBgAAAAAEAAQA9wAAAI8DAAAAAA==&#10;">
                  <v:imagedata r:id="rId9" o:title="2-10p"/>
                  <v:path arrowok="t"/>
                </v:shape>
                <v:shape id="Picture 164" o:spid="_x0000_s1033" type="#_x0000_t75" alt="http://america.pink/images/4/8/0/9/en/2-10p.jpg" style="position:absolute;left:24786;top:7239;width:3620;height:36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l0YYTDAAAA3AAAAA8AAABkcnMvZG93bnJldi54bWxET9tqAjEQfS/4D2EEX0rNVoro1ihSEYSC&#10;VbcfMGxmL3UziZvorn9vCoW+zeFcZ7HqTSNu1PrasoLXcQKCOLe65lLBd7Z9mYHwAVljY5kU3MnD&#10;ajl4WmCqbcdHup1CKWII+xQVVCG4VEqfV2TQj60jjlxhW4MhwraUusUuhptGTpJkKg3WHBsqdPRR&#10;UX4+XY2Cmdt0l+Lz+pPN3bZ4zux+c/jaKzUa9ut3EIH68C/+c+90nD99g99n4gVy+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XRhhMMAAADcAAAADwAAAAAAAAAAAAAAAACf&#10;AgAAZHJzL2Rvd25yZXYueG1sUEsFBgAAAAAEAAQA9wAAAI8DAAAAAA==&#10;">
                  <v:imagedata r:id="rId9" o:title="2-10p"/>
                  <v:path arrowok="t"/>
                </v:shape>
                <v:shape id="Picture 165" o:spid="_x0000_s1034" type="#_x0000_t75" alt="http://america.pink/images/4/8/0/9/en/2-10p.jpg" style="position:absolute;left:33785;top:3619;width:3620;height:3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4xB/DAAAA3AAAAA8AAABkcnMvZG93bnJldi54bWxET9tqAjEQfS/4D2EEX0rNVqjo1ihSEYSC&#10;VbcfMGxmL3UziZvorn9vCoW+zeFcZ7HqTSNu1PrasoLXcQKCOLe65lLBd7Z9mYHwAVljY5kU3MnD&#10;ajl4WmCqbcdHup1CKWII+xQVVCG4VEqfV2TQj60jjlxhW4MhwraUusUuhptGTpJkKg3WHBsqdPRR&#10;UX4+XY2Cmdt0l+Lz+pPN3bZ4zux+c/jaKzUa9ut3EIH68C/+c+90nD99g99n4gVy+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jjEH8MAAADcAAAADwAAAAAAAAAAAAAAAACf&#10;AgAAZHJzL2Rvd25yZXYueG1sUEsFBgAAAAAEAAQA9wAAAI8DAAAAAA==&#10;">
                  <v:imagedata r:id="rId9" o:title="2-10p"/>
                  <v:path arrowok="t"/>
                </v:shape>
                <v:shape id="Picture 166" o:spid="_x0000_s1035" type="#_x0000_t75" alt="http://america.pink/images/4/8/0/9/en/2-10p.jpg" style="position:absolute;left:27786;top:9525;width:3619;height:36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bqWmjDAAAA3AAAAA8AAABkcnMvZG93bnJldi54bWxET9tqAjEQfRf8hzBCX6Rm24dFt0YpFaEg&#10;WHX7AcNm9tJuJukmuuvfN4Lg2xzOdZbrwbTiQp1vLCt4mSUgiAurG64UfOfb5zkIH5A1tpZJwZU8&#10;rFfj0RIzbXs+0uUUKhFD2GeooA7BZVL6oiaDfmYdceRK2xkMEXaV1B32Mdy08jVJUmmw4dhQo6OP&#10;morf09komLtN/1fuzj/5wm3LaW73m8PXXqmnyfD+BiLQEB7iu/tTx/lpCrdn4gVy9Q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upaaMMAAADcAAAADwAAAAAAAAAAAAAAAACf&#10;AgAAZHJzL2Rvd25yZXYueG1sUEsFBgAAAAAEAAQA9wAAAI8DAAAAAA==&#10;">
                  <v:imagedata r:id="rId9" o:title="2-10p"/>
                  <v:path arrowok="t"/>
                </v:shape>
                <v:shape id="Picture 167" o:spid="_x0000_s1036" type="#_x0000_t75" alt="http://america.pink/images/4/8/0/9/en/2-10p.jpg" style="position:absolute;left:25349;top:3619;width:3620;height:3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m//PDAAAA3AAAAA8AAABkcnMvZG93bnJldi54bWxET9tqAjEQfS/4D2EEX0rN6oPVrVFEEYSC&#10;VbcfMGxmL3UziZvobv++KRT6NodzneW6N414UOtrywom4wQEcW51zaWCz2z/MgfhA7LGxjIp+CYP&#10;69XgaYmpth2f6XEJpYgh7FNUUIXgUil9XpFBP7aOOHKFbQ2GCNtS6ha7GG4aOU2SmTRYc2yo0NG2&#10;ovx6uRsFc7frbsX7/StbuH3xnNnj7vRxVGo07DdvIAL14V/85z7oOH/2Cr/PxAvk6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ab/88MAAADcAAAADwAAAAAAAAAAAAAAAACf&#10;AgAAZHJzL2Rvd25yZXYueG1sUEsFBgAAAAAEAAQA9wAAAI8DAAAAAA==&#10;">
                  <v:imagedata r:id="rId9" o:title="2-10p"/>
                  <v:path arrowok="t"/>
                </v:shape>
                <v:shape id="Picture 168" o:spid="_x0000_s1037" type="#_x0000_t75" alt="http://america.pink/images/4/8/0/9/en/2-10p.jpg" style="position:absolute;left:29561;top:3619;width:3619;height:3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g5a4HHAAAA3AAAAA8AAABkcnMvZG93bnJldi54bWxEj81qAkEQhO8B32HoQC4hziYHMRtHCYoQ&#10;CJjo5gGand4f3emZ7Izu+vb2IZBbN1Vd9fViNbpOXaiPrWcDz9MMFHHpbcu1gZ9i+zQHFROyxc4z&#10;GbhShNVycrfA3PqB93Q5pFpJCMccDTQphVzrWDbkME59IBat8r3DJGtfa9vjIOGu0y9ZNtMOW5aG&#10;BgOtGypPh7MzMA+b4bf6PB+L17CtHgu/23x/7Yx5uB/f30AlGtO/+e/6wwr+TGjlGZlAL2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g5a4HHAAAA3AAAAA8AAAAAAAAAAAAA&#10;AAAAnwIAAGRycy9kb3ducmV2LnhtbFBLBQYAAAAABAAEAPcAAACTAwAAAAA=&#10;">
                  <v:imagedata r:id="rId9" o:title="2-10p"/>
                  <v:path arrowok="t"/>
                </v:shape>
              </v:group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09088" behindDoc="0" locked="0" layoutInCell="1" allowOverlap="1" wp14:anchorId="0E3556CF" wp14:editId="2F4FF9F9">
                <wp:simplePos x="0" y="0"/>
                <wp:positionH relativeFrom="column">
                  <wp:posOffset>57150</wp:posOffset>
                </wp:positionH>
                <wp:positionV relativeFrom="paragraph">
                  <wp:posOffset>2540</wp:posOffset>
                </wp:positionV>
                <wp:extent cx="3990975" cy="1390650"/>
                <wp:effectExtent l="0" t="0" r="9525" b="0"/>
                <wp:wrapNone/>
                <wp:docPr id="155" name="Group 1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90975" cy="1390650"/>
                          <a:chOff x="0" y="0"/>
                          <a:chExt cx="3990975" cy="1390650"/>
                        </a:xfrm>
                      </wpg:grpSpPr>
                      <pic:pic xmlns:pic="http://schemas.openxmlformats.org/drawingml/2006/picture">
                        <pic:nvPicPr>
                          <pic:cNvPr id="134" name="Picture 134" descr="http://www.cliparthut.com/clip-arts/115/purse-clip-art-115707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809" b="13809"/>
                          <a:stretch/>
                        </pic:blipFill>
                        <pic:spPr bwMode="auto">
                          <a:xfrm>
                            <a:off x="0" y="0"/>
                            <a:ext cx="164782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6" name="Picture 126" descr="http://www.cliparthut.com/clip-arts/115/purse-clip-art-115707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809" b="13809"/>
                          <a:stretch/>
                        </pic:blipFill>
                        <pic:spPr bwMode="auto">
                          <a:xfrm>
                            <a:off x="2343150" y="0"/>
                            <a:ext cx="164782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6" name="Picture 146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050" y="476250"/>
                            <a:ext cx="361950" cy="3619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7" name="Picture 147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8200" y="476250"/>
                            <a:ext cx="361950" cy="3619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8" name="Picture 148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050" y="895350"/>
                            <a:ext cx="361950" cy="3619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9" name="Picture 149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8200" y="895350"/>
                            <a:ext cx="361950" cy="3619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0" name="Picture 150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05075" y="904875"/>
                            <a:ext cx="361950" cy="3619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1" name="Picture 151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24175" y="904875"/>
                            <a:ext cx="361950" cy="3619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2" name="Picture 152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2325" y="904875"/>
                            <a:ext cx="361950" cy="3619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3" name="Picture 153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95575" y="476250"/>
                            <a:ext cx="361950" cy="3619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4" name="Picture 154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90875" y="476250"/>
                            <a:ext cx="361950" cy="3619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1236D29" id="Group 155" o:spid="_x0000_s1026" style="position:absolute;margin-left:4.5pt;margin-top:.2pt;width:314.25pt;height:109.5pt;z-index:251609088" coordsize="39909,13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">
                <v:shape id="Picture 134" o:spid="_x0000_s1027" type="#_x0000_t75" alt="http://www.cliparthut.com/clip-arts/115/purse-clip-art-115707.jpg" style="position:absolute;width:16478;height:13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j1X3zCAAAA3AAAAA8AAABkcnMvZG93bnJldi54bWxEj09rAjEQxe9Cv0OYgjc3619kNUoRWryV&#10;qrTXIRl3F5PJkqS6fntTKHib4b15vzfrbe+suFKIrWcF46IEQay9ablWcDq+j5YgYkI2aD2TgjtF&#10;2G5eBmusjL/xF10PqRY5hGOFCpqUukrKqBtyGAvfEWft7IPDlNdQSxPwlsOdlZOyXEiHLWdCgx3t&#10;GtKXw6/L3PPkQ3/PjP4JO+7pc87G2qlSw9f+bQUiUZ+e5v/rvcn1pzP4eyZPIDc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Y9V98wgAAANwAAAAPAAAAAAAAAAAAAAAAAJ8C&#10;AABkcnMvZG93bnJldi54bWxQSwUGAAAAAAQABAD3AAAAjgMAAAAA&#10;">
                  <v:imagedata r:id="rId8" o:title="purse-clip-art-115707" croptop="5773f" cropbottom="9050f"/>
                  <v:path arrowok="t"/>
                </v:shape>
                <v:shape id="Picture 126" o:spid="_x0000_s1028" type="#_x0000_t75" alt="http://www.cliparthut.com/clip-arts/115/purse-clip-art-115707.jpg" style="position:absolute;left:23431;width:16478;height:13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Ky8k3DAAAA3AAAAA8AAABkcnMvZG93bnJldi54bWxEj0trAzEMhO+B/gejQm6Jt5sHZbtOKIGW&#10;3kLS0l6FrX1QW15sN9n++zgQyE1iRvON6u3orDhRiL1nBU/zAgSx9qbnVsHX59vsGURMyAatZ1Lw&#10;TxG2m4dJjZXxZz7Q6ZhakUM4VqigS2mopIy6I4dx7gfirDU+OEx5Da00Ac853FlZFsVaOuw5Ezoc&#10;aNeR/j3+ucxtynf9vTT6J+x4pP2KjbULpaaP4+sLiERjuptv1x8m1y/XcH0mTyA3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rLyTcMAAADcAAAADwAAAAAAAAAAAAAAAACf&#10;AgAAZHJzL2Rvd25yZXYueG1sUEsFBgAAAAAEAAQA9wAAAI8DAAAAAA==&#10;">
                  <v:imagedata r:id="rId8" o:title="purse-clip-art-115707" croptop="5773f" cropbottom="9050f"/>
                  <v:path arrowok="t"/>
                </v:shape>
                <v:shape id="Picture 146" o:spid="_x0000_s1029" type="#_x0000_t75" alt="http://america.pink/images/4/8/0/9/en/2-10p.jpg" style="position:absolute;left:4000;top:4762;width:3620;height:3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1fBgjDAAAA3AAAAA8AAABkcnMvZG93bnJldi54bWxET9tqAjEQfS/4D2EEX0rNVoro1ihSEYSC&#10;VbcfMGxmL3UziZvorn9vCoW+zeFcZ7HqTSNu1PrasoLXcQKCOLe65lLBd7Z9mYHwAVljY5kU3MnD&#10;ajl4WmCqbcdHup1CKWII+xQVVCG4VEqfV2TQj60jjlxhW4MhwraUusUuhptGTpJkKg3WHBsqdPRR&#10;UX4+XY2Cmdt0l+Lz+pPN3bZ4zux+c/jaKzUa9ut3EIH68C/+c+90nP82hd9n4gVy+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V8GCMMAAADcAAAADwAAAAAAAAAAAAAAAACf&#10;AgAAZHJzL2Rvd25yZXYueG1sUEsFBgAAAAAEAAQA9wAAAI8DAAAAAA==&#10;">
                  <v:imagedata r:id="rId9" o:title="2-10p"/>
                  <v:path arrowok="t"/>
                </v:shape>
                <v:shape id="Picture 147" o:spid="_x0000_s1030" type="#_x0000_t75" alt="http://america.pink/images/4/8/0/9/en/2-10p.jpg" style="position:absolute;left:8382;top:4762;width:3619;height:3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ITo5PEAAAA3AAAAA8AAABkcnMvZG93bnJldi54bWxET9tqAjEQfS/0H8IU+lI0a5Gqq1FKRSgU&#10;vK0fMGxmL3YziZvorn/fFAp9m8O5zmLVm0bcqPW1ZQWjYQKCOLe65lLBKdsMpiB8QNbYWCYFd/Kw&#10;Wj4+LDDVtuMD3Y6hFDGEfYoKqhBcKqXPKzLoh9YRR66wrcEQYVtK3WIXw00jX5PkTRqsOTZU6Oij&#10;ovz7eDUKpm7dXYqv6zmbuU3xktnter/bKvX81L/PQQTqw7/4z/2p4/zxBH6fiRfI5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ITo5PEAAAA3AAAAA8AAAAAAAAAAAAAAAAA&#10;nwIAAGRycy9kb3ducmV2LnhtbFBLBQYAAAAABAAEAPcAAACQAwAAAAA=&#10;">
                  <v:imagedata r:id="rId9" o:title="2-10p"/>
                  <v:path arrowok="t"/>
                </v:shape>
                <v:shape id="Picture 148" o:spid="_x0000_s1031" type="#_x0000_t75" alt="http://america.pink/images/4/8/0/9/en/2-10p.jpg" style="position:absolute;left:4000;top:8953;width:3620;height:3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OMN+HHAAAA3AAAAA8AAABkcnMvZG93bnJldi54bWxEj91KA0EMhe+FvsMQwRuxs4pI3XZaiqUg&#10;CLV2fYCwk/2pO5lxZ9rdvn1zIXiXcE7O+bJYja5TZ+pj69nA4zQDRVx623Jt4LvYPsxAxYRssfNM&#10;Bi4UYbWc3Cwwt37gLzofUq0khGOOBpqUQq51LBtyGKc+EItW+d5hkrWvte1xkHDX6acse9EOW5aG&#10;BgO9NVT+HE7OwCxsht/q43QsXsO2ui/8brP/3Blzdzuu56ASjenf/Hf9bgX/WWjlGZlAL6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JOMN+HHAAAA3AAAAA8AAAAAAAAAAAAA&#10;AAAAnwIAAGRycy9kb3ducmV2LnhtbFBLBQYAAAAABAAEAPcAAACTAwAAAAA=&#10;">
                  <v:imagedata r:id="rId9" o:title="2-10p"/>
                  <v:path arrowok="t"/>
                </v:shape>
                <v:shape id="Picture 149" o:spid="_x0000_s1032" type="#_x0000_t75" alt="http://america.pink/images/4/8/0/9/en/2-10p.jpg" style="position:absolute;left:8382;top:8953;width:3619;height:3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zAknrDAAAA3AAAAA8AAABkcnMvZG93bnJldi54bWxET9tqAjEQfS/4D2EEX0SzlVJ0axRRhELB&#10;qtsPGDazl3YzSTfR3f69EYS+zeFcZ7nuTSOu1PrasoLnaQKCOLe65lLBV7afzEH4gKyxsUwK/sjD&#10;ejV4WmKqbccnup5DKWII+xQVVCG4VEqfV2TQT60jjlxhW4MhwraUusUuhptGzpLkVRqsOTZU6Ghb&#10;Uf5zvhgFc7frfouPy3e2cPtinNnD7vh5UGo07DdvIAL14V/8cL/rOP9lAfdn4gVyd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MCSesMAAADcAAAADwAAAAAAAAAAAAAAAACf&#10;AgAAZHJzL2Rvd25yZXYueG1sUEsFBgAAAAAEAAQA9wAAAI8DAAAAAA==&#10;">
                  <v:imagedata r:id="rId9" o:title="2-10p"/>
                  <v:path arrowok="t"/>
                </v:shape>
                <v:shape id="Picture 150" o:spid="_x0000_s1033" type="#_x0000_t75" alt="http://america.pink/images/4/8/0/9/en/2-10p.jpg" style="position:absolute;left:25050;top:9048;width:3620;height:3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jrTrHAAAA3AAAAA8AAABkcnMvZG93bnJldi54bWxEj91KA0EMhe+FvsMQwRuxswpK3XZaiqUg&#10;CLV2fYCwk/2pO5lxZ9rdvn1zIXiXcE7O+bJYja5TZ+pj69nA4zQDRVx623Jt4LvYPsxAxYRssfNM&#10;Bi4UYbWc3Cwwt37gLzofUq0khGOOBpqUQq51LBtyGKc+EItW+d5hkrWvte1xkHDX6acse9EOW5aG&#10;BgO9NVT+HE7OwCxsht/q43QsXsO2ui/8brP/3Blzdzuu56ASjenf/Hf9bgX/WfDlGZlAL6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OgjrTrHAAAA3AAAAA8AAAAAAAAAAAAA&#10;AAAAnwIAAGRycy9kb3ducmV2LnhtbFBLBQYAAAAABAAEAPcAAACTAwAAAAA=&#10;">
                  <v:imagedata r:id="rId9" o:title="2-10p"/>
                  <v:path arrowok="t"/>
                </v:shape>
                <v:shape id="Picture 151" o:spid="_x0000_s1034" type="#_x0000_t75" alt="http://america.pink/images/4/8/0/9/en/2-10p.jpg" style="position:absolute;left:29241;top:9048;width:3620;height:3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dvCKHDAAAA3AAAAA8AAABkcnMvZG93bnJldi54bWxET9tqAjEQfRf8hzCFvpSatVDRrVFEEQTB&#10;2/YDhs3spd1M4ia6279vCgXf5nCuM1/2phF3an1tWcF4lIAgzq2uuVTwmW1fpyB8QNbYWCYFP+Rh&#10;uRgO5phq2/GZ7pdQihjCPkUFVQguldLnFRn0I+uII1fY1mCIsC2lbrGL4aaRb0kykQZrjg0VOlpX&#10;lH9fbkbB1G26a7G/fWUzty1eMnvYnI4HpZ6f+tUHiEB9eIj/3Tsd57+P4e+ZeIFc/A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28IocMAAADcAAAADwAAAAAAAAAAAAAAAACf&#10;AgAAZHJzL2Rvd25yZXYueG1sUEsFBgAAAAAEAAQA9wAAAI8DAAAAAA==&#10;">
                  <v:imagedata r:id="rId9" o:title="2-10p"/>
                  <v:path arrowok="t"/>
                </v:shape>
                <v:shape id="Picture 152" o:spid="_x0000_s1035" type="#_x0000_t75" alt="http://america.pink/images/4/8/0/9/en/2-10p.jpg" style="position:absolute;left:33623;top:9048;width:3619;height:3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e9ltbDAAAA3AAAAA8AAABkcnMvZG93bnJldi54bWxET9tqAjEQfRf8hzCFvkjNKlR0axRRhELB&#10;2/YDhs3spd1M0k10t3/fFATf5nCus1z3phE3an1tWcFknIAgzq2uuVTwme1f5iB8QNbYWCYFv+Rh&#10;vRoOlphq2/GZbpdQihjCPkUFVQguldLnFRn0Y+uII1fY1mCIsC2lbrGL4aaR0ySZSYM1x4YKHW0r&#10;yr8vV6Ng7nbdT/Fx/coWbl+MMnvYnY4HpZ6f+s0biEB9eIjv7ncd579O4f+ZeIFc/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72W1sMAAADcAAAADwAAAAAAAAAAAAAAAACf&#10;AgAAZHJzL2Rvd25yZXYueG1sUEsFBgAAAAAEAAQA9wAAAI8DAAAAAA==&#10;">
                  <v:imagedata r:id="rId9" o:title="2-10p"/>
                  <v:path arrowok="t"/>
                </v:shape>
                <v:shape id="Picture 153" o:spid="_x0000_s1036" type="#_x0000_t75" alt="http://america.pink/images/4/8/0/9/en/2-10p.jpg" style="position:absolute;left:26955;top:4762;width:3620;height:3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jxM03EAAAA3AAAAA8AAABkcnMvZG93bnJldi54bWxET9tqAjEQfS/0H8IU+lI0a6Wiq1FKRSgU&#10;vK0fMGxmL3YziZvorn/fFAp9m8O5zmLVm0bcqPW1ZQWjYQKCOLe65lLBKdsMpiB8QNbYWCYFd/Kw&#10;Wj4+LDDVtuMD3Y6hFDGEfYoKqhBcKqXPKzLoh9YRR66wrcEQYVtK3WIXw00jX5NkIg3WHBsqdPRR&#10;Uf59vBoFU7fuLsXX9ZzN3KZ4yex2vd9tlXp+6t/nIAL14V/85/7Ucf7bGH6fiRfI5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jxM03EAAAA3AAAAA8AAAAAAAAAAAAAAAAA&#10;nwIAAGRycy9kb3ducmV2LnhtbFBLBQYAAAAABAAEAPcAAACQAwAAAAA=&#10;">
                  <v:imagedata r:id="rId9" o:title="2-10p"/>
                  <v:path arrowok="t"/>
                </v:shape>
                <v:shape id="Picture 154" o:spid="_x0000_s1037" type="#_x0000_t75" alt="http://america.pink/images/4/8/0/9/en/2-10p.jpg" style="position:absolute;left:31908;top:4762;width:3620;height:3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cYqznEAAAA3AAAAA8AAABkcnMvZG93bnJldi54bWxET9tqAjEQfS/0H8IU+lI0a7Giq1FKRSgU&#10;vK0fMGxmL3YziZvorn/fFAp9m8O5zmLVm0bcqPW1ZQWjYQKCOLe65lLBKdsMpiB8QNbYWCYFd/Kw&#10;Wj4+LDDVtuMD3Y6hFDGEfYoKqhBcKqXPKzLoh9YRR66wrcEQYVtK3WIXw00jX5NkIg3WHBsqdPRR&#10;Uf59vBoFU7fuLsXX9ZzN3KZ4yex2vd9tlXp+6t/nIAL14V/85/7Ucf7bGH6fiRfI5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cYqznEAAAA3AAAAA8AAAAAAAAAAAAAAAAA&#10;nwIAAGRycy9kb3ducmV2LnhtbFBLBQYAAAAABAAEAPcAAACQAwAAAAA=&#10;">
                  <v:imagedata r:id="rId9" o:title="2-10p"/>
                  <v:path arrowok="t"/>
                </v:shape>
              </v:group>
            </w:pict>
          </mc:Fallback>
        </mc:AlternateContent>
      </w:r>
    </w:p>
    <w:p w:rsidR="009C3577" w:rsidRDefault="001E064E" w:rsidP="009C3577">
      <w:pPr>
        <w:ind w:firstLine="720"/>
        <w:rPr>
          <w:rFonts w:ascii="Comic Sans MS" w:hAnsi="Comic Sans MS"/>
          <w:sz w:val="24"/>
          <w:szCs w:val="24"/>
        </w:rPr>
      </w:pPr>
      <w:r w:rsidRPr="001E064E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729920" behindDoc="0" locked="0" layoutInCell="1" allowOverlap="1" wp14:anchorId="60977F61" wp14:editId="2EFE991C">
            <wp:simplePos x="0" y="0"/>
            <wp:positionH relativeFrom="column">
              <wp:posOffset>8022590</wp:posOffset>
            </wp:positionH>
            <wp:positionV relativeFrom="paragraph">
              <wp:posOffset>354965</wp:posOffset>
            </wp:positionV>
            <wp:extent cx="361950" cy="361950"/>
            <wp:effectExtent l="0" t="0" r="0" b="0"/>
            <wp:wrapNone/>
            <wp:docPr id="172" name="Picture 172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Picture 161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3577" w:rsidRPr="009C3577" w:rsidRDefault="001E064E" w:rsidP="009C3577">
      <w:pPr>
        <w:rPr>
          <w:rFonts w:ascii="Comic Sans MS" w:hAnsi="Comic Sans MS"/>
          <w:sz w:val="24"/>
          <w:szCs w:val="24"/>
        </w:rPr>
      </w:pPr>
      <w:r w:rsidRPr="001E064E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730944" behindDoc="0" locked="0" layoutInCell="1" allowOverlap="1" wp14:anchorId="0FA93BD6" wp14:editId="6A6938F0">
            <wp:simplePos x="0" y="0"/>
            <wp:positionH relativeFrom="column">
              <wp:posOffset>8344535</wp:posOffset>
            </wp:positionH>
            <wp:positionV relativeFrom="paragraph">
              <wp:posOffset>212725</wp:posOffset>
            </wp:positionV>
            <wp:extent cx="361950" cy="361950"/>
            <wp:effectExtent l="0" t="0" r="0" b="0"/>
            <wp:wrapNone/>
            <wp:docPr id="173" name="Picture 173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Picture 162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E064E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725824" behindDoc="0" locked="0" layoutInCell="1" allowOverlap="1" wp14:anchorId="2A47AD1F" wp14:editId="1AC93617">
            <wp:simplePos x="0" y="0"/>
            <wp:positionH relativeFrom="column">
              <wp:posOffset>5553710</wp:posOffset>
            </wp:positionH>
            <wp:positionV relativeFrom="paragraph">
              <wp:posOffset>50800</wp:posOffset>
            </wp:positionV>
            <wp:extent cx="361950" cy="361950"/>
            <wp:effectExtent l="0" t="0" r="0" b="0"/>
            <wp:wrapNone/>
            <wp:docPr id="169" name="Picture 169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Picture 161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E064E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727872" behindDoc="0" locked="0" layoutInCell="1" allowOverlap="1" wp14:anchorId="342CC0D6" wp14:editId="33EE993A">
            <wp:simplePos x="0" y="0"/>
            <wp:positionH relativeFrom="column">
              <wp:posOffset>5937885</wp:posOffset>
            </wp:positionH>
            <wp:positionV relativeFrom="paragraph">
              <wp:posOffset>50800</wp:posOffset>
            </wp:positionV>
            <wp:extent cx="361950" cy="361950"/>
            <wp:effectExtent l="0" t="0" r="0" b="0"/>
            <wp:wrapNone/>
            <wp:docPr id="171" name="Picture 171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3577" w:rsidRDefault="009C3577" w:rsidP="009C3577">
      <w:pPr>
        <w:rPr>
          <w:rFonts w:ascii="Comic Sans MS" w:hAnsi="Comic Sans MS"/>
          <w:sz w:val="24"/>
          <w:szCs w:val="24"/>
        </w:rPr>
      </w:pPr>
    </w:p>
    <w:p w:rsidR="00F92972" w:rsidRPr="009C3577" w:rsidRDefault="009C3577" w:rsidP="009C3577">
      <w:pPr>
        <w:ind w:firstLine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________                                   ________                                        ________                                 ________                                                    </w:t>
      </w:r>
    </w:p>
    <w:sectPr w:rsidR="00F92972" w:rsidRPr="009C3577" w:rsidSect="00F9297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6B42" w:rsidRDefault="001A6B42" w:rsidP="00F92972">
      <w:pPr>
        <w:spacing w:after="0" w:line="240" w:lineRule="auto"/>
      </w:pPr>
      <w:r>
        <w:separator/>
      </w:r>
    </w:p>
  </w:endnote>
  <w:endnote w:type="continuationSeparator" w:id="0">
    <w:p w:rsidR="001A6B42" w:rsidRDefault="001A6B42" w:rsidP="00F92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6B42" w:rsidRDefault="001A6B42" w:rsidP="00F92972">
      <w:pPr>
        <w:spacing w:after="0" w:line="240" w:lineRule="auto"/>
      </w:pPr>
      <w:r>
        <w:separator/>
      </w:r>
    </w:p>
  </w:footnote>
  <w:footnote w:type="continuationSeparator" w:id="0">
    <w:p w:rsidR="001A6B42" w:rsidRDefault="001A6B42" w:rsidP="00F929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972"/>
    <w:rsid w:val="001A6B42"/>
    <w:rsid w:val="001E064E"/>
    <w:rsid w:val="0024723E"/>
    <w:rsid w:val="00302C02"/>
    <w:rsid w:val="009B368C"/>
    <w:rsid w:val="009C3577"/>
    <w:rsid w:val="00DB2DCD"/>
    <w:rsid w:val="00F8625A"/>
    <w:rsid w:val="00F92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237885-48EC-458B-8D33-F9816828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29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972"/>
  </w:style>
  <w:style w:type="paragraph" w:styleId="Footer">
    <w:name w:val="footer"/>
    <w:basedOn w:val="Normal"/>
    <w:link w:val="FooterChar"/>
    <w:uiPriority w:val="99"/>
    <w:unhideWhenUsed/>
    <w:rsid w:val="00F929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972"/>
  </w:style>
  <w:style w:type="paragraph" w:styleId="BalloonText">
    <w:name w:val="Balloon Text"/>
    <w:basedOn w:val="Normal"/>
    <w:link w:val="BalloonTextChar"/>
    <w:uiPriority w:val="99"/>
    <w:semiHidden/>
    <w:unhideWhenUsed/>
    <w:rsid w:val="00F92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9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24518ECE</Template>
  <TotalTime>0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Anon</dc:creator>
  <cp:lastModifiedBy>Sam Moss</cp:lastModifiedBy>
  <cp:revision>3</cp:revision>
  <dcterms:created xsi:type="dcterms:W3CDTF">2019-06-25T15:28:00Z</dcterms:created>
  <dcterms:modified xsi:type="dcterms:W3CDTF">2020-06-22T14:11:00Z</dcterms:modified>
</cp:coreProperties>
</file>