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FBD" w:rsidRDefault="00C30FBD" w:rsidP="00C30FBD">
      <w:pPr>
        <w:spacing w:after="0" w:line="240" w:lineRule="auto"/>
        <w:rPr>
          <w:rFonts w:ascii="CCW Cursive Writing 1" w:hAnsi="CCW Cursive Writing 1"/>
          <w:b/>
        </w:rPr>
      </w:pPr>
      <w:r>
        <w:rPr>
          <w:rFonts w:ascii="CCW Cursive Writing 1" w:hAnsi="CCW Cursive Writing 1"/>
          <w:b/>
        </w:rPr>
        <w:t>13/3/2020</w:t>
      </w:r>
    </w:p>
    <w:p w:rsidR="00C30FBD" w:rsidRPr="00C30FBD" w:rsidRDefault="00C30FBD" w:rsidP="00C30FB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C30FBD">
        <w:rPr>
          <w:rFonts w:ascii="CCW Cursive Writing 1" w:eastAsia="Times New Roman" w:hAnsi="CCW Cursive Writing 1" w:cs="Times New Roman"/>
          <w:color w:val="000000"/>
          <w:sz w:val="16"/>
          <w:szCs w:val="16"/>
          <w:lang w:eastAsia="en-GB"/>
        </w:rPr>
        <w:t>LO: To be able to count in multiples of 2s, 5s and 10s.</w:t>
      </w:r>
    </w:p>
    <w:p w:rsidR="00C30FBD" w:rsidRPr="00C30FBD" w:rsidRDefault="00C30FBD" w:rsidP="00C30FB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C30FBD">
        <w:rPr>
          <w:rFonts w:ascii="CCW Cursive Writing 1" w:eastAsia="Times New Roman" w:hAnsi="CCW Cursive Writing 1" w:cs="Times New Roman"/>
          <w:color w:val="000000"/>
          <w:sz w:val="16"/>
          <w:szCs w:val="16"/>
          <w:lang w:eastAsia="en-GB"/>
        </w:rPr>
        <w:t xml:space="preserve">SC: I can count in 2s, 5s and 10s. </w:t>
      </w:r>
    </w:p>
    <w:p w:rsidR="00C30FBD" w:rsidRDefault="00C30FBD" w:rsidP="00C30FBD">
      <w:pPr>
        <w:spacing w:after="0" w:line="240" w:lineRule="auto"/>
        <w:rPr>
          <w:rFonts w:ascii="CCW Cursive Writing 1" w:eastAsia="Times New Roman" w:hAnsi="CCW Cursive Writing 1" w:cs="Times New Roman"/>
          <w:color w:val="000000"/>
          <w:sz w:val="16"/>
          <w:szCs w:val="16"/>
          <w:lang w:eastAsia="en-GB"/>
        </w:rPr>
      </w:pPr>
      <w:r w:rsidRPr="00C30FBD">
        <w:rPr>
          <w:rFonts w:ascii="CCW Cursive Writing 1" w:eastAsia="Times New Roman" w:hAnsi="CCW Cursive Writing 1" w:cs="Times New Roman"/>
          <w:color w:val="000000"/>
          <w:sz w:val="16"/>
          <w:szCs w:val="16"/>
          <w:lang w:eastAsia="en-GB"/>
        </w:rPr>
        <w:t>I can find the missing number.</w:t>
      </w:r>
    </w:p>
    <w:p w:rsidR="00C30FBD" w:rsidRPr="00C30FBD" w:rsidRDefault="00C30FBD" w:rsidP="00C30FBD">
      <w:pPr>
        <w:spacing w:after="0" w:line="240" w:lineRule="auto"/>
        <w:rPr>
          <w:rFonts w:ascii="CCW Cursive Writing 1" w:hAnsi="CCW Cursive Writing 1"/>
          <w:b/>
          <w:sz w:val="16"/>
          <w:szCs w:val="16"/>
        </w:rPr>
      </w:pPr>
    </w:p>
    <w:p w:rsidR="00C30FBD" w:rsidRPr="00C30FBD" w:rsidRDefault="00C30FBD" w:rsidP="00C30FBD">
      <w:pPr>
        <w:spacing w:after="0"/>
        <w:rPr>
          <w:rFonts w:ascii="CCW Cursive Writing 1" w:hAnsi="CCW Cursive Writing 1"/>
          <w:b/>
        </w:rPr>
      </w:pPr>
      <w:r w:rsidRPr="00C30FBD">
        <w:rPr>
          <w:rFonts w:ascii="CCW Cursive Writing 1" w:hAnsi="CCW Cursive Writing 1"/>
          <w:b/>
        </w:rPr>
        <w:t>Count up in 2s:</w:t>
      </w:r>
    </w:p>
    <w:p w:rsidR="00C30FBD" w:rsidRDefault="00C30FBD" w:rsidP="00C30FBD">
      <w:pPr>
        <w:spacing w:after="0"/>
      </w:pPr>
      <w:r w:rsidRPr="00C30FBD">
        <w:rPr>
          <w:rFonts w:ascii="CCW Cursive Writing 1" w:hAnsi="CCW Cursive Writing 1"/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A183C85" wp14:editId="7ED68B4F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4818380" cy="4165600"/>
            <wp:effectExtent l="0" t="0" r="127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93" t="11004" r="13945" b="7747"/>
                    <a:stretch/>
                  </pic:blipFill>
                  <pic:spPr bwMode="auto">
                    <a:xfrm>
                      <a:off x="0" y="0"/>
                      <a:ext cx="4818380" cy="416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Pr="00C30FBD" w:rsidRDefault="00C30FBD" w:rsidP="00C30FBD">
      <w:pPr>
        <w:spacing w:after="0"/>
        <w:rPr>
          <w:rFonts w:ascii="CCW Cursive Writing 1" w:hAnsi="CCW Cursive Writing 1"/>
          <w:b/>
        </w:rPr>
      </w:pPr>
      <w:r w:rsidRPr="00C30FBD">
        <w:rPr>
          <w:rFonts w:ascii="CCW Cursive Writing 1" w:hAnsi="CCW Cursive Writing 1"/>
          <w:b/>
        </w:rPr>
        <w:t xml:space="preserve">Count up in </w:t>
      </w:r>
      <w:r>
        <w:rPr>
          <w:rFonts w:ascii="CCW Cursive Writing 1" w:hAnsi="CCW Cursive Writing 1"/>
          <w:b/>
        </w:rPr>
        <w:t>5</w:t>
      </w:r>
      <w:r w:rsidRPr="00C30FBD">
        <w:rPr>
          <w:rFonts w:ascii="CCW Cursive Writing 1" w:hAnsi="CCW Cursive Writing 1"/>
          <w:b/>
        </w:rPr>
        <w:t>s:</w:t>
      </w:r>
    </w:p>
    <w:p w:rsidR="00C30FBD" w:rsidRDefault="00C30FBD" w:rsidP="00C30FBD">
      <w:pPr>
        <w:spacing w:after="0"/>
      </w:pPr>
      <w:bookmarkStart w:id="0" w:name="_GoBack"/>
      <w:r w:rsidRPr="00C30FBD">
        <w:rPr>
          <w:rFonts w:ascii="CCW Cursive Writing 1" w:hAnsi="CCW Cursive Writing 1"/>
          <w:b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892643F" wp14:editId="631C8D57">
            <wp:simplePos x="0" y="0"/>
            <wp:positionH relativeFrom="column">
              <wp:posOffset>31506</wp:posOffset>
            </wp:positionH>
            <wp:positionV relativeFrom="paragraph">
              <wp:posOffset>62084</wp:posOffset>
            </wp:positionV>
            <wp:extent cx="4819002" cy="4165600"/>
            <wp:effectExtent l="0" t="0" r="127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93" t="11004" r="13945" b="7747"/>
                    <a:stretch/>
                  </pic:blipFill>
                  <pic:spPr bwMode="auto">
                    <a:xfrm>
                      <a:off x="0" y="0"/>
                      <a:ext cx="4819002" cy="416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 w:rsidP="00C30FBD">
      <w:pPr>
        <w:spacing w:after="0"/>
      </w:pPr>
    </w:p>
    <w:p w:rsidR="00C30FBD" w:rsidRDefault="00C30FBD"/>
    <w:p w:rsidR="00C30FBD" w:rsidRDefault="00C30FBD"/>
    <w:p w:rsidR="00C30FBD" w:rsidRPr="00C30FBD" w:rsidRDefault="00C30FBD" w:rsidP="00C30FBD">
      <w:pPr>
        <w:spacing w:after="0"/>
        <w:rPr>
          <w:rFonts w:ascii="CCW Cursive Writing 1" w:hAnsi="CCW Cursive Writing 1"/>
          <w:b/>
        </w:rPr>
      </w:pPr>
      <w:r w:rsidRPr="00C30FBD">
        <w:rPr>
          <w:rFonts w:ascii="CCW Cursive Writing 1" w:hAnsi="CCW Cursive Writing 1"/>
          <w:b/>
        </w:rPr>
        <w:lastRenderedPageBreak/>
        <w:t xml:space="preserve">Count up in </w:t>
      </w:r>
      <w:r>
        <w:rPr>
          <w:rFonts w:ascii="CCW Cursive Writing 1" w:hAnsi="CCW Cursive Writing 1"/>
          <w:b/>
        </w:rPr>
        <w:t>10</w:t>
      </w:r>
      <w:r w:rsidRPr="00C30FBD">
        <w:rPr>
          <w:rFonts w:ascii="CCW Cursive Writing 1" w:hAnsi="CCW Cursive Writing 1"/>
          <w:b/>
        </w:rPr>
        <w:t>s:</w:t>
      </w:r>
    </w:p>
    <w:p w:rsidR="00C30FBD" w:rsidRDefault="00C30FBD">
      <w:r w:rsidRPr="00C30FBD">
        <w:rPr>
          <w:rFonts w:ascii="CCW Cursive Writing 1" w:hAnsi="CCW Cursive Writing 1"/>
          <w:b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BF89DC8" wp14:editId="7BC9DBCB">
            <wp:simplePos x="0" y="0"/>
            <wp:positionH relativeFrom="margin">
              <wp:align>left</wp:align>
            </wp:positionH>
            <wp:positionV relativeFrom="paragraph">
              <wp:posOffset>76200</wp:posOffset>
            </wp:positionV>
            <wp:extent cx="4781550" cy="4133541"/>
            <wp:effectExtent l="0" t="0" r="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93" t="11004" r="13945" b="7747"/>
                    <a:stretch/>
                  </pic:blipFill>
                  <pic:spPr bwMode="auto">
                    <a:xfrm>
                      <a:off x="0" y="0"/>
                      <a:ext cx="4781550" cy="4133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0FBD" w:rsidRDefault="00C30FBD"/>
    <w:p w:rsidR="00C30FBD" w:rsidRDefault="00C30FBD"/>
    <w:p w:rsidR="00C30FBD" w:rsidRDefault="00C30FBD"/>
    <w:p w:rsidR="00C30FBD" w:rsidRDefault="00C30FBD"/>
    <w:p w:rsidR="00C30FBD" w:rsidRDefault="00C30FBD"/>
    <w:p w:rsidR="00C30FBD" w:rsidRDefault="00C30FBD"/>
    <w:p w:rsidR="00C30FBD" w:rsidRDefault="00C30FBD"/>
    <w:p w:rsidR="00C30FBD" w:rsidRDefault="00C30FBD"/>
    <w:p w:rsidR="00C30FBD" w:rsidRDefault="00C30FBD"/>
    <w:p w:rsidR="00C30FBD" w:rsidRDefault="00C30FBD"/>
    <w:p w:rsidR="00C30FBD" w:rsidRDefault="00C30FBD"/>
    <w:p w:rsidR="00C30FBD" w:rsidRDefault="00C30FBD"/>
    <w:p w:rsidR="00C30FBD" w:rsidRDefault="00C30FBD"/>
    <w:p w:rsidR="00C30FBD" w:rsidRDefault="00C30FBD"/>
    <w:p w:rsidR="00C30FBD" w:rsidRDefault="00C30FBD"/>
    <w:p w:rsidR="00C30FBD" w:rsidRPr="00C30FBD" w:rsidRDefault="00C30FBD" w:rsidP="00C30FBD">
      <w:pPr>
        <w:spacing w:after="0"/>
        <w:rPr>
          <w:rFonts w:ascii="CCW Cursive Writing 1" w:hAnsi="CCW Cursive Writing 1"/>
          <w:b/>
        </w:rPr>
      </w:pPr>
      <w:r>
        <w:rPr>
          <w:rFonts w:ascii="CCW Cursive Writing 1" w:hAnsi="CCW Cursive Writing 1"/>
          <w:b/>
        </w:rPr>
        <w:t>Fill in the missing numbers</w:t>
      </w:r>
      <w:r w:rsidRPr="00C30FBD">
        <w:rPr>
          <w:rFonts w:ascii="CCW Cursive Writing 1" w:hAnsi="CCW Cursive Writing 1"/>
          <w:b/>
        </w:rPr>
        <w:t>:</w:t>
      </w:r>
    </w:p>
    <w:p w:rsidR="00C30FBD" w:rsidRDefault="00C30FBD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BAF7306" wp14:editId="04DC8453">
            <wp:simplePos x="0" y="0"/>
            <wp:positionH relativeFrom="column">
              <wp:posOffset>45720</wp:posOffset>
            </wp:positionH>
            <wp:positionV relativeFrom="paragraph">
              <wp:posOffset>235585</wp:posOffset>
            </wp:positionV>
            <wp:extent cx="5834270" cy="459712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35" t="14088" r="9979" b="15012"/>
                    <a:stretch/>
                  </pic:blipFill>
                  <pic:spPr bwMode="auto">
                    <a:xfrm>
                      <a:off x="0" y="0"/>
                      <a:ext cx="5834270" cy="4597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3858" w:rsidRDefault="006C382F"/>
    <w:sectPr w:rsidR="006F3858" w:rsidSect="00C30F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FBD"/>
    <w:rsid w:val="006D6D3C"/>
    <w:rsid w:val="00C30FBD"/>
    <w:rsid w:val="00E3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413F14-0AB4-400A-AF6A-A0F84067E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0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FB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FB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7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3736ED2E</Template>
  <TotalTime>27</TotalTime>
  <Pages>2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Fenton</dc:creator>
  <cp:keywords/>
  <dc:description/>
  <cp:lastModifiedBy>Craig Fenton</cp:lastModifiedBy>
  <cp:revision>1</cp:revision>
  <cp:lastPrinted>2020-03-12T16:51:00Z</cp:lastPrinted>
  <dcterms:created xsi:type="dcterms:W3CDTF">2020-03-12T16:44:00Z</dcterms:created>
  <dcterms:modified xsi:type="dcterms:W3CDTF">2020-03-12T17:11:00Z</dcterms:modified>
</cp:coreProperties>
</file>