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7ED" w:rsidRPr="00743F04" w:rsidRDefault="00FC57ED" w:rsidP="009E4465">
      <w:pPr>
        <w:rPr>
          <w:noProof/>
        </w:rPr>
      </w:pPr>
      <w:r w:rsidRPr="005B0F7C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57ED" w:rsidRPr="00A017ED" w:rsidRDefault="00FC57ED" w:rsidP="00FC57E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:rsidR="00FC57ED" w:rsidRDefault="00FC57ED" w:rsidP="00FC57ED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Year</w:t>
      </w:r>
      <w:r w:rsidR="009E4465">
        <w:rPr>
          <w:rFonts w:ascii="Comic Sans MS" w:hAnsi="Comic Sans MS"/>
          <w:b/>
          <w:sz w:val="36"/>
          <w:szCs w:val="36"/>
        </w:rPr>
        <w:t xml:space="preserve"> 1</w:t>
      </w:r>
      <w:r>
        <w:rPr>
          <w:rFonts w:ascii="Comic Sans MS" w:hAnsi="Comic Sans MS"/>
          <w:b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:rsidR="00FC57ED" w:rsidRDefault="00FC57ED" w:rsidP="00FC57ED">
      <w:pPr>
        <w:rPr>
          <w:rFonts w:ascii="Comic Sans MS" w:hAnsi="Comic Sans MS"/>
          <w:i/>
        </w:rPr>
      </w:pPr>
    </w:p>
    <w:p w:rsidR="00FC57ED" w:rsidRPr="00FC57ED" w:rsidRDefault="0021611E" w:rsidP="00FC57ED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Self-isolation</w:t>
      </w:r>
      <w:r w:rsidR="00FC57ED">
        <w:rPr>
          <w:rFonts w:ascii="Comic Sans MS" w:hAnsi="Comic Sans MS"/>
          <w:b/>
          <w:sz w:val="28"/>
          <w:szCs w:val="28"/>
        </w:rPr>
        <w:t xml:space="preserve"> learning </w:t>
      </w:r>
      <w:r w:rsidR="00873A16">
        <w:rPr>
          <w:rFonts w:ascii="Comic Sans MS" w:hAnsi="Comic Sans MS"/>
          <w:b/>
          <w:sz w:val="28"/>
          <w:szCs w:val="28"/>
        </w:rPr>
        <w:t xml:space="preserve">  </w:t>
      </w:r>
      <w:r w:rsidR="00873A16" w:rsidRPr="00873A16">
        <w:rPr>
          <w:rFonts w:ascii="Comic Sans MS" w:hAnsi="Comic Sans MS"/>
          <w:b/>
          <w:color w:val="FF0000"/>
          <w:sz w:val="28"/>
          <w:szCs w:val="28"/>
        </w:rPr>
        <w:t xml:space="preserve">Week 1 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7"/>
        <w:gridCol w:w="6133"/>
        <w:gridCol w:w="3054"/>
      </w:tblGrid>
      <w:tr w:rsidR="00FC57ED" w:rsidRPr="00AC5853" w:rsidTr="009E4465">
        <w:trPr>
          <w:trHeight w:val="359"/>
        </w:trPr>
        <w:tc>
          <w:tcPr>
            <w:tcW w:w="1517" w:type="dxa"/>
          </w:tcPr>
          <w:p w:rsidR="00FC57ED" w:rsidRPr="00360CEF" w:rsidRDefault="00FC57ED" w:rsidP="00D617F3">
            <w:pPr>
              <w:rPr>
                <w:rFonts w:ascii="Comic Sans MS" w:hAnsi="Comic Sans MS"/>
              </w:rPr>
            </w:pPr>
          </w:p>
        </w:tc>
        <w:tc>
          <w:tcPr>
            <w:tcW w:w="6133" w:type="dxa"/>
          </w:tcPr>
          <w:p w:rsidR="00FC57ED" w:rsidRPr="00673100" w:rsidRDefault="00FC57ED" w:rsidP="00D617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</w:tc>
        <w:tc>
          <w:tcPr>
            <w:tcW w:w="3054" w:type="dxa"/>
          </w:tcPr>
          <w:p w:rsidR="00FC57ED" w:rsidRDefault="00FC57ED" w:rsidP="00D617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9E4465" w:rsidRPr="00AC5853" w:rsidTr="009E4465">
        <w:trPr>
          <w:trHeight w:val="920"/>
        </w:trPr>
        <w:tc>
          <w:tcPr>
            <w:tcW w:w="1517" w:type="dxa"/>
          </w:tcPr>
          <w:p w:rsidR="009E4465" w:rsidRPr="0011048D" w:rsidRDefault="009E4465" w:rsidP="001D36C2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Monday</w:t>
            </w:r>
          </w:p>
        </w:tc>
        <w:tc>
          <w:tcPr>
            <w:tcW w:w="6133" w:type="dxa"/>
          </w:tcPr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Complete the Ninja maths sheet for Monday - 2 minute time limit.</w:t>
            </w:r>
          </w:p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Maths – addition. </w:t>
            </w:r>
            <w:r w:rsidR="00635B02">
              <w:rPr>
                <w:rFonts w:ascii="Comic Sans MS" w:hAnsi="Comic Sans MS"/>
                <w:sz w:val="18"/>
                <w:szCs w:val="18"/>
                <w:lang w:eastAsia="en-US"/>
              </w:rPr>
              <w:t>Grown-ups make up 10 addition questions for your child to answer.</w:t>
            </w: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 Think about the method you could use. (number line, 100 square, counters, marbles)</w:t>
            </w:r>
          </w:p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SLoR – reading for 10 minutes to your puppy. What was your favourite part about the story?</w:t>
            </w:r>
          </w:p>
          <w:p w:rsidR="00635B02" w:rsidRPr="009E4465" w:rsidRDefault="009E4465" w:rsidP="00635B0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English – Write down 10 items you would take into space with you.</w:t>
            </w:r>
          </w:p>
        </w:tc>
        <w:tc>
          <w:tcPr>
            <w:tcW w:w="3054" w:type="dxa"/>
            <w:vMerge w:val="restart"/>
          </w:tcPr>
          <w:p w:rsidR="009E4465" w:rsidRDefault="00247795" w:rsidP="001D36C2">
            <w:pPr>
              <w:rPr>
                <w:rFonts w:ascii="Comic Sans MS" w:hAnsi="Comic Sans MS"/>
              </w:rPr>
            </w:pPr>
            <w:r w:rsidRPr="00247795">
              <w:rPr>
                <w:rFonts w:ascii="Comic Sans MS" w:hAnsi="Comic Sans MS"/>
              </w:rPr>
              <w:t>Each day complete a home learning task.</w:t>
            </w:r>
          </w:p>
          <w:p w:rsidR="009E4465" w:rsidRDefault="009E4465" w:rsidP="001D36C2">
            <w:pPr>
              <w:rPr>
                <w:rFonts w:ascii="Comic Sans MS" w:hAnsi="Comic Sans MS"/>
              </w:rPr>
            </w:pPr>
          </w:p>
          <w:p w:rsidR="009E4465" w:rsidRDefault="009E4465" w:rsidP="001D36C2">
            <w:pPr>
              <w:rPr>
                <w:rFonts w:ascii="Comic Sans MS" w:hAnsi="Comic Sans MS"/>
              </w:rPr>
            </w:pPr>
          </w:p>
          <w:p w:rsidR="009E4465" w:rsidRDefault="009E4465" w:rsidP="001D36C2">
            <w:pPr>
              <w:rPr>
                <w:rFonts w:ascii="Comic Sans MS" w:hAnsi="Comic Sans MS"/>
              </w:rPr>
            </w:pPr>
          </w:p>
          <w:p w:rsidR="009E4465" w:rsidRDefault="009E4465" w:rsidP="001D36C2">
            <w:pPr>
              <w:rPr>
                <w:rFonts w:ascii="Comic Sans MS" w:hAnsi="Comic Sans MS"/>
              </w:rPr>
            </w:pPr>
          </w:p>
          <w:p w:rsidR="009E4465" w:rsidRDefault="009E4465" w:rsidP="001D36C2">
            <w:pPr>
              <w:rPr>
                <w:rFonts w:ascii="Comic Sans MS" w:hAnsi="Comic Sans MS"/>
              </w:rPr>
            </w:pPr>
          </w:p>
          <w:p w:rsidR="009E4465" w:rsidRDefault="009E4465" w:rsidP="001D36C2">
            <w:pPr>
              <w:rPr>
                <w:rFonts w:ascii="Comic Sans MS" w:hAnsi="Comic Sans MS"/>
              </w:rPr>
            </w:pPr>
          </w:p>
          <w:p w:rsidR="009E4465" w:rsidRDefault="009E4465" w:rsidP="001D36C2">
            <w:pPr>
              <w:rPr>
                <w:rFonts w:ascii="Comic Sans MS" w:hAnsi="Comic Sans MS"/>
              </w:rPr>
            </w:pPr>
          </w:p>
          <w:p w:rsidR="009E4465" w:rsidRDefault="009E4465" w:rsidP="001D36C2">
            <w:pPr>
              <w:rPr>
                <w:rFonts w:ascii="Comic Sans MS" w:hAnsi="Comic Sans MS"/>
              </w:rPr>
            </w:pPr>
          </w:p>
          <w:p w:rsidR="009E4465" w:rsidRDefault="009E4465" w:rsidP="001D36C2">
            <w:pPr>
              <w:rPr>
                <w:rFonts w:ascii="Comic Sans MS" w:hAnsi="Comic Sans MS"/>
              </w:rPr>
            </w:pPr>
          </w:p>
          <w:p w:rsidR="009E4465" w:rsidRDefault="009E4465" w:rsidP="001D36C2">
            <w:pPr>
              <w:rPr>
                <w:rFonts w:ascii="Comic Sans MS" w:hAnsi="Comic Sans MS"/>
              </w:rPr>
            </w:pPr>
          </w:p>
          <w:p w:rsidR="009E4465" w:rsidRPr="00045E12" w:rsidRDefault="009E4465" w:rsidP="00247795">
            <w:pPr>
              <w:rPr>
                <w:rFonts w:ascii="Comic Sans MS" w:hAnsi="Comic Sans MS"/>
              </w:rPr>
            </w:pPr>
          </w:p>
        </w:tc>
      </w:tr>
      <w:tr w:rsidR="009E4465" w:rsidRPr="00AC5853" w:rsidTr="009E4465">
        <w:trPr>
          <w:trHeight w:val="1684"/>
        </w:trPr>
        <w:tc>
          <w:tcPr>
            <w:tcW w:w="1517" w:type="dxa"/>
          </w:tcPr>
          <w:p w:rsidR="009E4465" w:rsidRPr="0011048D" w:rsidRDefault="009E4465" w:rsidP="001D36C2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Tuesday</w:t>
            </w:r>
          </w:p>
        </w:tc>
        <w:tc>
          <w:tcPr>
            <w:tcW w:w="6133" w:type="dxa"/>
          </w:tcPr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Complete the Ninja maths sheet for Tuesday - 2 minute time limit.</w:t>
            </w:r>
          </w:p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Maths – Subtraction. </w:t>
            </w:r>
            <w:r w:rsidR="00635B02">
              <w:t xml:space="preserve"> </w:t>
            </w:r>
            <w:r w:rsidR="00635B02" w:rsidRPr="00635B02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Grown-ups make up 10 </w:t>
            </w:r>
            <w:r w:rsidR="00635B02">
              <w:rPr>
                <w:rFonts w:ascii="Comic Sans MS" w:hAnsi="Comic Sans MS"/>
                <w:sz w:val="18"/>
                <w:szCs w:val="18"/>
                <w:lang w:eastAsia="en-US"/>
              </w:rPr>
              <w:t>subtraction</w:t>
            </w:r>
            <w:r w:rsidR="00635B02" w:rsidRPr="00635B02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 questions for your child to answer. </w:t>
            </w: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Think about the method you could use. (number line, 100 square, counters, marbles)</w:t>
            </w:r>
          </w:p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SLoR – reading for 10 minutes to your puppy. Who was your favourite character? Why?</w:t>
            </w:r>
          </w:p>
          <w:p w:rsidR="009E4465" w:rsidRPr="009E4465" w:rsidRDefault="009E4465" w:rsidP="00635B0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English –Describe a setting.</w:t>
            </w:r>
            <w:r w:rsidR="00635B02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 Find a picture of a planet to describe.</w:t>
            </w:r>
          </w:p>
        </w:tc>
        <w:tc>
          <w:tcPr>
            <w:tcW w:w="3054" w:type="dxa"/>
            <w:vMerge/>
          </w:tcPr>
          <w:p w:rsidR="009E4465" w:rsidRPr="00045E12" w:rsidRDefault="009E4465" w:rsidP="00247795">
            <w:pPr>
              <w:rPr>
                <w:rFonts w:ascii="Comic Sans MS" w:hAnsi="Comic Sans MS"/>
              </w:rPr>
            </w:pPr>
          </w:p>
        </w:tc>
      </w:tr>
      <w:tr w:rsidR="009E4465" w:rsidRPr="00AC5853" w:rsidTr="009E4465">
        <w:trPr>
          <w:trHeight w:val="1166"/>
        </w:trPr>
        <w:tc>
          <w:tcPr>
            <w:tcW w:w="1517" w:type="dxa"/>
          </w:tcPr>
          <w:p w:rsidR="009E4465" w:rsidRPr="0011048D" w:rsidRDefault="009E4465" w:rsidP="001D36C2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Wednesday</w:t>
            </w:r>
          </w:p>
        </w:tc>
        <w:tc>
          <w:tcPr>
            <w:tcW w:w="6133" w:type="dxa"/>
          </w:tcPr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Complete the Ninja maths sheet for Wednesday - 2 minute time limit.</w:t>
            </w:r>
          </w:p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Maths – Multiplication. </w:t>
            </w:r>
            <w:r w:rsidR="00635B02">
              <w:t xml:space="preserve"> </w:t>
            </w:r>
            <w:r w:rsidR="00635B02" w:rsidRPr="00635B02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Grown-ups make up 10 </w:t>
            </w:r>
            <w:r w:rsidR="00635B02">
              <w:rPr>
                <w:rFonts w:ascii="Comic Sans MS" w:hAnsi="Comic Sans MS"/>
                <w:sz w:val="18"/>
                <w:szCs w:val="18"/>
                <w:lang w:eastAsia="en-US"/>
              </w:rPr>
              <w:t>multiplication</w:t>
            </w:r>
            <w:r w:rsidR="00635B02" w:rsidRPr="00635B02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 questions for your child to answer. </w:t>
            </w: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Think about the method you could use. You could use repeated addition e.g. 4 X 2 = FOUR groups of TWO. 2 + 2 + 2 + 2 =)</w:t>
            </w:r>
          </w:p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SLoR – reading for 10 minutes to your puppy. If the story was to continue what would happen next? Tell your grown-up your prediction.</w:t>
            </w:r>
          </w:p>
          <w:p w:rsidR="009E4465" w:rsidRPr="0024779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English </w:t>
            </w:r>
            <w:r w:rsidR="00247795">
              <w:rPr>
                <w:rFonts w:ascii="Comic Sans MS" w:hAnsi="Comic Sans MS"/>
                <w:sz w:val="18"/>
                <w:szCs w:val="18"/>
                <w:lang w:eastAsia="en-US"/>
              </w:rPr>
              <w:t>– Design your own planet and describe it.</w:t>
            </w:r>
          </w:p>
        </w:tc>
        <w:tc>
          <w:tcPr>
            <w:tcW w:w="3054" w:type="dxa"/>
            <w:vMerge/>
          </w:tcPr>
          <w:p w:rsidR="009E4465" w:rsidRPr="00045E12" w:rsidRDefault="009E4465" w:rsidP="00247795">
            <w:pPr>
              <w:rPr>
                <w:rFonts w:ascii="Comic Sans MS" w:hAnsi="Comic Sans MS"/>
              </w:rPr>
            </w:pPr>
          </w:p>
        </w:tc>
      </w:tr>
      <w:tr w:rsidR="009E4465" w:rsidRPr="00AC5853" w:rsidTr="009E4465">
        <w:trPr>
          <w:trHeight w:val="763"/>
        </w:trPr>
        <w:tc>
          <w:tcPr>
            <w:tcW w:w="1517" w:type="dxa"/>
          </w:tcPr>
          <w:p w:rsidR="009E4465" w:rsidRPr="0011048D" w:rsidRDefault="009E4465" w:rsidP="001D36C2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Thursday</w:t>
            </w:r>
          </w:p>
        </w:tc>
        <w:tc>
          <w:tcPr>
            <w:tcW w:w="6133" w:type="dxa"/>
          </w:tcPr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Complete the Ninja maths sheet for Thursday - 2 minute time limit.</w:t>
            </w:r>
          </w:p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Maths – Division</w:t>
            </w:r>
            <w:r w:rsidR="00635B02">
              <w:t xml:space="preserve">. </w:t>
            </w:r>
            <w:r w:rsidR="00635B02" w:rsidRPr="00635B02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Grown-ups make up 10 </w:t>
            </w:r>
            <w:r w:rsidR="00635B02">
              <w:rPr>
                <w:rFonts w:ascii="Comic Sans MS" w:hAnsi="Comic Sans MS"/>
                <w:sz w:val="18"/>
                <w:szCs w:val="18"/>
                <w:lang w:eastAsia="en-US"/>
              </w:rPr>
              <w:t>division</w:t>
            </w:r>
            <w:r w:rsidR="00635B02" w:rsidRPr="00635B02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 questions for your child to answer. </w:t>
            </w: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Think about the method you could use. You could use sharing into groups e.g. 4 ÷ 2 – draw 2 circles and share out 4 equally. 6 ÷ 3 – draw 3 circles and share out 6 equally.</w:t>
            </w:r>
          </w:p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SLoR – reading for 10 minutes to your puppy. Create a new character for the story. What would they be called? What would they look like?</w:t>
            </w:r>
          </w:p>
          <w:p w:rsidR="0024779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English – Write a story based on your planet.</w:t>
            </w:r>
          </w:p>
        </w:tc>
        <w:tc>
          <w:tcPr>
            <w:tcW w:w="3054" w:type="dxa"/>
            <w:vMerge/>
          </w:tcPr>
          <w:p w:rsidR="009E4465" w:rsidRPr="003612C1" w:rsidRDefault="009E4465" w:rsidP="00247795">
            <w:pPr>
              <w:rPr>
                <w:rFonts w:ascii="Comic Sans MS" w:hAnsi="Comic Sans MS"/>
              </w:rPr>
            </w:pPr>
          </w:p>
        </w:tc>
      </w:tr>
      <w:tr w:rsidR="009E4465" w:rsidRPr="00AC5853" w:rsidTr="009E4465">
        <w:trPr>
          <w:trHeight w:val="1302"/>
        </w:trPr>
        <w:tc>
          <w:tcPr>
            <w:tcW w:w="1517" w:type="dxa"/>
          </w:tcPr>
          <w:p w:rsidR="009E4465" w:rsidRPr="0011048D" w:rsidRDefault="009E4465" w:rsidP="001D36C2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 xml:space="preserve">Friday </w:t>
            </w:r>
          </w:p>
        </w:tc>
        <w:tc>
          <w:tcPr>
            <w:tcW w:w="6133" w:type="dxa"/>
          </w:tcPr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Complete the Ninja maths sheet for Friday - 2 minute time limit.</w:t>
            </w:r>
          </w:p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Maths –</w:t>
            </w:r>
            <w:r w:rsidR="00635B02">
              <w:rPr>
                <w:rFonts w:ascii="Comic Sans MS" w:hAnsi="Comic Sans MS"/>
                <w:sz w:val="18"/>
                <w:szCs w:val="18"/>
                <w:lang w:eastAsia="en-US"/>
              </w:rPr>
              <w:t xml:space="preserve"> Practise counting in 2s, 5s and 10s.</w:t>
            </w:r>
          </w:p>
          <w:p w:rsidR="009E446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SLoR – reading for 10 minutes to your puppy.</w:t>
            </w:r>
          </w:p>
          <w:p w:rsidR="00247795" w:rsidRPr="009E4465" w:rsidRDefault="009E4465" w:rsidP="001D36C2">
            <w:pPr>
              <w:spacing w:line="256" w:lineRule="auto"/>
              <w:rPr>
                <w:rFonts w:ascii="Comic Sans MS" w:hAnsi="Comic Sans MS"/>
                <w:sz w:val="18"/>
                <w:szCs w:val="18"/>
                <w:lang w:eastAsia="en-US"/>
              </w:rPr>
            </w:pPr>
            <w:r w:rsidRPr="009E4465">
              <w:rPr>
                <w:rFonts w:ascii="Comic Sans MS" w:hAnsi="Comic Sans MS"/>
                <w:sz w:val="18"/>
                <w:szCs w:val="18"/>
                <w:lang w:eastAsia="en-US"/>
              </w:rPr>
              <w:t>English – Sound button activities.</w:t>
            </w:r>
          </w:p>
        </w:tc>
        <w:tc>
          <w:tcPr>
            <w:tcW w:w="3054" w:type="dxa"/>
            <w:vMerge/>
          </w:tcPr>
          <w:p w:rsidR="009E4465" w:rsidRPr="00045E12" w:rsidRDefault="009E4465" w:rsidP="001D36C2">
            <w:pPr>
              <w:rPr>
                <w:rFonts w:ascii="Comic Sans MS" w:hAnsi="Comic Sans MS"/>
              </w:rPr>
            </w:pPr>
          </w:p>
        </w:tc>
      </w:tr>
    </w:tbl>
    <w:p w:rsidR="009E4465" w:rsidRDefault="009E4465" w:rsidP="009E4465">
      <w:pPr>
        <w:rPr>
          <w:rFonts w:ascii="Comic Sans MS" w:hAnsi="Comic Sans MS"/>
          <w:b/>
          <w:sz w:val="36"/>
          <w:szCs w:val="36"/>
        </w:rPr>
      </w:pPr>
    </w:p>
    <w:p w:rsidR="00873A16" w:rsidRPr="009E4465" w:rsidRDefault="00873A16" w:rsidP="009E4465">
      <w:pPr>
        <w:jc w:val="center"/>
        <w:rPr>
          <w:noProof/>
        </w:rPr>
      </w:pPr>
      <w:r w:rsidRPr="005B0F7C">
        <w:rPr>
          <w:b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3E5133B" wp14:editId="061F73B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1" name="Picture 1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36"/>
          <w:szCs w:val="36"/>
        </w:rPr>
        <w:t>Learning Activities</w:t>
      </w:r>
    </w:p>
    <w:p w:rsidR="00873A16" w:rsidRDefault="00873A16" w:rsidP="00873A1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Year </w:t>
      </w:r>
      <w:r w:rsidR="009E4465">
        <w:rPr>
          <w:rFonts w:ascii="Comic Sans MS" w:hAnsi="Comic Sans MS"/>
          <w:b/>
          <w:sz w:val="36"/>
          <w:szCs w:val="36"/>
        </w:rPr>
        <w:t>1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:rsidR="00873A16" w:rsidRDefault="00873A16" w:rsidP="00873A16">
      <w:pPr>
        <w:rPr>
          <w:rFonts w:ascii="Comic Sans MS" w:hAnsi="Comic Sans MS"/>
          <w:i/>
        </w:rPr>
      </w:pPr>
    </w:p>
    <w:p w:rsidR="00873A16" w:rsidRPr="00FC57ED" w:rsidRDefault="00AF019C" w:rsidP="00873A16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Self-isolation</w:t>
      </w:r>
      <w:r w:rsidR="00873A16">
        <w:rPr>
          <w:rFonts w:ascii="Comic Sans MS" w:hAnsi="Comic Sans MS"/>
          <w:b/>
          <w:sz w:val="28"/>
          <w:szCs w:val="28"/>
        </w:rPr>
        <w:t xml:space="preserve"> learning   </w:t>
      </w:r>
      <w:r w:rsidR="00873A16" w:rsidRPr="00873A16">
        <w:rPr>
          <w:rFonts w:ascii="Comic Sans MS" w:hAnsi="Comic Sans MS"/>
          <w:b/>
          <w:color w:val="FF0000"/>
          <w:sz w:val="28"/>
          <w:szCs w:val="28"/>
        </w:rPr>
        <w:t xml:space="preserve">Week </w:t>
      </w:r>
      <w:r w:rsidR="00873A16">
        <w:rPr>
          <w:rFonts w:ascii="Comic Sans MS" w:hAnsi="Comic Sans MS"/>
          <w:b/>
          <w:color w:val="FF0000"/>
          <w:sz w:val="28"/>
          <w:szCs w:val="28"/>
        </w:rPr>
        <w:t>2</w:t>
      </w:r>
      <w:r w:rsidR="00873A16" w:rsidRPr="00873A16">
        <w:rPr>
          <w:rFonts w:ascii="Comic Sans MS" w:hAnsi="Comic Sans MS"/>
          <w:b/>
          <w:color w:val="FF0000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7"/>
        <w:gridCol w:w="6275"/>
        <w:gridCol w:w="2912"/>
      </w:tblGrid>
      <w:tr w:rsidR="00873A16" w:rsidRPr="00AC5853" w:rsidTr="009E4465">
        <w:trPr>
          <w:trHeight w:val="359"/>
        </w:trPr>
        <w:tc>
          <w:tcPr>
            <w:tcW w:w="1517" w:type="dxa"/>
          </w:tcPr>
          <w:p w:rsidR="00873A16" w:rsidRPr="00360CEF" w:rsidRDefault="00873A16" w:rsidP="00D617F3">
            <w:pPr>
              <w:rPr>
                <w:rFonts w:ascii="Comic Sans MS" w:hAnsi="Comic Sans MS"/>
              </w:rPr>
            </w:pPr>
          </w:p>
        </w:tc>
        <w:tc>
          <w:tcPr>
            <w:tcW w:w="6275" w:type="dxa"/>
          </w:tcPr>
          <w:p w:rsidR="00873A16" w:rsidRDefault="00873A16" w:rsidP="00D617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:rsidR="00873A16" w:rsidRPr="00673100" w:rsidRDefault="00873A16" w:rsidP="00D617F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12" w:type="dxa"/>
          </w:tcPr>
          <w:p w:rsidR="00873A16" w:rsidRDefault="00873A16" w:rsidP="00D617F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9E4465" w:rsidRPr="00AC5853" w:rsidTr="009E4465">
        <w:trPr>
          <w:trHeight w:val="920"/>
        </w:trPr>
        <w:tc>
          <w:tcPr>
            <w:tcW w:w="1517" w:type="dxa"/>
          </w:tcPr>
          <w:p w:rsidR="009E4465" w:rsidRPr="0011048D" w:rsidRDefault="009E4465" w:rsidP="0032243C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Monday</w:t>
            </w:r>
          </w:p>
        </w:tc>
        <w:tc>
          <w:tcPr>
            <w:tcW w:w="6275" w:type="dxa"/>
          </w:tcPr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Complete the Ninja maths sheet for Monday - 2 minute time limit.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Maths – Choose 10 items and put them in size order from smallest to largest.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What was y</w:t>
            </w:r>
            <w:bookmarkStart w:id="0" w:name="_GoBack"/>
            <w:bookmarkEnd w:id="0"/>
            <w:r w:rsidRPr="00FD77D1">
              <w:rPr>
                <w:rFonts w:ascii="Comic Sans MS" w:hAnsi="Comic Sans MS"/>
                <w:sz w:val="20"/>
                <w:szCs w:val="20"/>
              </w:rPr>
              <w:t>our favourite part about the story?</w:t>
            </w:r>
          </w:p>
          <w:p w:rsidR="009E4465" w:rsidRPr="00FD77D1" w:rsidRDefault="009E4465" w:rsidP="00BB3228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 xml:space="preserve">English – Watch the traction man clip and </w:t>
            </w:r>
            <w:r w:rsidR="00BB3228" w:rsidRPr="00FD77D1">
              <w:rPr>
                <w:rFonts w:ascii="Comic Sans MS" w:hAnsi="Comic Sans MS"/>
                <w:sz w:val="20"/>
                <w:szCs w:val="20"/>
              </w:rPr>
              <w:t>describe action man to your grown-up. https://www.youtube.com/watch?v=bMnABn6ird0</w:t>
            </w:r>
          </w:p>
        </w:tc>
        <w:tc>
          <w:tcPr>
            <w:tcW w:w="2912" w:type="dxa"/>
            <w:vMerge w:val="restart"/>
          </w:tcPr>
          <w:p w:rsidR="009E4465" w:rsidRDefault="009E4465" w:rsidP="0032243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lang w:eastAsia="en-US"/>
              </w:rPr>
              <w:t>Complete a home learning task.</w:t>
            </w: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Pr="001D36C2" w:rsidRDefault="009E4465" w:rsidP="009E4465">
            <w:pPr>
              <w:rPr>
                <w:rFonts w:ascii="Comic Sans MS" w:hAnsi="Comic Sans MS"/>
              </w:rPr>
            </w:pPr>
            <w:r w:rsidRPr="001D36C2">
              <w:rPr>
                <w:rFonts w:ascii="Comic Sans MS" w:hAnsi="Comic Sans MS"/>
              </w:rPr>
              <w:t>SLoR – reading for 10 minutes to your puppy</w:t>
            </w:r>
            <w:r>
              <w:rPr>
                <w:rFonts w:ascii="Comic Sans MS" w:hAnsi="Comic Sans MS"/>
              </w:rPr>
              <w:t xml:space="preserve"> every day</w:t>
            </w:r>
            <w:r w:rsidRPr="001D36C2">
              <w:rPr>
                <w:rFonts w:ascii="Comic Sans MS" w:hAnsi="Comic Sans MS"/>
              </w:rPr>
              <w:t>.</w:t>
            </w: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Default="009E4465" w:rsidP="0032243C">
            <w:pPr>
              <w:rPr>
                <w:rFonts w:ascii="Comic Sans MS" w:hAnsi="Comic Sans MS"/>
              </w:rPr>
            </w:pPr>
          </w:p>
          <w:p w:rsidR="009E4465" w:rsidRPr="00045E12" w:rsidRDefault="009E4465" w:rsidP="00247795">
            <w:pPr>
              <w:rPr>
                <w:rFonts w:ascii="Comic Sans MS" w:hAnsi="Comic Sans MS"/>
              </w:rPr>
            </w:pPr>
          </w:p>
        </w:tc>
      </w:tr>
      <w:tr w:rsidR="009E4465" w:rsidRPr="00AC5853" w:rsidTr="009E4465">
        <w:trPr>
          <w:trHeight w:val="1684"/>
        </w:trPr>
        <w:tc>
          <w:tcPr>
            <w:tcW w:w="1517" w:type="dxa"/>
          </w:tcPr>
          <w:p w:rsidR="009E4465" w:rsidRPr="0011048D" w:rsidRDefault="009E4465" w:rsidP="0032243C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Tuesday</w:t>
            </w:r>
          </w:p>
        </w:tc>
        <w:tc>
          <w:tcPr>
            <w:tcW w:w="6275" w:type="dxa"/>
          </w:tcPr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Complete the Ninja maths sheet for Tuesday - 2 minute time limit.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Maths – Choose 10 items and put them in weight order from lightest to heaviest.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Who was your favourite character? Why?</w:t>
            </w:r>
          </w:p>
          <w:p w:rsidR="009E4465" w:rsidRPr="00FD77D1" w:rsidRDefault="009E4465" w:rsidP="00BB3228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 xml:space="preserve">English – Complete </w:t>
            </w:r>
            <w:r w:rsidR="00BB3228" w:rsidRPr="00FD77D1">
              <w:rPr>
                <w:rFonts w:ascii="Comic Sans MS" w:hAnsi="Comic Sans MS"/>
                <w:sz w:val="20"/>
                <w:szCs w:val="20"/>
              </w:rPr>
              <w:t>a story S on the traction man story you watched yesterday. Remember to have a beginning, middle and end.</w:t>
            </w:r>
          </w:p>
        </w:tc>
        <w:tc>
          <w:tcPr>
            <w:tcW w:w="2912" w:type="dxa"/>
            <w:vMerge/>
          </w:tcPr>
          <w:p w:rsidR="009E4465" w:rsidRPr="00045E12" w:rsidRDefault="009E4465" w:rsidP="00247795">
            <w:pPr>
              <w:rPr>
                <w:rFonts w:ascii="Comic Sans MS" w:hAnsi="Comic Sans MS"/>
              </w:rPr>
            </w:pPr>
          </w:p>
        </w:tc>
      </w:tr>
      <w:tr w:rsidR="009E4465" w:rsidRPr="00AC5853" w:rsidTr="009E4465">
        <w:trPr>
          <w:trHeight w:val="1166"/>
        </w:trPr>
        <w:tc>
          <w:tcPr>
            <w:tcW w:w="1517" w:type="dxa"/>
          </w:tcPr>
          <w:p w:rsidR="009E4465" w:rsidRPr="0011048D" w:rsidRDefault="009E4465" w:rsidP="0032243C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Wednesday</w:t>
            </w:r>
          </w:p>
        </w:tc>
        <w:tc>
          <w:tcPr>
            <w:tcW w:w="6275" w:type="dxa"/>
          </w:tcPr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Complete the Ninja maths sheet for Wednesday - 2 minute time limit.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Maths – Can you make salt dough with your grown-up? What ingredients do you need? Make sure you weigh them out carefully!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SLoR – reading for 10 minutes to your puppy. If the story was to continue what would happen next? Tell your grown-up your prediction.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English – Write a story about traction man on another planet.</w:t>
            </w:r>
          </w:p>
        </w:tc>
        <w:tc>
          <w:tcPr>
            <w:tcW w:w="2912" w:type="dxa"/>
            <w:vMerge/>
          </w:tcPr>
          <w:p w:rsidR="009E4465" w:rsidRPr="00045E12" w:rsidRDefault="009E4465" w:rsidP="00247795">
            <w:pPr>
              <w:rPr>
                <w:rFonts w:ascii="Comic Sans MS" w:hAnsi="Comic Sans MS"/>
              </w:rPr>
            </w:pPr>
          </w:p>
        </w:tc>
      </w:tr>
      <w:tr w:rsidR="009E4465" w:rsidRPr="00AC5853" w:rsidTr="009E4465">
        <w:trPr>
          <w:trHeight w:val="763"/>
        </w:trPr>
        <w:tc>
          <w:tcPr>
            <w:tcW w:w="1517" w:type="dxa"/>
          </w:tcPr>
          <w:p w:rsidR="009E4465" w:rsidRPr="0011048D" w:rsidRDefault="009E4465" w:rsidP="0032243C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Thursday</w:t>
            </w:r>
          </w:p>
        </w:tc>
        <w:tc>
          <w:tcPr>
            <w:tcW w:w="6275" w:type="dxa"/>
          </w:tcPr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Complete the Ninja maths sheet for Thursday - 2 minute time limit.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Maths – Create a days of the week or months of the year game.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Create a new character for the story. What would they be called? What would they look like?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English – Read the real and alien words. Don’t forget your sound buttons!</w:t>
            </w:r>
          </w:p>
        </w:tc>
        <w:tc>
          <w:tcPr>
            <w:tcW w:w="2912" w:type="dxa"/>
            <w:vMerge/>
          </w:tcPr>
          <w:p w:rsidR="009E4465" w:rsidRPr="003612C1" w:rsidRDefault="009E4465" w:rsidP="00247795">
            <w:pPr>
              <w:rPr>
                <w:rFonts w:ascii="Comic Sans MS" w:hAnsi="Comic Sans MS"/>
              </w:rPr>
            </w:pPr>
          </w:p>
        </w:tc>
      </w:tr>
      <w:tr w:rsidR="009E4465" w:rsidRPr="00AC5853" w:rsidTr="009E4465">
        <w:trPr>
          <w:trHeight w:val="1302"/>
        </w:trPr>
        <w:tc>
          <w:tcPr>
            <w:tcW w:w="1517" w:type="dxa"/>
          </w:tcPr>
          <w:p w:rsidR="009E4465" w:rsidRPr="0011048D" w:rsidRDefault="009E4465" w:rsidP="0032243C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 xml:space="preserve">Friday </w:t>
            </w:r>
          </w:p>
        </w:tc>
        <w:tc>
          <w:tcPr>
            <w:tcW w:w="6275" w:type="dxa"/>
          </w:tcPr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Complete the Ninja maths sheet for Friday - 2 minute time limit.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Maths – Find food in your house that can be shared equally between 2 people or 4 people. E.g. an apple, a pizza or even chocolate. Practise sharing.</w:t>
            </w:r>
          </w:p>
          <w:p w:rsidR="009E4465" w:rsidRPr="00FD77D1" w:rsidRDefault="009E4465" w:rsidP="0032243C">
            <w:pPr>
              <w:rPr>
                <w:rFonts w:ascii="Comic Sans MS" w:hAnsi="Comic Sans MS"/>
                <w:sz w:val="20"/>
                <w:szCs w:val="20"/>
              </w:rPr>
            </w:pPr>
            <w:r w:rsidRPr="00FD77D1">
              <w:rPr>
                <w:rFonts w:ascii="Comic Sans MS" w:hAnsi="Comic Sans MS"/>
                <w:sz w:val="20"/>
                <w:szCs w:val="20"/>
              </w:rPr>
              <w:t>English – Complete the super sentence worksheet.</w:t>
            </w:r>
          </w:p>
        </w:tc>
        <w:tc>
          <w:tcPr>
            <w:tcW w:w="2912" w:type="dxa"/>
            <w:vMerge/>
          </w:tcPr>
          <w:p w:rsidR="009E4465" w:rsidRPr="00045E12" w:rsidRDefault="009E4465" w:rsidP="0032243C">
            <w:pPr>
              <w:rPr>
                <w:rFonts w:ascii="Comic Sans MS" w:hAnsi="Comic Sans MS"/>
              </w:rPr>
            </w:pPr>
          </w:p>
        </w:tc>
      </w:tr>
    </w:tbl>
    <w:p w:rsidR="00873A16" w:rsidRDefault="00873A16"/>
    <w:sectPr w:rsidR="00873A16" w:rsidSect="00FC57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03ADE"/>
    <w:multiLevelType w:val="hybridMultilevel"/>
    <w:tmpl w:val="47C603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7ED"/>
    <w:rsid w:val="001D36C2"/>
    <w:rsid w:val="0021611E"/>
    <w:rsid w:val="00247795"/>
    <w:rsid w:val="0032243C"/>
    <w:rsid w:val="003D2BC4"/>
    <w:rsid w:val="00635B02"/>
    <w:rsid w:val="00873A16"/>
    <w:rsid w:val="009E4465"/>
    <w:rsid w:val="00AB7FCB"/>
    <w:rsid w:val="00AF019C"/>
    <w:rsid w:val="00B94C51"/>
    <w:rsid w:val="00BB3228"/>
    <w:rsid w:val="00CD38CC"/>
    <w:rsid w:val="00D617F3"/>
    <w:rsid w:val="00F412D3"/>
    <w:rsid w:val="00FC57ED"/>
    <w:rsid w:val="00FD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2210AA-B537-49FC-863A-0801AE9A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A16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A16"/>
    <w:rPr>
      <w:rFonts w:ascii="Segoe UI" w:eastAsia="Times New Roman" w:hAnsi="Segoe UI" w:cs="Times New Roman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9E4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24E0D99A</Template>
  <TotalTime>28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3984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Kirstine Boon</dc:creator>
  <cp:keywords/>
  <dc:description/>
  <cp:lastModifiedBy>Kirstine Boon</cp:lastModifiedBy>
  <cp:revision>11</cp:revision>
  <cp:lastPrinted>2020-03-13T17:18:00Z</cp:lastPrinted>
  <dcterms:created xsi:type="dcterms:W3CDTF">2020-03-10T07:47:00Z</dcterms:created>
  <dcterms:modified xsi:type="dcterms:W3CDTF">2020-03-16T17:03:00Z</dcterms:modified>
</cp:coreProperties>
</file>